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95E89" w14:textId="77777777" w:rsidR="00B10D12" w:rsidRDefault="00B10D12" w:rsidP="00B10D12">
      <w:pPr>
        <w:widowControl w:val="0"/>
        <w:autoSpaceDE w:val="0"/>
        <w:autoSpaceDN w:val="0"/>
        <w:adjustRightInd w:val="0"/>
        <w:spacing w:before="7" w:line="100" w:lineRule="exact"/>
        <w:rPr>
          <w:rFonts w:ascii="Times New Roman" w:hAnsi="Times New Roman"/>
          <w:sz w:val="10"/>
          <w:szCs w:val="10"/>
        </w:rPr>
      </w:pPr>
    </w:p>
    <w:p w14:paraId="2D7C6B70" w14:textId="77777777" w:rsidR="00B10D12" w:rsidRDefault="00B10D12" w:rsidP="00B10D12">
      <w:pPr>
        <w:widowControl w:val="0"/>
        <w:autoSpaceDE w:val="0"/>
        <w:autoSpaceDN w:val="0"/>
        <w:adjustRightInd w:val="0"/>
        <w:ind w:left="8505"/>
        <w:rPr>
          <w:rFonts w:ascii="Times New Roman" w:hAnsi="Times New Roman"/>
          <w:sz w:val="20"/>
          <w:szCs w:val="20"/>
        </w:rPr>
      </w:pPr>
      <w:r>
        <w:rPr>
          <w:rFonts w:ascii="Times New Roman" w:hAnsi="Times New Roman"/>
          <w:noProof/>
          <w:sz w:val="10"/>
          <w:szCs w:val="10"/>
          <w:lang w:val="en-GB" w:eastAsia="en-GB"/>
        </w:rPr>
        <w:drawing>
          <wp:inline distT="0" distB="0" distL="0" distR="0" wp14:anchorId="297CF249" wp14:editId="39679EEE">
            <wp:extent cx="1016635"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635" cy="556260"/>
                    </a:xfrm>
                    <a:prstGeom prst="rect">
                      <a:avLst/>
                    </a:prstGeom>
                    <a:noFill/>
                    <a:ln>
                      <a:noFill/>
                    </a:ln>
                  </pic:spPr>
                </pic:pic>
              </a:graphicData>
            </a:graphic>
          </wp:inline>
        </w:drawing>
      </w:r>
    </w:p>
    <w:p w14:paraId="19326DF9" w14:textId="77777777" w:rsidR="00B10D12" w:rsidRDefault="00B10D12" w:rsidP="00B10D12">
      <w:pPr>
        <w:widowControl w:val="0"/>
        <w:autoSpaceDE w:val="0"/>
        <w:autoSpaceDN w:val="0"/>
        <w:adjustRightInd w:val="0"/>
        <w:spacing w:before="1" w:line="150" w:lineRule="exact"/>
        <w:rPr>
          <w:rFonts w:ascii="Times New Roman" w:hAnsi="Times New Roman"/>
          <w:sz w:val="15"/>
          <w:szCs w:val="15"/>
        </w:rPr>
      </w:pPr>
    </w:p>
    <w:p w14:paraId="3EB1AB7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10BF5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2D2765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F11CB9A"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8BCCC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DFA8D1F"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004A1D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CC1D587"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32971C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7FE17E4"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9E73555"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5F5DDD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44D34E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0F3AF6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F9BE2E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A5C500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77A29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A4761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A52E290" w14:textId="77777777" w:rsidR="00B10D12" w:rsidRPr="00182FB4" w:rsidRDefault="00B10D12" w:rsidP="00B10D12">
      <w:pPr>
        <w:widowControl w:val="0"/>
        <w:autoSpaceDE w:val="0"/>
        <w:autoSpaceDN w:val="0"/>
        <w:adjustRightInd w:val="0"/>
        <w:ind w:left="445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2"/>
          <w:position w:val="-14"/>
          <w:sz w:val="132"/>
          <w:szCs w:val="132"/>
        </w:rPr>
        <w:t>A</w:t>
      </w:r>
      <w:r w:rsidRPr="00182FB4">
        <w:rPr>
          <w:rFonts w:ascii="Leelawadee" w:eastAsia="Adobe Fan Heiti Std B" w:hAnsi="Leelawadee" w:cs="Leelawadee"/>
          <w:b/>
          <w:bCs/>
          <w:color w:val="355581"/>
          <w:w w:val="97"/>
          <w:position w:val="-14"/>
          <w:sz w:val="132"/>
          <w:szCs w:val="132"/>
        </w:rPr>
        <w:t>ll</w:t>
      </w:r>
      <w:r w:rsidRPr="00182FB4">
        <w:rPr>
          <w:rFonts w:ascii="Leelawadee" w:eastAsia="Adobe Fan Heiti Std B" w:hAnsi="Leelawadee" w:cs="Leelawadee"/>
          <w:b/>
          <w:bCs/>
          <w:color w:val="355581"/>
          <w:w w:val="101"/>
          <w:position w:val="-14"/>
          <w:sz w:val="132"/>
          <w:szCs w:val="132"/>
        </w:rPr>
        <w:t>i</w:t>
      </w:r>
      <w:r w:rsidRPr="00182FB4">
        <w:rPr>
          <w:rFonts w:ascii="Leelawadee" w:eastAsia="Adobe Fan Heiti Std B" w:hAnsi="Leelawadee" w:cs="Leelawadee"/>
          <w:b/>
          <w:bCs/>
          <w:color w:val="355581"/>
          <w:w w:val="119"/>
          <w:position w:val="-14"/>
          <w:sz w:val="132"/>
          <w:szCs w:val="132"/>
        </w:rPr>
        <w:t>e</w:t>
      </w:r>
      <w:r w:rsidRPr="00182FB4">
        <w:rPr>
          <w:rFonts w:ascii="Leelawadee" w:eastAsia="Adobe Fan Heiti Std B" w:hAnsi="Leelawadee" w:cs="Leelawadee"/>
          <w:b/>
          <w:bCs/>
          <w:color w:val="355581"/>
          <w:w w:val="102"/>
          <w:position w:val="-14"/>
          <w:sz w:val="132"/>
          <w:szCs w:val="132"/>
        </w:rPr>
        <w:t>d</w:t>
      </w:r>
    </w:p>
    <w:p w14:paraId="68CA8D78" w14:textId="77777777" w:rsidR="00B10D12" w:rsidRPr="00182FB4" w:rsidRDefault="00B10D12" w:rsidP="00B10D12">
      <w:pPr>
        <w:widowControl w:val="0"/>
        <w:autoSpaceDE w:val="0"/>
        <w:autoSpaceDN w:val="0"/>
        <w:adjustRightInd w:val="0"/>
        <w:ind w:left="376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1"/>
          <w:position w:val="-9"/>
          <w:sz w:val="132"/>
          <w:szCs w:val="132"/>
        </w:rPr>
        <w:t>H</w:t>
      </w:r>
      <w:r w:rsidRPr="00182FB4">
        <w:rPr>
          <w:rFonts w:ascii="Leelawadee" w:eastAsia="Adobe Fan Heiti Std B" w:hAnsi="Leelawadee" w:cs="Leelawadee"/>
          <w:b/>
          <w:bCs/>
          <w:color w:val="355581"/>
          <w:w w:val="119"/>
          <w:position w:val="-9"/>
          <w:sz w:val="132"/>
          <w:szCs w:val="132"/>
        </w:rPr>
        <w:t>e</w:t>
      </w:r>
      <w:r w:rsidRPr="00182FB4">
        <w:rPr>
          <w:rFonts w:ascii="Leelawadee" w:eastAsia="Adobe Fan Heiti Std B" w:hAnsi="Leelawadee" w:cs="Leelawadee"/>
          <w:b/>
          <w:bCs/>
          <w:color w:val="355581"/>
          <w:w w:val="114"/>
          <w:position w:val="-9"/>
          <w:sz w:val="132"/>
          <w:szCs w:val="132"/>
        </w:rPr>
        <w:t>a</w:t>
      </w:r>
      <w:r w:rsidRPr="00182FB4">
        <w:rPr>
          <w:rFonts w:ascii="Leelawadee" w:eastAsia="Adobe Fan Heiti Std B" w:hAnsi="Leelawadee" w:cs="Leelawadee"/>
          <w:b/>
          <w:bCs/>
          <w:color w:val="355581"/>
          <w:w w:val="97"/>
          <w:position w:val="-9"/>
          <w:sz w:val="132"/>
          <w:szCs w:val="132"/>
        </w:rPr>
        <w:t>l</w:t>
      </w:r>
      <w:r w:rsidRPr="00182FB4">
        <w:rPr>
          <w:rFonts w:ascii="Leelawadee" w:eastAsia="Adobe Fan Heiti Std B" w:hAnsi="Leelawadee" w:cs="Leelawadee"/>
          <w:b/>
          <w:bCs/>
          <w:color w:val="355581"/>
          <w:w w:val="121"/>
          <w:position w:val="-9"/>
          <w:sz w:val="132"/>
          <w:szCs w:val="132"/>
        </w:rPr>
        <w:t>t</w:t>
      </w:r>
      <w:r w:rsidRPr="00182FB4">
        <w:rPr>
          <w:rFonts w:ascii="Leelawadee" w:eastAsia="Adobe Fan Heiti Std B" w:hAnsi="Leelawadee" w:cs="Leelawadee"/>
          <w:b/>
          <w:bCs/>
          <w:color w:val="355581"/>
          <w:w w:val="104"/>
          <w:position w:val="-9"/>
          <w:sz w:val="132"/>
          <w:szCs w:val="132"/>
        </w:rPr>
        <w:t>h</w:t>
      </w:r>
    </w:p>
    <w:p w14:paraId="3DA228A8" w14:textId="77777777" w:rsidR="00B10D12" w:rsidRPr="00182FB4" w:rsidRDefault="00B10D12" w:rsidP="00B10D12">
      <w:pPr>
        <w:widowControl w:val="0"/>
        <w:autoSpaceDE w:val="0"/>
        <w:autoSpaceDN w:val="0"/>
        <w:adjustRightInd w:val="0"/>
        <w:ind w:left="1038" w:right="1179"/>
        <w:jc w:val="right"/>
        <w:rPr>
          <w:rFonts w:ascii="Leelawadee" w:eastAsia="Adobe Fan Heiti Std B" w:hAnsi="Leelawadee" w:cs="Leelawadee"/>
          <w:color w:val="000000"/>
          <w:sz w:val="144"/>
          <w:szCs w:val="144"/>
        </w:rPr>
      </w:pPr>
      <w:r w:rsidRPr="00182FB4">
        <w:rPr>
          <w:rFonts w:ascii="Leelawadee" w:eastAsia="Adobe Fan Heiti Std B" w:hAnsi="Leelawadee" w:cs="Leelawadee"/>
          <w:b/>
          <w:bCs/>
          <w:color w:val="355581"/>
          <w:w w:val="96"/>
          <w:position w:val="6"/>
          <w:sz w:val="132"/>
          <w:szCs w:val="132"/>
        </w:rPr>
        <w:t>P</w:t>
      </w:r>
      <w:r w:rsidRPr="00182FB4">
        <w:rPr>
          <w:rFonts w:ascii="Leelawadee" w:eastAsia="Adobe Fan Heiti Std B" w:hAnsi="Leelawadee" w:cs="Leelawadee"/>
          <w:b/>
          <w:bCs/>
          <w:color w:val="355581"/>
          <w:w w:val="83"/>
          <w:position w:val="6"/>
          <w:sz w:val="132"/>
          <w:szCs w:val="132"/>
        </w:rPr>
        <w:t>r</w:t>
      </w:r>
      <w:r w:rsidRPr="00182FB4">
        <w:rPr>
          <w:rFonts w:ascii="Leelawadee" w:eastAsia="Adobe Fan Heiti Std B" w:hAnsi="Leelawadee" w:cs="Leelawadee"/>
          <w:b/>
          <w:bCs/>
          <w:color w:val="355581"/>
          <w:w w:val="112"/>
          <w:position w:val="6"/>
          <w:sz w:val="132"/>
          <w:szCs w:val="132"/>
        </w:rPr>
        <w:t>of</w:t>
      </w:r>
      <w:r w:rsidRPr="00182FB4">
        <w:rPr>
          <w:rFonts w:ascii="Leelawadee" w:eastAsia="Adobe Fan Heiti Std B" w:hAnsi="Leelawadee" w:cs="Leelawadee"/>
          <w:b/>
          <w:bCs/>
          <w:color w:val="355581"/>
          <w:w w:val="119"/>
          <w:position w:val="6"/>
          <w:sz w:val="132"/>
          <w:szCs w:val="132"/>
        </w:rPr>
        <w:t>e</w:t>
      </w:r>
      <w:r w:rsidRPr="00182FB4">
        <w:rPr>
          <w:rFonts w:ascii="Leelawadee" w:eastAsia="Adobe Fan Heiti Std B" w:hAnsi="Leelawadee" w:cs="Leelawadee"/>
          <w:b/>
          <w:bCs/>
          <w:color w:val="355581"/>
          <w:w w:val="109"/>
          <w:position w:val="6"/>
          <w:sz w:val="132"/>
          <w:szCs w:val="132"/>
        </w:rPr>
        <w:t>ss</w:t>
      </w:r>
      <w:r w:rsidRPr="00182FB4">
        <w:rPr>
          <w:rFonts w:ascii="Leelawadee" w:eastAsia="Adobe Fan Heiti Std B" w:hAnsi="Leelawadee" w:cs="Leelawadee"/>
          <w:b/>
          <w:bCs/>
          <w:color w:val="355581"/>
          <w:w w:val="101"/>
          <w:position w:val="6"/>
          <w:sz w:val="132"/>
          <w:szCs w:val="132"/>
        </w:rPr>
        <w:t>i</w:t>
      </w:r>
      <w:r w:rsidRPr="00182FB4">
        <w:rPr>
          <w:rFonts w:ascii="Leelawadee" w:eastAsia="Adobe Fan Heiti Std B" w:hAnsi="Leelawadee" w:cs="Leelawadee"/>
          <w:b/>
          <w:bCs/>
          <w:color w:val="355581"/>
          <w:w w:val="112"/>
          <w:position w:val="6"/>
          <w:sz w:val="132"/>
          <w:szCs w:val="132"/>
        </w:rPr>
        <w:t>o</w:t>
      </w:r>
      <w:r w:rsidRPr="00182FB4">
        <w:rPr>
          <w:rFonts w:ascii="Leelawadee" w:eastAsia="Adobe Fan Heiti Std B" w:hAnsi="Leelawadee" w:cs="Leelawadee"/>
          <w:b/>
          <w:bCs/>
          <w:color w:val="355581"/>
          <w:w w:val="104"/>
          <w:position w:val="6"/>
          <w:sz w:val="132"/>
          <w:szCs w:val="132"/>
        </w:rPr>
        <w:t>n</w:t>
      </w:r>
      <w:r w:rsidRPr="00182FB4">
        <w:rPr>
          <w:rFonts w:ascii="Leelawadee" w:eastAsia="Adobe Fan Heiti Std B" w:hAnsi="Leelawadee" w:cs="Leelawadee"/>
          <w:b/>
          <w:bCs/>
          <w:color w:val="355581"/>
          <w:w w:val="109"/>
          <w:position w:val="6"/>
          <w:sz w:val="132"/>
          <w:szCs w:val="132"/>
        </w:rPr>
        <w:t>s</w:t>
      </w:r>
    </w:p>
    <w:p w14:paraId="10FE9CBC" w14:textId="77777777" w:rsidR="00B10D12" w:rsidRPr="00182FB4" w:rsidRDefault="00B10D12" w:rsidP="00B10D12">
      <w:pPr>
        <w:widowControl w:val="0"/>
        <w:autoSpaceDE w:val="0"/>
        <w:autoSpaceDN w:val="0"/>
        <w:adjustRightInd w:val="0"/>
        <w:ind w:right="1179"/>
        <w:jc w:val="right"/>
        <w:rPr>
          <w:rFonts w:ascii="Leelawadee" w:eastAsia="Adobe Fan Heiti Std B" w:hAnsi="Leelawadee" w:cs="Leelawadee"/>
          <w:color w:val="000000"/>
          <w:sz w:val="24"/>
          <w:szCs w:val="24"/>
        </w:rPr>
      </w:pPr>
    </w:p>
    <w:p w14:paraId="12CF9AC3" w14:textId="77777777" w:rsidR="00B10D12" w:rsidRPr="00182FB4" w:rsidRDefault="00B10D12" w:rsidP="00B10D12">
      <w:pPr>
        <w:widowControl w:val="0"/>
        <w:autoSpaceDE w:val="0"/>
        <w:autoSpaceDN w:val="0"/>
        <w:adjustRightInd w:val="0"/>
        <w:ind w:left="3350" w:right="1179" w:hanging="106"/>
        <w:jc w:val="right"/>
        <w:rPr>
          <w:rFonts w:ascii="Leelawadee" w:eastAsia="Adobe Fan Heiti Std B" w:hAnsi="Leelawadee" w:cs="Leelawadee"/>
          <w:b/>
          <w:bCs/>
          <w:color w:val="355581"/>
          <w:spacing w:val="22"/>
          <w:sz w:val="60"/>
          <w:szCs w:val="60"/>
        </w:rPr>
      </w:pPr>
      <w:r w:rsidRPr="00182FB4">
        <w:rPr>
          <w:rFonts w:ascii="Leelawadee" w:eastAsia="Adobe Fan Heiti Std B" w:hAnsi="Leelawadee" w:cs="Leelawadee"/>
          <w:b/>
          <w:bCs/>
          <w:color w:val="355581"/>
          <w:spacing w:val="22"/>
          <w:w w:val="89"/>
          <w:sz w:val="60"/>
          <w:szCs w:val="60"/>
        </w:rPr>
        <w:t>Health and Work</w:t>
      </w:r>
    </w:p>
    <w:p w14:paraId="4170E2BD" w14:textId="77777777" w:rsidR="00B10D12" w:rsidRPr="00182FB4" w:rsidRDefault="00B10D12" w:rsidP="00B10D12">
      <w:pPr>
        <w:widowControl w:val="0"/>
        <w:autoSpaceDE w:val="0"/>
        <w:autoSpaceDN w:val="0"/>
        <w:adjustRightInd w:val="0"/>
        <w:ind w:left="3350" w:right="1179" w:hanging="106"/>
        <w:jc w:val="right"/>
        <w:rPr>
          <w:rFonts w:ascii="Arial Rounded MT Bold" w:eastAsia="Arial Unicode MS" w:hAnsi="Arial Rounded MT Bold" w:cs="Arial Unicode MS"/>
          <w:color w:val="000000"/>
          <w:spacing w:val="22"/>
          <w:sz w:val="60"/>
          <w:szCs w:val="60"/>
        </w:rPr>
      </w:pPr>
      <w:r w:rsidRPr="00182FB4">
        <w:rPr>
          <w:rFonts w:ascii="Leelawadee" w:eastAsia="Adobe Fan Heiti Std B" w:hAnsi="Leelawadee" w:cs="Leelawadee"/>
          <w:b/>
          <w:bCs/>
          <w:color w:val="355581"/>
          <w:spacing w:val="22"/>
          <w:w w:val="82"/>
          <w:sz w:val="60"/>
          <w:szCs w:val="60"/>
        </w:rPr>
        <w:t>R</w:t>
      </w:r>
      <w:r w:rsidRPr="00182FB4">
        <w:rPr>
          <w:rFonts w:ascii="Leelawadee" w:eastAsia="Adobe Fan Heiti Std B" w:hAnsi="Leelawadee" w:cs="Leelawadee"/>
          <w:b/>
          <w:bCs/>
          <w:color w:val="355581"/>
          <w:spacing w:val="22"/>
          <w:w w:val="117"/>
          <w:sz w:val="60"/>
          <w:szCs w:val="60"/>
        </w:rPr>
        <w:t>e</w:t>
      </w:r>
      <w:r w:rsidRPr="00182FB4">
        <w:rPr>
          <w:rFonts w:ascii="Leelawadee" w:eastAsia="Adobe Fan Heiti Std B" w:hAnsi="Leelawadee" w:cs="Leelawadee"/>
          <w:b/>
          <w:bCs/>
          <w:color w:val="355581"/>
          <w:spacing w:val="22"/>
          <w:sz w:val="60"/>
          <w:szCs w:val="60"/>
        </w:rPr>
        <w:t>p</w:t>
      </w:r>
      <w:r w:rsidRPr="00182FB4">
        <w:rPr>
          <w:rFonts w:ascii="Leelawadee" w:eastAsia="Adobe Fan Heiti Std B" w:hAnsi="Leelawadee" w:cs="Leelawadee"/>
          <w:b/>
          <w:bCs/>
          <w:color w:val="355581"/>
          <w:spacing w:val="22"/>
          <w:w w:val="110"/>
          <w:sz w:val="60"/>
          <w:szCs w:val="60"/>
        </w:rPr>
        <w:t>o</w:t>
      </w:r>
      <w:r w:rsidRPr="00182FB4">
        <w:rPr>
          <w:rFonts w:ascii="Leelawadee" w:eastAsia="Adobe Fan Heiti Std B" w:hAnsi="Leelawadee" w:cs="Leelawadee"/>
          <w:b/>
          <w:bCs/>
          <w:color w:val="355581"/>
          <w:spacing w:val="22"/>
          <w:w w:val="78"/>
          <w:sz w:val="60"/>
          <w:szCs w:val="60"/>
        </w:rPr>
        <w:t>r</w:t>
      </w:r>
      <w:r w:rsidRPr="00182FB4">
        <w:rPr>
          <w:rFonts w:ascii="Leelawadee" w:eastAsia="Adobe Fan Heiti Std B" w:hAnsi="Leelawadee" w:cs="Leelawadee"/>
          <w:b/>
          <w:bCs/>
          <w:color w:val="355581"/>
          <w:spacing w:val="22"/>
          <w:w w:val="114"/>
          <w:sz w:val="60"/>
          <w:szCs w:val="60"/>
        </w:rPr>
        <w:t>t</w:t>
      </w:r>
    </w:p>
    <w:p w14:paraId="22B73378" w14:textId="77777777" w:rsidR="00B10D12" w:rsidRPr="00195788" w:rsidRDefault="00B10D12" w:rsidP="00B10D12">
      <w:pPr>
        <w:widowControl w:val="0"/>
        <w:autoSpaceDE w:val="0"/>
        <w:autoSpaceDN w:val="0"/>
        <w:adjustRightInd w:val="0"/>
        <w:ind w:right="1179"/>
        <w:jc w:val="right"/>
        <w:rPr>
          <w:rFonts w:ascii="Arial Rounded MT Bold" w:eastAsia="Arial Unicode MS" w:hAnsi="Arial Rounded MT Bold" w:cs="Arial Unicode MS"/>
          <w:color w:val="000000"/>
          <w:sz w:val="20"/>
          <w:szCs w:val="20"/>
        </w:rPr>
      </w:pPr>
    </w:p>
    <w:p w14:paraId="693E4F05" w14:textId="77777777" w:rsidR="00B10D12" w:rsidRDefault="00B10D12" w:rsidP="00B10D12">
      <w:pPr>
        <w:widowControl w:val="0"/>
        <w:autoSpaceDE w:val="0"/>
        <w:autoSpaceDN w:val="0"/>
        <w:adjustRightInd w:val="0"/>
        <w:spacing w:line="200" w:lineRule="exact"/>
        <w:ind w:right="1179"/>
        <w:rPr>
          <w:rFonts w:ascii="Times New Roman" w:hAnsi="Times New Roman"/>
          <w:color w:val="000000"/>
          <w:sz w:val="20"/>
          <w:szCs w:val="20"/>
        </w:rPr>
      </w:pPr>
    </w:p>
    <w:p w14:paraId="166A5726"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9E089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1BCAD7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E57D745"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EA438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2CE371"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D1E1A6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6E8A02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555398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18DF5AC"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168F58"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285DDD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49D384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85099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0CC7FE7" w14:textId="77777777" w:rsidR="00B10D12" w:rsidRDefault="00B10D12" w:rsidP="00B10D12">
      <w:pPr>
        <w:widowControl w:val="0"/>
        <w:autoSpaceDE w:val="0"/>
        <w:autoSpaceDN w:val="0"/>
        <w:adjustRightInd w:val="0"/>
        <w:spacing w:before="19" w:line="240" w:lineRule="exact"/>
        <w:rPr>
          <w:rFonts w:ascii="Times New Roman" w:hAnsi="Times New Roman"/>
          <w:color w:val="000000"/>
          <w:sz w:val="24"/>
          <w:szCs w:val="24"/>
        </w:rPr>
      </w:pPr>
    </w:p>
    <w:p w14:paraId="6053894C" w14:textId="77777777" w:rsidR="00B10D12" w:rsidRDefault="00B10D12" w:rsidP="00B10D12">
      <w:pPr>
        <w:widowControl w:val="0"/>
        <w:autoSpaceDE w:val="0"/>
        <w:autoSpaceDN w:val="0"/>
        <w:adjustRightInd w:val="0"/>
        <w:ind w:left="114"/>
        <w:rPr>
          <w:rFonts w:ascii="Times New Roman" w:hAnsi="Times New Roman"/>
          <w:color w:val="000000"/>
          <w:sz w:val="36"/>
          <w:szCs w:val="36"/>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5748E414" wp14:editId="2262C861">
            <wp:extent cx="461010" cy="24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p w14:paraId="7FC71447" w14:textId="77777777" w:rsidR="00B10D12" w:rsidRDefault="00B10D12" w:rsidP="00B10D12">
      <w:pPr>
        <w:widowControl w:val="0"/>
        <w:autoSpaceDE w:val="0"/>
        <w:autoSpaceDN w:val="0"/>
        <w:adjustRightInd w:val="0"/>
        <w:ind w:left="114"/>
        <w:rPr>
          <w:rFonts w:ascii="Times New Roman" w:hAnsi="Times New Roman"/>
          <w:color w:val="000000"/>
          <w:sz w:val="36"/>
          <w:szCs w:val="36"/>
        </w:rPr>
        <w:sectPr w:rsidR="00B10D12">
          <w:pgSz w:w="11920" w:h="16840"/>
          <w:pgMar w:top="300" w:right="280" w:bottom="280" w:left="680" w:header="720" w:footer="720" w:gutter="0"/>
          <w:cols w:space="720"/>
          <w:noEndnote/>
        </w:sectPr>
      </w:pPr>
    </w:p>
    <w:p w14:paraId="1361E8AC" w14:textId="77777777" w:rsidR="00B10D12" w:rsidRDefault="00B10D12" w:rsidP="00B10D12">
      <w:pPr>
        <w:widowControl w:val="0"/>
        <w:autoSpaceDE w:val="0"/>
        <w:autoSpaceDN w:val="0"/>
        <w:adjustRightInd w:val="0"/>
        <w:spacing w:before="92"/>
        <w:ind w:left="104"/>
        <w:rPr>
          <w:rFonts w:ascii="Times New Roman" w:hAnsi="Times New Roman"/>
          <w:color w:val="000000"/>
          <w:sz w:val="20"/>
          <w:szCs w:val="20"/>
        </w:rPr>
      </w:pPr>
      <w:r>
        <w:rPr>
          <w:noProof/>
          <w:lang w:val="en-GB" w:eastAsia="en-GB"/>
        </w:rPr>
        <w:lastRenderedPageBreak/>
        <mc:AlternateContent>
          <mc:Choice Requires="wps">
            <w:drawing>
              <wp:anchor distT="0" distB="0" distL="114300" distR="114300" simplePos="0" relativeHeight="251720704" behindDoc="1" locked="0" layoutInCell="0" allowOverlap="1" wp14:anchorId="42AE0768" wp14:editId="295EF647">
                <wp:simplePos x="0" y="0"/>
                <wp:positionH relativeFrom="page">
                  <wp:posOffset>7367905</wp:posOffset>
                </wp:positionH>
                <wp:positionV relativeFrom="page">
                  <wp:posOffset>9003030</wp:posOffset>
                </wp:positionV>
                <wp:extent cx="127000" cy="15925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B622" w14:textId="77777777"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C5B3" id="_x0000_t202" coordsize="21600,21600" o:spt="202" path="m,l,21600r21600,l21600,xe">
                <v:stroke joinstyle="miter"/>
                <v:path gradientshapeok="t" o:connecttype="rect"/>
              </v:shapetype>
              <v:shape id="Text Box 148" o:spid="_x0000_s1026" type="#_x0000_t202" style="position:absolute;left:0;text-align:left;margin-left:580.15pt;margin-top:708.9pt;width:10pt;height:125.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" o:allowincell="f" filled="f" stroked="f">
                <v:textbox style="layout-flow:vertical;mso-layout-flow-alt:bottom-to-top" inset="0,0,0,0">
                  <w:txbxContent>
                    <w:p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v:textbox>
                <w10:wrap anchorx="page" anchory="page"/>
              </v:shape>
            </w:pict>
          </mc:Fallback>
        </mc:AlternateContent>
      </w:r>
      <w:r>
        <w:rPr>
          <w:rFonts w:ascii="Times New Roman" w:hAnsi="Times New Roman"/>
          <w:noProof/>
          <w:color w:val="000000"/>
          <w:sz w:val="36"/>
          <w:szCs w:val="36"/>
          <w:lang w:val="en-GB" w:eastAsia="en-GB"/>
        </w:rPr>
        <w:drawing>
          <wp:inline distT="0" distB="0" distL="0" distR="0" wp14:anchorId="3B1ABEEF" wp14:editId="0C1BB90F">
            <wp:extent cx="1016635"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p w14:paraId="2E27D225" w14:textId="77777777" w:rsidR="00B10D12" w:rsidRDefault="00B10D12" w:rsidP="00B10D12">
      <w:pPr>
        <w:widowControl w:val="0"/>
        <w:autoSpaceDE w:val="0"/>
        <w:autoSpaceDN w:val="0"/>
        <w:adjustRightInd w:val="0"/>
        <w:spacing w:line="150" w:lineRule="exact"/>
        <w:rPr>
          <w:rFonts w:ascii="Times New Roman" w:hAnsi="Times New Roman"/>
          <w:color w:val="000000"/>
          <w:sz w:val="15"/>
          <w:szCs w:val="15"/>
        </w:rPr>
      </w:pPr>
    </w:p>
    <w:p w14:paraId="48B5B01B"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D31CD67"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A1E13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F495A3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C17A19D"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color w:val="355581"/>
          <w:spacing w:val="-7"/>
          <w:w w:val="96"/>
          <w:sz w:val="32"/>
          <w:szCs w:val="32"/>
        </w:rPr>
        <w:t>Thi</w:t>
      </w:r>
      <w:r w:rsidRPr="00182FB4">
        <w:rPr>
          <w:rFonts w:ascii="Leelawadee" w:hAnsi="Leelawadee" w:cs="Leelawadee"/>
          <w:color w:val="355581"/>
          <w:w w:val="96"/>
          <w:sz w:val="32"/>
          <w:szCs w:val="32"/>
        </w:rPr>
        <w:t>s</w:t>
      </w:r>
      <w:r w:rsidRPr="00182FB4">
        <w:rPr>
          <w:rFonts w:ascii="Leelawadee" w:hAnsi="Leelawadee" w:cs="Leelawadee"/>
          <w:color w:val="355581"/>
          <w:spacing w:val="-15"/>
          <w:w w:val="96"/>
          <w:sz w:val="32"/>
          <w:szCs w:val="32"/>
        </w:rPr>
        <w:t xml:space="preserve"> </w:t>
      </w:r>
      <w:r w:rsidRPr="00182FB4">
        <w:rPr>
          <w:rFonts w:ascii="Leelawadee" w:hAnsi="Leelawadee" w:cs="Leelawadee"/>
          <w:color w:val="355581"/>
          <w:spacing w:val="-7"/>
          <w:sz w:val="32"/>
          <w:szCs w:val="32"/>
        </w:rPr>
        <w:t>guid</w:t>
      </w:r>
      <w:r w:rsidRPr="00182FB4">
        <w:rPr>
          <w:rFonts w:ascii="Leelawadee" w:hAnsi="Leelawadee" w:cs="Leelawadee"/>
          <w:color w:val="355581"/>
          <w:sz w:val="32"/>
          <w:szCs w:val="32"/>
        </w:rPr>
        <w:t>e</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7"/>
          <w:sz w:val="32"/>
          <w:szCs w:val="32"/>
        </w:rPr>
        <w:t>ha</w:t>
      </w:r>
      <w:r w:rsidRPr="00182FB4">
        <w:rPr>
          <w:rFonts w:ascii="Leelawadee" w:hAnsi="Leelawadee" w:cs="Leelawadee"/>
          <w:color w:val="355581"/>
          <w:sz w:val="32"/>
          <w:szCs w:val="32"/>
        </w:rPr>
        <w:t>s</w:t>
      </w:r>
      <w:r w:rsidRPr="00182FB4">
        <w:rPr>
          <w:rFonts w:ascii="Leelawadee" w:hAnsi="Leelawadee" w:cs="Leelawadee"/>
          <w:color w:val="355581"/>
          <w:spacing w:val="27"/>
          <w:sz w:val="32"/>
          <w:szCs w:val="32"/>
        </w:rPr>
        <w:t xml:space="preserve"> </w:t>
      </w:r>
      <w:r w:rsidRPr="00182FB4">
        <w:rPr>
          <w:rFonts w:ascii="Leelawadee" w:hAnsi="Leelawadee" w:cs="Leelawadee"/>
          <w:color w:val="355581"/>
          <w:spacing w:val="-7"/>
          <w:sz w:val="32"/>
          <w:szCs w:val="32"/>
        </w:rPr>
        <w:t>bee</w:t>
      </w:r>
      <w:r w:rsidRPr="00182FB4">
        <w:rPr>
          <w:rFonts w:ascii="Leelawadee" w:hAnsi="Leelawadee" w:cs="Leelawadee"/>
          <w:color w:val="355581"/>
          <w:sz w:val="32"/>
          <w:szCs w:val="32"/>
        </w:rPr>
        <w:t>n</w:t>
      </w:r>
      <w:r w:rsidRPr="00182FB4">
        <w:rPr>
          <w:rFonts w:ascii="Leelawadee" w:hAnsi="Leelawadee" w:cs="Leelawadee"/>
          <w:color w:val="355581"/>
          <w:spacing w:val="42"/>
          <w:sz w:val="32"/>
          <w:szCs w:val="32"/>
        </w:rPr>
        <w:t xml:space="preserve"> </w:t>
      </w:r>
      <w:r w:rsidRPr="00182FB4">
        <w:rPr>
          <w:rFonts w:ascii="Leelawadee" w:hAnsi="Leelawadee" w:cs="Leelawadee"/>
          <w:color w:val="355581"/>
          <w:spacing w:val="-7"/>
          <w:w w:val="107"/>
          <w:sz w:val="32"/>
          <w:szCs w:val="32"/>
        </w:rPr>
        <w:t>d</w:t>
      </w:r>
      <w:r w:rsidRPr="00182FB4">
        <w:rPr>
          <w:rFonts w:ascii="Leelawadee" w:hAnsi="Leelawadee" w:cs="Leelawadee"/>
          <w:color w:val="355581"/>
          <w:spacing w:val="-10"/>
          <w:w w:val="112"/>
          <w:sz w:val="32"/>
          <w:szCs w:val="32"/>
        </w:rPr>
        <w:t>e</w:t>
      </w:r>
      <w:r w:rsidRPr="00182FB4">
        <w:rPr>
          <w:rFonts w:ascii="Leelawadee" w:hAnsi="Leelawadee" w:cs="Leelawadee"/>
          <w:color w:val="355581"/>
          <w:spacing w:val="-14"/>
          <w:w w:val="90"/>
          <w:sz w:val="32"/>
          <w:szCs w:val="32"/>
        </w:rPr>
        <w:t>v</w:t>
      </w:r>
      <w:r w:rsidRPr="00182FB4">
        <w:rPr>
          <w:rFonts w:ascii="Leelawadee" w:hAnsi="Leelawadee" w:cs="Leelawadee"/>
          <w:color w:val="355581"/>
          <w:spacing w:val="-7"/>
          <w:w w:val="112"/>
          <w:sz w:val="32"/>
          <w:szCs w:val="32"/>
        </w:rPr>
        <w:t>e</w:t>
      </w:r>
      <w:r w:rsidRPr="00182FB4">
        <w:rPr>
          <w:rFonts w:ascii="Leelawadee" w:hAnsi="Leelawadee" w:cs="Leelawadee"/>
          <w:color w:val="355581"/>
          <w:spacing w:val="-7"/>
          <w:w w:val="79"/>
          <w:sz w:val="32"/>
          <w:szCs w:val="32"/>
        </w:rPr>
        <w:t>l</w:t>
      </w:r>
      <w:r w:rsidRPr="00182FB4">
        <w:rPr>
          <w:rFonts w:ascii="Leelawadee" w:hAnsi="Leelawadee" w:cs="Leelawadee"/>
          <w:color w:val="355581"/>
          <w:spacing w:val="-7"/>
          <w:w w:val="106"/>
          <w:sz w:val="32"/>
          <w:szCs w:val="32"/>
        </w:rPr>
        <w:t>o</w:t>
      </w:r>
      <w:r w:rsidRPr="00182FB4">
        <w:rPr>
          <w:rFonts w:ascii="Leelawadee" w:hAnsi="Leelawadee" w:cs="Leelawadee"/>
          <w:color w:val="355581"/>
          <w:spacing w:val="-7"/>
          <w:w w:val="107"/>
          <w:sz w:val="32"/>
          <w:szCs w:val="32"/>
        </w:rPr>
        <w:t>p</w:t>
      </w:r>
      <w:r w:rsidRPr="00182FB4">
        <w:rPr>
          <w:rFonts w:ascii="Leelawadee" w:hAnsi="Leelawadee" w:cs="Leelawadee"/>
          <w:color w:val="355581"/>
          <w:spacing w:val="-7"/>
          <w:w w:val="112"/>
          <w:sz w:val="32"/>
          <w:szCs w:val="32"/>
        </w:rPr>
        <w:t>e</w:t>
      </w:r>
      <w:r w:rsidRPr="00182FB4">
        <w:rPr>
          <w:rFonts w:ascii="Leelawadee" w:hAnsi="Leelawadee" w:cs="Leelawadee"/>
          <w:color w:val="355581"/>
          <w:w w:val="107"/>
          <w:sz w:val="32"/>
          <w:szCs w:val="32"/>
        </w:rPr>
        <w:t>d</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14"/>
          <w:sz w:val="32"/>
          <w:szCs w:val="32"/>
        </w:rPr>
        <w:t>b</w:t>
      </w:r>
      <w:r w:rsidRPr="00182FB4">
        <w:rPr>
          <w:rFonts w:ascii="Leelawadee" w:hAnsi="Leelawadee" w:cs="Leelawadee"/>
          <w:color w:val="355581"/>
          <w:sz w:val="32"/>
          <w:szCs w:val="32"/>
        </w:rPr>
        <w:t>y</w:t>
      </w:r>
      <w:r w:rsidRPr="00182FB4">
        <w:rPr>
          <w:rFonts w:ascii="Leelawadee" w:hAnsi="Leelawadee" w:cs="Leelawadee"/>
          <w:color w:val="355581"/>
          <w:spacing w:val="-14"/>
          <w:sz w:val="32"/>
          <w:szCs w:val="32"/>
        </w:rPr>
        <w:t xml:space="preserve"> </w:t>
      </w:r>
      <w:r w:rsidRPr="00182FB4">
        <w:rPr>
          <w:rFonts w:ascii="Leelawadee" w:hAnsi="Leelawadee" w:cs="Leelawadee"/>
          <w:color w:val="355581"/>
          <w:spacing w:val="-7"/>
          <w:w w:val="125"/>
          <w:sz w:val="32"/>
          <w:szCs w:val="32"/>
        </w:rPr>
        <w:t>t</w:t>
      </w:r>
      <w:r w:rsidRPr="00182FB4">
        <w:rPr>
          <w:rFonts w:ascii="Leelawadee" w:hAnsi="Leelawadee" w:cs="Leelawadee"/>
          <w:color w:val="355581"/>
          <w:spacing w:val="-7"/>
          <w:w w:val="108"/>
          <w:sz w:val="32"/>
          <w:szCs w:val="32"/>
        </w:rPr>
        <w:t>h</w:t>
      </w:r>
      <w:r w:rsidRPr="00182FB4">
        <w:rPr>
          <w:rFonts w:ascii="Leelawadee" w:hAnsi="Leelawadee" w:cs="Leelawadee"/>
          <w:color w:val="355581"/>
          <w:w w:val="112"/>
          <w:sz w:val="32"/>
          <w:szCs w:val="32"/>
        </w:rPr>
        <w:t>e</w:t>
      </w:r>
      <w:r w:rsidRPr="00182FB4">
        <w:rPr>
          <w:rFonts w:ascii="Leelawadee" w:hAnsi="Leelawadee" w:cs="Leelawadee"/>
          <w:color w:val="000000"/>
          <w:sz w:val="32"/>
          <w:szCs w:val="32"/>
        </w:rPr>
        <w:t xml:space="preserve"> </w:t>
      </w:r>
    </w:p>
    <w:p w14:paraId="219FDA81"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b/>
          <w:bCs/>
          <w:color w:val="355581"/>
          <w:spacing w:val="-7"/>
          <w:sz w:val="32"/>
          <w:szCs w:val="32"/>
        </w:rPr>
        <w:t>Allie</w:t>
      </w:r>
      <w:r w:rsidRPr="00182FB4">
        <w:rPr>
          <w:rFonts w:ascii="Leelawadee" w:hAnsi="Leelawadee" w:cs="Leelawadee"/>
          <w:b/>
          <w:bCs/>
          <w:color w:val="355581"/>
          <w:sz w:val="32"/>
          <w:szCs w:val="32"/>
        </w:rPr>
        <w:t>d</w:t>
      </w:r>
      <w:r w:rsidRPr="00182FB4">
        <w:rPr>
          <w:rFonts w:ascii="Leelawadee" w:hAnsi="Leelawadee" w:cs="Leelawadee"/>
          <w:b/>
          <w:bCs/>
          <w:color w:val="355581"/>
          <w:spacing w:val="-7"/>
          <w:sz w:val="32"/>
          <w:szCs w:val="32"/>
        </w:rPr>
        <w:t xml:space="preserve"> Healt</w:t>
      </w:r>
      <w:r w:rsidRPr="00182FB4">
        <w:rPr>
          <w:rFonts w:ascii="Leelawadee" w:hAnsi="Leelawadee" w:cs="Leelawadee"/>
          <w:b/>
          <w:bCs/>
          <w:color w:val="355581"/>
          <w:sz w:val="32"/>
          <w:szCs w:val="32"/>
        </w:rPr>
        <w:t>h</w:t>
      </w:r>
      <w:r w:rsidRPr="00182FB4">
        <w:rPr>
          <w:rFonts w:ascii="Leelawadee" w:hAnsi="Leelawadee" w:cs="Leelawadee"/>
          <w:b/>
          <w:bCs/>
          <w:color w:val="355581"/>
          <w:spacing w:val="45"/>
          <w:sz w:val="32"/>
          <w:szCs w:val="32"/>
        </w:rPr>
        <w:t xml:space="preserve"> </w:t>
      </w:r>
      <w:r w:rsidRPr="00182FB4">
        <w:rPr>
          <w:rFonts w:ascii="Leelawadee" w:hAnsi="Leelawadee" w:cs="Leelawadee"/>
          <w:b/>
          <w:bCs/>
          <w:color w:val="355581"/>
          <w:spacing w:val="-14"/>
          <w:w w:val="96"/>
          <w:sz w:val="32"/>
          <w:szCs w:val="32"/>
        </w:rPr>
        <w:t>P</w:t>
      </w:r>
      <w:r w:rsidRPr="00182FB4">
        <w:rPr>
          <w:rFonts w:ascii="Leelawadee" w:hAnsi="Leelawadee" w:cs="Leelawadee"/>
          <w:b/>
          <w:bCs/>
          <w:color w:val="355581"/>
          <w:spacing w:val="-15"/>
          <w:w w:val="83"/>
          <w:sz w:val="32"/>
          <w:szCs w:val="32"/>
        </w:rPr>
        <w:t>r</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15"/>
          <w:w w:val="112"/>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9"/>
          <w:sz w:val="32"/>
          <w:szCs w:val="32"/>
        </w:rPr>
        <w:t>ss</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7"/>
          <w:w w:val="104"/>
          <w:sz w:val="32"/>
          <w:szCs w:val="32"/>
        </w:rPr>
        <w:t>n</w:t>
      </w:r>
      <w:r w:rsidRPr="00182FB4">
        <w:rPr>
          <w:rFonts w:ascii="Leelawadee" w:hAnsi="Leelawadee" w:cs="Leelawadee"/>
          <w:b/>
          <w:bCs/>
          <w:color w:val="355581"/>
          <w:w w:val="109"/>
          <w:sz w:val="32"/>
          <w:szCs w:val="32"/>
        </w:rPr>
        <w:t>s</w:t>
      </w:r>
      <w:r w:rsidRPr="00182FB4">
        <w:rPr>
          <w:rFonts w:ascii="Leelawadee" w:hAnsi="Leelawadee" w:cs="Leelawadee"/>
          <w:b/>
          <w:bCs/>
          <w:color w:val="355581"/>
          <w:spacing w:val="-16"/>
          <w:sz w:val="32"/>
          <w:szCs w:val="32"/>
        </w:rPr>
        <w:t xml:space="preserve"> </w:t>
      </w:r>
      <w:r w:rsidRPr="00182FB4">
        <w:rPr>
          <w:rFonts w:ascii="Leelawadee" w:hAnsi="Leelawadee" w:cs="Leelawadee"/>
          <w:b/>
          <w:bCs/>
          <w:color w:val="355581"/>
          <w:spacing w:val="-29"/>
          <w:w w:val="91"/>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2"/>
          <w:sz w:val="32"/>
          <w:szCs w:val="32"/>
        </w:rPr>
        <w:t>d</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17"/>
          <w:w w:val="83"/>
          <w:sz w:val="32"/>
          <w:szCs w:val="32"/>
        </w:rPr>
        <w:t>r</w:t>
      </w:r>
      <w:r w:rsidRPr="00182FB4">
        <w:rPr>
          <w:rFonts w:ascii="Leelawadee" w:hAnsi="Leelawadee" w:cs="Leelawadee"/>
          <w:b/>
          <w:bCs/>
          <w:color w:val="355581"/>
          <w:spacing w:val="-7"/>
          <w:w w:val="114"/>
          <w:sz w:val="32"/>
          <w:szCs w:val="32"/>
        </w:rPr>
        <w:t>a</w:t>
      </w:r>
      <w:r w:rsidRPr="00182FB4">
        <w:rPr>
          <w:rFonts w:ascii="Leelawadee" w:hAnsi="Leelawadee" w:cs="Leelawadee"/>
          <w:b/>
          <w:bCs/>
          <w:color w:val="355581"/>
          <w:spacing w:val="-7"/>
          <w:w w:val="121"/>
          <w:sz w:val="32"/>
          <w:szCs w:val="32"/>
        </w:rPr>
        <w:t>t</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w w:val="104"/>
          <w:sz w:val="32"/>
          <w:szCs w:val="32"/>
        </w:rPr>
        <w:t>n</w:t>
      </w:r>
      <w:r w:rsidRPr="00182FB4">
        <w:rPr>
          <w:rFonts w:ascii="Leelawadee" w:hAnsi="Leelawadee" w:cs="Leelawadee"/>
          <w:b/>
          <w:bCs/>
          <w:color w:val="355581"/>
          <w:spacing w:val="-21"/>
          <w:sz w:val="32"/>
          <w:szCs w:val="32"/>
        </w:rPr>
        <w:t xml:space="preserve"> </w:t>
      </w:r>
      <w:r w:rsidRPr="00182FB4">
        <w:rPr>
          <w:rFonts w:ascii="Leelawadee" w:hAnsi="Leelawadee" w:cs="Leelawadee"/>
          <w:color w:val="355581"/>
          <w:spacing w:val="-6"/>
          <w:w w:val="90"/>
          <w:sz w:val="32"/>
          <w:szCs w:val="32"/>
        </w:rPr>
        <w:t>(AHPF</w:t>
      </w:r>
      <w:r w:rsidRPr="00182FB4">
        <w:rPr>
          <w:rFonts w:ascii="Leelawadee" w:hAnsi="Leelawadee" w:cs="Leelawadee"/>
          <w:color w:val="355581"/>
          <w:w w:val="90"/>
          <w:sz w:val="32"/>
          <w:szCs w:val="32"/>
        </w:rPr>
        <w:t>)</w:t>
      </w:r>
      <w:r w:rsidRPr="00182FB4">
        <w:rPr>
          <w:rFonts w:ascii="Leelawadee" w:hAnsi="Leelawadee" w:cs="Leelawadee"/>
          <w:color w:val="355581"/>
          <w:spacing w:val="-6"/>
          <w:w w:val="90"/>
          <w:sz w:val="32"/>
          <w:szCs w:val="32"/>
        </w:rPr>
        <w:t xml:space="preserve"> </w:t>
      </w:r>
      <w:hyperlink r:id="rId14" w:history="1">
        <w:r w:rsidRPr="00182FB4">
          <w:rPr>
            <w:rFonts w:ascii="Leelawadee" w:hAnsi="Leelawadee" w:cs="Leelawadee"/>
            <w:b/>
            <w:bCs/>
            <w:i/>
            <w:iCs/>
            <w:color w:val="355581"/>
            <w:spacing w:val="-7"/>
            <w:w w:val="107"/>
            <w:sz w:val="32"/>
            <w:szCs w:val="32"/>
          </w:rPr>
          <w:t>www</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3"/>
            <w:sz w:val="32"/>
            <w:szCs w:val="32"/>
          </w:rPr>
          <w:t>a</w:t>
        </w:r>
        <w:r w:rsidRPr="00182FB4">
          <w:rPr>
            <w:rFonts w:ascii="Leelawadee" w:hAnsi="Leelawadee" w:cs="Leelawadee"/>
            <w:b/>
            <w:bCs/>
            <w:i/>
            <w:iCs/>
            <w:color w:val="355581"/>
            <w:spacing w:val="-7"/>
            <w:w w:val="101"/>
            <w:sz w:val="32"/>
            <w:szCs w:val="32"/>
          </w:rPr>
          <w:t>h</w:t>
        </w:r>
        <w:r w:rsidRPr="00182FB4">
          <w:rPr>
            <w:rFonts w:ascii="Leelawadee" w:hAnsi="Leelawadee" w:cs="Leelawadee"/>
            <w:b/>
            <w:bCs/>
            <w:i/>
            <w:iCs/>
            <w:color w:val="355581"/>
            <w:spacing w:val="-13"/>
            <w:w w:val="111"/>
            <w:sz w:val="32"/>
            <w:szCs w:val="32"/>
          </w:rPr>
          <w:t>p</w:t>
        </w:r>
        <w:r w:rsidRPr="00182FB4">
          <w:rPr>
            <w:rFonts w:ascii="Leelawadee" w:hAnsi="Leelawadee" w:cs="Leelawadee"/>
            <w:b/>
            <w:bCs/>
            <w:i/>
            <w:iCs/>
            <w:color w:val="355581"/>
            <w:spacing w:val="-7"/>
            <w:w w:val="107"/>
            <w:sz w:val="32"/>
            <w:szCs w:val="32"/>
          </w:rPr>
          <w:t>f</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0"/>
            <w:sz w:val="32"/>
            <w:szCs w:val="32"/>
          </w:rPr>
          <w:t>o</w:t>
        </w:r>
        <w:r w:rsidRPr="00182FB4">
          <w:rPr>
            <w:rFonts w:ascii="Leelawadee" w:hAnsi="Leelawadee" w:cs="Leelawadee"/>
            <w:b/>
            <w:bCs/>
            <w:i/>
            <w:iCs/>
            <w:color w:val="355581"/>
            <w:spacing w:val="-13"/>
            <w:w w:val="88"/>
            <w:sz w:val="32"/>
            <w:szCs w:val="32"/>
          </w:rPr>
          <w:t>r</w:t>
        </w:r>
        <w:r w:rsidRPr="00182FB4">
          <w:rPr>
            <w:rFonts w:ascii="Leelawadee" w:hAnsi="Leelawadee" w:cs="Leelawadee"/>
            <w:b/>
            <w:bCs/>
            <w:i/>
            <w:iCs/>
            <w:color w:val="355581"/>
            <w:spacing w:val="-7"/>
            <w:w w:val="111"/>
            <w:sz w:val="32"/>
            <w:szCs w:val="32"/>
          </w:rPr>
          <w:t>g</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sz w:val="32"/>
            <w:szCs w:val="32"/>
          </w:rPr>
          <w:t>u</w:t>
        </w:r>
        <w:r w:rsidRPr="00182FB4">
          <w:rPr>
            <w:rFonts w:ascii="Leelawadee" w:hAnsi="Leelawadee" w:cs="Leelawadee"/>
            <w:b/>
            <w:bCs/>
            <w:i/>
            <w:iCs/>
            <w:color w:val="355581"/>
            <w:w w:val="96"/>
            <w:sz w:val="32"/>
            <w:szCs w:val="32"/>
          </w:rPr>
          <w:t>k</w:t>
        </w:r>
      </w:hyperlink>
    </w:p>
    <w:p w14:paraId="0C8E51DF" w14:textId="77777777" w:rsidR="00B10D12" w:rsidRPr="00182FB4" w:rsidRDefault="00B10D12" w:rsidP="00B10D12">
      <w:pPr>
        <w:widowControl w:val="0"/>
        <w:autoSpaceDE w:val="0"/>
        <w:autoSpaceDN w:val="0"/>
        <w:adjustRightInd w:val="0"/>
        <w:spacing w:before="7" w:line="150" w:lineRule="exact"/>
        <w:rPr>
          <w:rFonts w:ascii="Leelawadee" w:hAnsi="Leelawadee" w:cs="Leelawadee"/>
          <w:color w:val="000000"/>
          <w:sz w:val="15"/>
          <w:szCs w:val="15"/>
        </w:rPr>
      </w:pPr>
    </w:p>
    <w:p w14:paraId="4AE784AB"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2ED977DA" w14:textId="77777777" w:rsidR="00B10D12" w:rsidRPr="00182FB4" w:rsidRDefault="00B10D12" w:rsidP="00B10D12">
      <w:pPr>
        <w:widowControl w:val="0"/>
        <w:autoSpaceDE w:val="0"/>
        <w:autoSpaceDN w:val="0"/>
        <w:adjustRightInd w:val="0"/>
        <w:spacing w:line="250" w:lineRule="auto"/>
        <w:ind w:left="121" w:right="67"/>
        <w:rPr>
          <w:rFonts w:ascii="Leelawadee" w:hAnsi="Leelawadee" w:cs="Leelawadee"/>
          <w:color w:val="000000"/>
          <w:sz w:val="26"/>
          <w:szCs w:val="26"/>
        </w:rPr>
      </w:pPr>
      <w:r w:rsidRPr="00182FB4">
        <w:rPr>
          <w:rFonts w:ascii="Leelawadee" w:hAnsi="Leelawadee" w:cs="Leelawadee"/>
          <w:b/>
          <w:bCs/>
          <w:color w:val="355581"/>
          <w:spacing w:val="-3"/>
          <w:w w:val="92"/>
          <w:sz w:val="26"/>
          <w:szCs w:val="26"/>
        </w:rPr>
        <w:t>Thi</w:t>
      </w:r>
      <w:r w:rsidRPr="00182FB4">
        <w:rPr>
          <w:rFonts w:ascii="Leelawadee" w:hAnsi="Leelawadee" w:cs="Leelawadee"/>
          <w:b/>
          <w:bCs/>
          <w:color w:val="355581"/>
          <w:w w:val="92"/>
          <w:sz w:val="26"/>
          <w:szCs w:val="26"/>
        </w:rPr>
        <w:t>s</w:t>
      </w:r>
      <w:r w:rsidRPr="00182FB4">
        <w:rPr>
          <w:rFonts w:ascii="Leelawadee" w:hAnsi="Leelawadee" w:cs="Leelawadee"/>
          <w:b/>
          <w:bCs/>
          <w:color w:val="355581"/>
          <w:spacing w:val="15"/>
          <w:w w:val="92"/>
          <w:sz w:val="26"/>
          <w:szCs w:val="26"/>
        </w:rPr>
        <w:t xml:space="preserve"> </w:t>
      </w:r>
      <w:r w:rsidRPr="00182FB4">
        <w:rPr>
          <w:rFonts w:ascii="Leelawadee" w:hAnsi="Leelawadee" w:cs="Leelawadee"/>
          <w:b/>
          <w:bCs/>
          <w:color w:val="355581"/>
          <w:spacing w:val="-3"/>
          <w:w w:val="92"/>
          <w:sz w:val="26"/>
          <w:szCs w:val="26"/>
        </w:rPr>
        <w:t>AH</w:t>
      </w:r>
      <w:r w:rsidRPr="00182FB4">
        <w:rPr>
          <w:rFonts w:ascii="Leelawadee" w:hAnsi="Leelawadee" w:cs="Leelawadee"/>
          <w:b/>
          <w:bCs/>
          <w:color w:val="355581"/>
          <w:w w:val="92"/>
          <w:sz w:val="26"/>
          <w:szCs w:val="26"/>
        </w:rPr>
        <w:t>P</w:t>
      </w:r>
      <w:r w:rsidRPr="00182FB4">
        <w:rPr>
          <w:rFonts w:ascii="Leelawadee" w:hAnsi="Leelawadee" w:cs="Leelawadee"/>
          <w:b/>
          <w:bCs/>
          <w:color w:val="355581"/>
          <w:spacing w:val="-19"/>
          <w:w w:val="92"/>
          <w:sz w:val="26"/>
          <w:szCs w:val="26"/>
        </w:rPr>
        <w:t xml:space="preserve"> </w:t>
      </w:r>
      <w:r>
        <w:rPr>
          <w:rFonts w:ascii="Leelawadee" w:hAnsi="Leelawadee" w:cs="Leelawadee"/>
          <w:b/>
          <w:bCs/>
          <w:color w:val="355581"/>
          <w:spacing w:val="-3"/>
          <w:w w:val="89"/>
          <w:sz w:val="26"/>
          <w:szCs w:val="26"/>
        </w:rPr>
        <w:t>Health and Work</w:t>
      </w:r>
      <w:r w:rsidRPr="00182FB4">
        <w:rPr>
          <w:rFonts w:ascii="Leelawadee" w:hAnsi="Leelawadee" w:cs="Leelawadee"/>
          <w:b/>
          <w:bCs/>
          <w:color w:val="355581"/>
          <w:w w:val="92"/>
          <w:sz w:val="26"/>
          <w:szCs w:val="26"/>
        </w:rPr>
        <w:t xml:space="preserve"> </w:t>
      </w:r>
      <w:r w:rsidRPr="00182FB4">
        <w:rPr>
          <w:rFonts w:ascii="Leelawadee" w:hAnsi="Leelawadee" w:cs="Leelawadee"/>
          <w:b/>
          <w:bCs/>
          <w:color w:val="355581"/>
          <w:spacing w:val="-11"/>
          <w:w w:val="81"/>
          <w:sz w:val="26"/>
          <w:szCs w:val="26"/>
        </w:rPr>
        <w:t>R</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w w:val="114"/>
          <w:sz w:val="26"/>
          <w:szCs w:val="26"/>
        </w:rPr>
        <w:t>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6"/>
          <w:sz w:val="26"/>
          <w:szCs w:val="26"/>
        </w:rPr>
        <w:t>w</w:t>
      </w:r>
      <w:r w:rsidRPr="00182FB4">
        <w:rPr>
          <w:rFonts w:ascii="Leelawadee" w:hAnsi="Leelawadee" w:cs="Leelawadee"/>
          <w:b/>
          <w:bCs/>
          <w:color w:val="355581"/>
          <w:spacing w:val="-3"/>
          <w:sz w:val="26"/>
          <w:szCs w:val="26"/>
        </w:rPr>
        <w:t>a</w:t>
      </w:r>
      <w:r w:rsidRPr="00182FB4">
        <w:rPr>
          <w:rFonts w:ascii="Leelawadee" w:hAnsi="Leelawadee" w:cs="Leelawadee"/>
          <w:b/>
          <w:bCs/>
          <w:color w:val="355581"/>
          <w:sz w:val="26"/>
          <w:szCs w:val="26"/>
        </w:rPr>
        <w:t>s</w:t>
      </w:r>
      <w:r w:rsidRPr="00182FB4">
        <w:rPr>
          <w:rFonts w:ascii="Leelawadee" w:hAnsi="Leelawadee" w:cs="Leelawadee"/>
          <w:b/>
          <w:bCs/>
          <w:color w:val="355581"/>
          <w:spacing w:val="11"/>
          <w:sz w:val="26"/>
          <w:szCs w:val="26"/>
        </w:rPr>
        <w:t xml:space="preserve"> </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5"/>
          <w:sz w:val="26"/>
          <w:szCs w:val="26"/>
        </w:rPr>
        <w:t>e</w:t>
      </w:r>
      <w:r w:rsidRPr="00182FB4">
        <w:rPr>
          <w:rFonts w:ascii="Leelawadee" w:hAnsi="Leelawadee" w:cs="Leelawadee"/>
          <w:b/>
          <w:bCs/>
          <w:color w:val="355581"/>
          <w:spacing w:val="-10"/>
          <w:sz w:val="26"/>
          <w:szCs w:val="26"/>
        </w:rPr>
        <w:t>v</w:t>
      </w:r>
      <w:r w:rsidRPr="00182FB4">
        <w:rPr>
          <w:rFonts w:ascii="Leelawadee" w:hAnsi="Leelawadee" w:cs="Leelawadee"/>
          <w:b/>
          <w:bCs/>
          <w:color w:val="355581"/>
          <w:spacing w:val="-3"/>
          <w:sz w:val="26"/>
          <w:szCs w:val="26"/>
        </w:rPr>
        <w:t>elope</w:t>
      </w:r>
      <w:r w:rsidRPr="00182FB4">
        <w:rPr>
          <w:rFonts w:ascii="Leelawadee" w:hAnsi="Leelawadee" w:cs="Leelawadee"/>
          <w:b/>
          <w:bCs/>
          <w:color w:val="355581"/>
          <w:sz w:val="26"/>
          <w:szCs w:val="26"/>
        </w:rPr>
        <w:t>d</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sz w:val="26"/>
          <w:szCs w:val="26"/>
        </w:rPr>
        <w:t>wit</w:t>
      </w:r>
      <w:r w:rsidRPr="00182FB4">
        <w:rPr>
          <w:rFonts w:ascii="Leelawadee" w:hAnsi="Leelawadee" w:cs="Leelawadee"/>
          <w:b/>
          <w:bCs/>
          <w:color w:val="355581"/>
          <w:sz w:val="26"/>
          <w:szCs w:val="26"/>
        </w:rPr>
        <w:t xml:space="preserve">h </w:t>
      </w:r>
      <w:r w:rsidRPr="00182FB4">
        <w:rPr>
          <w:rFonts w:ascii="Leelawadee" w:hAnsi="Leelawadee" w:cs="Leelawadee"/>
          <w:b/>
          <w:bCs/>
          <w:color w:val="355581"/>
          <w:spacing w:val="-3"/>
          <w:sz w:val="26"/>
          <w:szCs w:val="26"/>
        </w:rPr>
        <w:t>speci</w:t>
      </w:r>
      <w:r w:rsidRPr="00182FB4">
        <w:rPr>
          <w:rFonts w:ascii="Leelawadee" w:hAnsi="Leelawadee" w:cs="Leelawadee"/>
          <w:b/>
          <w:bCs/>
          <w:color w:val="355581"/>
          <w:sz w:val="26"/>
          <w:szCs w:val="26"/>
        </w:rPr>
        <w:t>f</w:t>
      </w:r>
      <w:r w:rsidRPr="00182FB4">
        <w:rPr>
          <w:rFonts w:ascii="Leelawadee" w:hAnsi="Leelawadee" w:cs="Leelawadee"/>
          <w:b/>
          <w:bCs/>
          <w:color w:val="355581"/>
          <w:spacing w:val="-3"/>
          <w:sz w:val="26"/>
          <w:szCs w:val="26"/>
        </w:rPr>
        <w:t>i</w:t>
      </w:r>
      <w:r w:rsidRPr="00182FB4">
        <w:rPr>
          <w:rFonts w:ascii="Leelawadee" w:hAnsi="Leelawadee" w:cs="Leelawadee"/>
          <w:b/>
          <w:bCs/>
          <w:color w:val="355581"/>
          <w:sz w:val="26"/>
          <w:szCs w:val="26"/>
        </w:rPr>
        <w:t>c</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xp</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w w:val="116"/>
          <w:sz w:val="26"/>
          <w:szCs w:val="26"/>
        </w:rPr>
        <w:t>e</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9"/>
          <w:w w:val="109"/>
          <w:sz w:val="26"/>
          <w:szCs w:val="26"/>
        </w:rPr>
        <w:t>f</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w w:val="102"/>
          <w:sz w:val="26"/>
          <w:szCs w:val="26"/>
        </w:rPr>
        <w:t xml:space="preserve">m </w:t>
      </w:r>
      <w:r w:rsidRPr="00182FB4">
        <w:rPr>
          <w:rFonts w:ascii="Leelawadee" w:hAnsi="Leelawadee" w:cs="Leelawadee"/>
          <w:b/>
          <w:bCs/>
          <w:color w:val="355581"/>
          <w:spacing w:val="-3"/>
          <w:sz w:val="26"/>
          <w:szCs w:val="26"/>
        </w:rPr>
        <w:t>th</w:t>
      </w:r>
      <w:r w:rsidRPr="00182FB4">
        <w:rPr>
          <w:rFonts w:ascii="Leelawadee" w:hAnsi="Leelawadee" w:cs="Leelawadee"/>
          <w:b/>
          <w:bCs/>
          <w:color w:val="355581"/>
          <w:sz w:val="26"/>
          <w:szCs w:val="26"/>
        </w:rPr>
        <w:t>e</w:t>
      </w:r>
      <w:r w:rsidRPr="00182FB4">
        <w:rPr>
          <w:rFonts w:ascii="Leelawadee" w:hAnsi="Leelawadee" w:cs="Leelawadee"/>
          <w:b/>
          <w:bCs/>
          <w:color w:val="355581"/>
          <w:spacing w:val="26"/>
          <w:sz w:val="26"/>
          <w:szCs w:val="26"/>
        </w:rPr>
        <w:t xml:space="preserve"> </w:t>
      </w:r>
      <w:r w:rsidRPr="00182FB4">
        <w:rPr>
          <w:rFonts w:ascii="Leelawadee" w:hAnsi="Leelawadee" w:cs="Leelawadee"/>
          <w:b/>
          <w:bCs/>
          <w:color w:val="355581"/>
          <w:spacing w:val="-3"/>
          <w:w w:val="86"/>
          <w:sz w:val="26"/>
          <w:szCs w:val="26"/>
        </w:rPr>
        <w:t>U</w:t>
      </w:r>
      <w:r w:rsidRPr="00182FB4">
        <w:rPr>
          <w:rFonts w:ascii="Leelawadee" w:hAnsi="Leelawadee" w:cs="Leelawadee"/>
          <w:b/>
          <w:bCs/>
          <w:color w:val="355581"/>
          <w:w w:val="86"/>
          <w:sz w:val="26"/>
          <w:szCs w:val="26"/>
        </w:rPr>
        <w:t>K</w:t>
      </w:r>
      <w:r w:rsidRPr="00182FB4">
        <w:rPr>
          <w:rFonts w:ascii="Leelawadee" w:hAnsi="Leelawadee" w:cs="Leelawadee"/>
          <w:b/>
          <w:bCs/>
          <w:color w:val="355581"/>
          <w:spacing w:val="6"/>
          <w:w w:val="86"/>
          <w:sz w:val="26"/>
          <w:szCs w:val="26"/>
        </w:rPr>
        <w:t xml:space="preserve"> </w:t>
      </w:r>
      <w:r w:rsidRPr="00182FB4">
        <w:rPr>
          <w:rFonts w:ascii="Leelawadee" w:hAnsi="Leelawadee" w:cs="Leelawadee"/>
          <w:b/>
          <w:bCs/>
          <w:color w:val="355581"/>
          <w:spacing w:val="-3"/>
          <w:w w:val="86"/>
          <w:sz w:val="26"/>
          <w:szCs w:val="26"/>
        </w:rPr>
        <w:t>p</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13"/>
          <w:w w:val="109"/>
          <w:sz w:val="26"/>
          <w:szCs w:val="26"/>
        </w:rPr>
        <w:t>f</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105"/>
          <w:sz w:val="26"/>
          <w:szCs w:val="26"/>
        </w:rPr>
        <w:t>ss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n</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w w:val="89"/>
          <w:sz w:val="26"/>
          <w:szCs w:val="26"/>
        </w:rPr>
        <w:t>l</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bodie</w:t>
      </w:r>
      <w:r w:rsidRPr="00182FB4">
        <w:rPr>
          <w:rFonts w:ascii="Leelawadee" w:hAnsi="Leelawadee" w:cs="Leelawadee"/>
          <w:b/>
          <w:bCs/>
          <w:color w:val="355581"/>
          <w:sz w:val="26"/>
          <w:szCs w:val="26"/>
        </w:rPr>
        <w:t>s</w:t>
      </w:r>
      <w:r w:rsidRPr="00182FB4">
        <w:rPr>
          <w:rFonts w:ascii="Leelawadee" w:hAnsi="Leelawadee" w:cs="Leelawadee"/>
          <w:b/>
          <w:bCs/>
          <w:color w:val="355581"/>
          <w:spacing w:val="25"/>
          <w:sz w:val="26"/>
          <w:szCs w:val="26"/>
        </w:rPr>
        <w:t xml:space="preserve"> </w:t>
      </w:r>
      <w:r w:rsidRPr="00182FB4">
        <w:rPr>
          <w:rFonts w:ascii="Leelawadee" w:hAnsi="Leelawadee" w:cs="Leelawadee"/>
          <w:b/>
          <w:bCs/>
          <w:color w:val="355581"/>
          <w:spacing w:val="-3"/>
          <w:sz w:val="26"/>
          <w:szCs w:val="26"/>
        </w:rPr>
        <w:t>o</w:t>
      </w:r>
      <w:r w:rsidRPr="00182FB4">
        <w:rPr>
          <w:rFonts w:ascii="Leelawadee" w:hAnsi="Leelawadee" w:cs="Leelawadee"/>
          <w:b/>
          <w:bCs/>
          <w:color w:val="355581"/>
          <w:sz w:val="26"/>
          <w:szCs w:val="26"/>
        </w:rPr>
        <w:t>f</w:t>
      </w:r>
      <w:r w:rsidRPr="00182FB4">
        <w:rPr>
          <w:rFonts w:ascii="Leelawadee" w:hAnsi="Leelawadee" w:cs="Leelawadee"/>
          <w:b/>
          <w:bCs/>
          <w:color w:val="355581"/>
          <w:spacing w:val="14"/>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11"/>
          <w:w w:val="101"/>
          <w:sz w:val="26"/>
          <w:szCs w:val="26"/>
        </w:rPr>
        <w:t>h</w:t>
      </w:r>
      <w:r w:rsidRPr="00182FB4">
        <w:rPr>
          <w:rFonts w:ascii="Leelawadee" w:hAnsi="Leelawadee" w:cs="Leelawadee"/>
          <w:b/>
          <w:bCs/>
          <w:color w:val="355581"/>
          <w:spacing w:val="-6"/>
          <w:w w:val="102"/>
          <w:sz w:val="26"/>
          <w:szCs w:val="26"/>
        </w:rPr>
        <w:t>y</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6"/>
          <w:sz w:val="26"/>
          <w:szCs w:val="26"/>
        </w:rPr>
        <w: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occupationa</w:t>
      </w:r>
      <w:r w:rsidRPr="00182FB4">
        <w:rPr>
          <w:rFonts w:ascii="Leelawadee" w:hAnsi="Leelawadee" w:cs="Leelawadee"/>
          <w:b/>
          <w:bCs/>
          <w:color w:val="355581"/>
          <w:sz w:val="26"/>
          <w:szCs w:val="26"/>
        </w:rPr>
        <w:t>l</w:t>
      </w:r>
      <w:r w:rsidRPr="00182FB4">
        <w:rPr>
          <w:rFonts w:ascii="Leelawadee" w:hAnsi="Leelawadee" w:cs="Leelawadee"/>
          <w:b/>
          <w:bCs/>
          <w:color w:val="355581"/>
          <w:spacing w:val="51"/>
          <w:sz w:val="26"/>
          <w:szCs w:val="26"/>
        </w:rPr>
        <w:t xml:space="preserve"> </w:t>
      </w:r>
      <w:proofErr w:type="gramStart"/>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w w:val="102"/>
          <w:sz w:val="26"/>
          <w:szCs w:val="26"/>
        </w:rPr>
        <w:t>y</w:t>
      </w:r>
      <w:proofErr w:type="gramEnd"/>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an</w:t>
      </w:r>
      <w:r w:rsidRPr="00182FB4">
        <w:rPr>
          <w:rFonts w:ascii="Leelawadee" w:hAnsi="Leelawadee" w:cs="Leelawadee"/>
          <w:b/>
          <w:bCs/>
          <w:color w:val="355581"/>
          <w:sz w:val="26"/>
          <w:szCs w:val="26"/>
        </w:rPr>
        <w:t>d</w:t>
      </w:r>
      <w:r w:rsidRPr="00182FB4">
        <w:rPr>
          <w:rFonts w:ascii="Leelawadee" w:hAnsi="Leelawadee" w:cs="Leelawadee"/>
          <w:b/>
          <w:bCs/>
          <w:color w:val="355581"/>
          <w:spacing w:val="7"/>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7"/>
          <w:sz w:val="26"/>
          <w:szCs w:val="26"/>
        </w:rPr>
        <w:t>.</w:t>
      </w:r>
    </w:p>
    <w:p w14:paraId="67D7B6F7"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59931A97"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7B6FEC2B" w14:textId="77777777" w:rsidR="00B10D12" w:rsidRPr="00182FB4" w:rsidRDefault="00B10D12" w:rsidP="00B10D12">
      <w:pPr>
        <w:widowControl w:val="0"/>
        <w:autoSpaceDE w:val="0"/>
        <w:autoSpaceDN w:val="0"/>
        <w:adjustRightInd w:val="0"/>
        <w:spacing w:line="250" w:lineRule="auto"/>
        <w:ind w:left="121" w:right="245"/>
        <w:rPr>
          <w:rFonts w:ascii="Leelawadee" w:hAnsi="Leelawadee" w:cs="Leelawadee"/>
          <w:color w:val="000000"/>
          <w:sz w:val="26"/>
          <w:szCs w:val="26"/>
        </w:rPr>
      </w:pPr>
      <w:r w:rsidRPr="00182FB4">
        <w:rPr>
          <w:rFonts w:ascii="Leelawadee" w:hAnsi="Leelawadee" w:cs="Leelawadee"/>
          <w:color w:val="355581"/>
          <w:w w:val="84"/>
          <w:sz w:val="26"/>
          <w:szCs w:val="26"/>
        </w:rPr>
        <w:t>A</w:t>
      </w:r>
      <w:r w:rsidRPr="00182FB4">
        <w:rPr>
          <w:rFonts w:ascii="Leelawadee" w:hAnsi="Leelawadee" w:cs="Leelawadee"/>
          <w:color w:val="355581"/>
          <w:spacing w:val="6"/>
          <w:w w:val="84"/>
          <w:sz w:val="26"/>
          <w:szCs w:val="26"/>
        </w:rPr>
        <w:t xml:space="preserve"> </w:t>
      </w:r>
      <w:r w:rsidRPr="00182FB4">
        <w:rPr>
          <w:rFonts w:ascii="Leelawadee" w:hAnsi="Leelawadee" w:cs="Leelawadee"/>
          <w:color w:val="355581"/>
          <w:sz w:val="26"/>
          <w:szCs w:val="26"/>
        </w:rPr>
        <w:t>g</w:t>
      </w:r>
      <w:r w:rsidRPr="00182FB4">
        <w:rPr>
          <w:rFonts w:ascii="Leelawadee" w:hAnsi="Leelawadee" w:cs="Leelawadee"/>
          <w:color w:val="355581"/>
          <w:spacing w:val="-2"/>
          <w:sz w:val="26"/>
          <w:szCs w:val="26"/>
        </w:rPr>
        <w:t>r</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wing</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body</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pacing w:val="-2"/>
          <w:sz w:val="26"/>
          <w:szCs w:val="26"/>
        </w:rPr>
        <w:t>e</w:t>
      </w:r>
      <w:r w:rsidRPr="00182FB4">
        <w:rPr>
          <w:rFonts w:ascii="Leelawadee" w:hAnsi="Leelawadee" w:cs="Leelawadee"/>
          <w:color w:val="355581"/>
          <w:sz w:val="26"/>
          <w:szCs w:val="26"/>
        </w:rPr>
        <w:t>vidence</w:t>
      </w:r>
      <w:r w:rsidRPr="00182FB4">
        <w:rPr>
          <w:rFonts w:ascii="Leelawadee" w:hAnsi="Leelawadee" w:cs="Leelawadee"/>
          <w:color w:val="355581"/>
          <w:spacing w:val="36"/>
          <w:sz w:val="26"/>
          <w:szCs w:val="26"/>
        </w:rPr>
        <w:t xml:space="preserve"> </w:t>
      </w:r>
      <w:r w:rsidRPr="00182FB4">
        <w:rPr>
          <w:rFonts w:ascii="Leelawadee" w:hAnsi="Leelawadee" w:cs="Leelawadee"/>
          <w:color w:val="355581"/>
          <w:sz w:val="26"/>
          <w:szCs w:val="26"/>
        </w:rPr>
        <w:t>sh</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ws</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that on</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whole,</w:t>
      </w:r>
      <w:r w:rsidRPr="00182FB4">
        <w:rPr>
          <w:rFonts w:ascii="Leelawadee" w:hAnsi="Leelawadee" w:cs="Leelawadee"/>
          <w:color w:val="355581"/>
          <w:spacing w:val="-1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good</w:t>
      </w:r>
      <w:r w:rsidRPr="00182FB4">
        <w:rPr>
          <w:rFonts w:ascii="Leelawadee" w:hAnsi="Leelawadee" w:cs="Leelawadee"/>
          <w:color w:val="355581"/>
          <w:spacing w:val="34"/>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6"/>
          <w:sz w:val="26"/>
          <w:szCs w:val="26"/>
        </w:rPr>
        <w:t>h</w:t>
      </w:r>
      <w:r w:rsidRPr="00182FB4">
        <w:rPr>
          <w:rFonts w:ascii="Leelawadee" w:hAnsi="Leelawadee" w:cs="Leelawadee"/>
          <w:color w:val="355581"/>
          <w:spacing w:val="-1"/>
          <w:sz w:val="26"/>
          <w:szCs w:val="26"/>
        </w:rPr>
        <w:t>y</w:t>
      </w:r>
      <w:r w:rsidRPr="00182FB4">
        <w:rPr>
          <w:rFonts w:ascii="Leelawadee" w:hAnsi="Leelawadee" w:cs="Leelawadee"/>
          <w:color w:val="355581"/>
          <w:sz w:val="26"/>
          <w:szCs w:val="26"/>
        </w:rPr>
        <w:t>si</w:t>
      </w:r>
      <w:r w:rsidRPr="00182FB4">
        <w:rPr>
          <w:rFonts w:ascii="Leelawadee" w:hAnsi="Leelawadee" w:cs="Leelawadee"/>
          <w:color w:val="355581"/>
          <w:spacing w:val="-3"/>
          <w:sz w:val="26"/>
          <w:szCs w:val="26"/>
        </w:rPr>
        <w:t>c</w:t>
      </w:r>
      <w:r w:rsidRPr="00182FB4">
        <w:rPr>
          <w:rFonts w:ascii="Leelawadee" w:hAnsi="Leelawadee" w:cs="Leelawadee"/>
          <w:color w:val="355581"/>
          <w:sz w:val="26"/>
          <w:szCs w:val="26"/>
        </w:rPr>
        <w:t>al</w:t>
      </w:r>
      <w:r w:rsidRPr="00182FB4">
        <w:rPr>
          <w:rFonts w:ascii="Leelawadee" w:hAnsi="Leelawadee" w:cs="Leelawadee"/>
          <w:color w:val="355581"/>
          <w:spacing w:val="5"/>
          <w:sz w:val="26"/>
          <w:szCs w:val="26"/>
        </w:rPr>
        <w:t xml:space="preserve"> </w:t>
      </w:r>
      <w:r w:rsidRPr="00182FB4">
        <w:rPr>
          <w:rFonts w:ascii="Leelawadee" w:hAnsi="Leelawadee" w:cs="Leelawadee"/>
          <w:color w:val="355581"/>
          <w:w w:val="107"/>
          <w:sz w:val="26"/>
          <w:szCs w:val="26"/>
        </w:rPr>
        <w:t xml:space="preserve">health, </w:t>
      </w:r>
      <w:r w:rsidRPr="00182FB4">
        <w:rPr>
          <w:rFonts w:ascii="Leelawadee" w:hAnsi="Leelawadee" w:cs="Leelawadee"/>
          <w:color w:val="355581"/>
          <w:sz w:val="26"/>
          <w:szCs w:val="26"/>
        </w:rPr>
        <w:t>me</w:t>
      </w:r>
      <w:r w:rsidRPr="00182FB4">
        <w:rPr>
          <w:rFonts w:ascii="Leelawadee" w:hAnsi="Leelawadee" w:cs="Leelawadee"/>
          <w:color w:val="355581"/>
          <w:spacing w:val="-1"/>
          <w:sz w:val="26"/>
          <w:szCs w:val="26"/>
        </w:rPr>
        <w:t>n</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al</w:t>
      </w:r>
      <w:r w:rsidRPr="00182FB4">
        <w:rPr>
          <w:rFonts w:ascii="Leelawadee" w:hAnsi="Leelawadee" w:cs="Leelawadee"/>
          <w:color w:val="355581"/>
          <w:spacing w:val="63"/>
          <w:sz w:val="26"/>
          <w:szCs w:val="26"/>
        </w:rPr>
        <w:t xml:space="preserve"> </w:t>
      </w:r>
      <w:proofErr w:type="gramStart"/>
      <w:r w:rsidRPr="00182FB4">
        <w:rPr>
          <w:rFonts w:ascii="Leelawadee" w:hAnsi="Leelawadee" w:cs="Leelawadee"/>
          <w:color w:val="355581"/>
          <w:sz w:val="26"/>
          <w:szCs w:val="26"/>
        </w:rPr>
        <w:t>health</w:t>
      </w:r>
      <w:proofErr w:type="gramEnd"/>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spacing w:val="-13"/>
          <w:sz w:val="26"/>
          <w:szCs w:val="26"/>
        </w:rPr>
        <w:t>P</w:t>
      </w:r>
      <w:r w:rsidRPr="00182FB4">
        <w:rPr>
          <w:rFonts w:ascii="Leelawadee" w:hAnsi="Leelawadee" w:cs="Leelawadee"/>
          <w:color w:val="355581"/>
          <w:sz w:val="26"/>
          <w:szCs w:val="26"/>
        </w:rPr>
        <w:t>eople</w:t>
      </w:r>
      <w:r w:rsidRPr="00182FB4">
        <w:rPr>
          <w:rFonts w:ascii="Leelawadee" w:hAnsi="Leelawadee" w:cs="Leelawadee"/>
          <w:color w:val="355581"/>
          <w:spacing w:val="14"/>
          <w:sz w:val="26"/>
          <w:szCs w:val="26"/>
        </w:rPr>
        <w:t xml:space="preserve"> </w:t>
      </w:r>
      <w:r w:rsidRPr="00182FB4">
        <w:rPr>
          <w:rFonts w:ascii="Leelawadee" w:hAnsi="Leelawadee" w:cs="Leelawadee"/>
          <w:color w:val="355581"/>
          <w:sz w:val="26"/>
          <w:szCs w:val="26"/>
        </w:rPr>
        <w:t>do</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not</w:t>
      </w:r>
      <w:r w:rsidRPr="00182FB4">
        <w:rPr>
          <w:rFonts w:ascii="Leelawadee" w:hAnsi="Leelawadee" w:cs="Leelawadee"/>
          <w:color w:val="355581"/>
          <w:spacing w:val="34"/>
          <w:sz w:val="26"/>
          <w:szCs w:val="26"/>
        </w:rPr>
        <w:t xml:space="preserve"> </w:t>
      </w:r>
      <w:r w:rsidRPr="00182FB4">
        <w:rPr>
          <w:rFonts w:ascii="Leelawadee" w:hAnsi="Leelawadee" w:cs="Leelawadee"/>
          <w:color w:val="355581"/>
          <w:sz w:val="26"/>
          <w:szCs w:val="26"/>
        </w:rPr>
        <w:t>need</w:t>
      </w:r>
      <w:r w:rsidRPr="00182FB4">
        <w:rPr>
          <w:rFonts w:ascii="Leelawadee" w:hAnsi="Leelawadee" w:cs="Leelawadee"/>
          <w:color w:val="355581"/>
          <w:spacing w:val="48"/>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be</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13"/>
          <w:sz w:val="26"/>
          <w:szCs w:val="26"/>
        </w:rPr>
        <w:t>100%</w:t>
      </w:r>
      <w:r w:rsidRPr="00182FB4">
        <w:rPr>
          <w:rFonts w:ascii="Leelawadee" w:hAnsi="Leelawadee" w:cs="Leelawadee"/>
          <w:color w:val="355581"/>
          <w:spacing w:val="-14"/>
          <w:w w:val="113"/>
          <w:sz w:val="26"/>
          <w:szCs w:val="26"/>
        </w:rPr>
        <w:t xml:space="preserve"> </w:t>
      </w:r>
      <w:r w:rsidRPr="00182FB4">
        <w:rPr>
          <w:rFonts w:ascii="Leelawadee" w:hAnsi="Leelawadee" w:cs="Leelawadee"/>
          <w:color w:val="355581"/>
          <w:sz w:val="26"/>
          <w:szCs w:val="26"/>
        </w:rPr>
        <w:t>fit</w:t>
      </w:r>
      <w:r w:rsidRPr="00182FB4">
        <w:rPr>
          <w:rFonts w:ascii="Leelawadee" w:hAnsi="Leelawadee" w:cs="Leelawadee"/>
          <w:color w:val="355581"/>
          <w:spacing w:val="-1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0"/>
          <w:sz w:val="26"/>
          <w:szCs w:val="26"/>
        </w:rPr>
        <w:t>en</w:t>
      </w:r>
      <w:r w:rsidRPr="00182FB4">
        <w:rPr>
          <w:rFonts w:ascii="Leelawadee" w:hAnsi="Leelawadee" w:cs="Leelawadee"/>
          <w:color w:val="355581"/>
          <w:spacing w:val="-1"/>
          <w:w w:val="110"/>
          <w:sz w:val="26"/>
          <w:szCs w:val="26"/>
        </w:rPr>
        <w:t>g</w:t>
      </w:r>
      <w:r w:rsidRPr="00182FB4">
        <w:rPr>
          <w:rFonts w:ascii="Leelawadee" w:hAnsi="Leelawadee" w:cs="Leelawadee"/>
          <w:color w:val="355581"/>
          <w:w w:val="110"/>
          <w:sz w:val="26"/>
          <w:szCs w:val="26"/>
        </w:rPr>
        <w:t>age</w:t>
      </w:r>
      <w:r w:rsidRPr="00182FB4">
        <w:rPr>
          <w:rFonts w:ascii="Leelawadee" w:hAnsi="Leelawadee" w:cs="Leelawadee"/>
          <w:color w:val="355581"/>
          <w:spacing w:val="-4"/>
          <w:w w:val="110"/>
          <w:sz w:val="26"/>
          <w:szCs w:val="26"/>
        </w:rPr>
        <w:t xml:space="preserve"> </w:t>
      </w:r>
      <w:r w:rsidRPr="00182FB4">
        <w:rPr>
          <w:rFonts w:ascii="Leelawadee" w:hAnsi="Leelawadee" w:cs="Leelawadee"/>
          <w:color w:val="355581"/>
          <w:sz w:val="26"/>
          <w:szCs w:val="26"/>
        </w:rPr>
        <w:t>with</w:t>
      </w:r>
      <w:r w:rsidRPr="00182FB4">
        <w:rPr>
          <w:rFonts w:ascii="Leelawadee" w:hAnsi="Leelawadee" w:cs="Leelawadee"/>
          <w:color w:val="355581"/>
          <w:spacing w:val="5"/>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 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it</w:t>
      </w:r>
      <w:r w:rsidRPr="00182FB4">
        <w:rPr>
          <w:rFonts w:ascii="Leelawadee" w:hAnsi="Leelawadee" w:cs="Leelawadee"/>
          <w:color w:val="355581"/>
          <w:spacing w:val="3"/>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6"/>
          <w:sz w:val="26"/>
          <w:szCs w:val="26"/>
        </w:rPr>
        <w:t>k</w:t>
      </w:r>
      <w:r w:rsidRPr="00182FB4">
        <w:rPr>
          <w:rFonts w:ascii="Leelawadee" w:hAnsi="Leelawadee" w:cs="Leelawadee"/>
          <w:color w:val="355581"/>
          <w:spacing w:val="-4"/>
          <w:sz w:val="26"/>
          <w:szCs w:val="26"/>
        </w:rPr>
        <w:t>e</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goal</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all</w:t>
      </w:r>
      <w:r w:rsidRPr="00182FB4">
        <w:rPr>
          <w:rFonts w:ascii="Leelawadee" w:hAnsi="Leelawadee" w:cs="Leelawadee"/>
          <w:color w:val="355581"/>
          <w:spacing w:val="-13"/>
          <w:sz w:val="26"/>
          <w:szCs w:val="26"/>
        </w:rPr>
        <w:t xml:space="preserve"> </w:t>
      </w:r>
      <w:r w:rsidRPr="00182FB4">
        <w:rPr>
          <w:rFonts w:ascii="Leelawadee" w:hAnsi="Leelawadee" w:cs="Leelawadee"/>
          <w:color w:val="355581"/>
          <w:w w:val="92"/>
          <w:sz w:val="26"/>
          <w:szCs w:val="26"/>
        </w:rPr>
        <w:t>Allied</w:t>
      </w:r>
      <w:r w:rsidRPr="00182FB4">
        <w:rPr>
          <w:rFonts w:ascii="Leelawadee" w:hAnsi="Leelawadee" w:cs="Leelawadee"/>
          <w:color w:val="355581"/>
          <w:spacing w:val="1"/>
          <w:w w:val="92"/>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32"/>
          <w:sz w:val="26"/>
          <w:szCs w:val="26"/>
        </w:rPr>
        <w:t xml:space="preserve"> </w:t>
      </w:r>
      <w:r w:rsidRPr="00182FB4">
        <w:rPr>
          <w:rFonts w:ascii="Leelawadee" w:hAnsi="Leelawadee" w:cs="Leelawadee"/>
          <w:color w:val="355581"/>
          <w:spacing w:val="-6"/>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essionals</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92"/>
          <w:sz w:val="26"/>
          <w:szCs w:val="26"/>
        </w:rPr>
        <w:t>(AH</w:t>
      </w:r>
      <w:r w:rsidRPr="00182FB4">
        <w:rPr>
          <w:rFonts w:ascii="Leelawadee" w:hAnsi="Leelawadee" w:cs="Leelawadee"/>
          <w:color w:val="355581"/>
          <w:spacing w:val="-2"/>
          <w:w w:val="92"/>
          <w:sz w:val="26"/>
          <w:szCs w:val="26"/>
        </w:rPr>
        <w:t>P</w:t>
      </w:r>
      <w:r w:rsidRPr="00182FB4">
        <w:rPr>
          <w:rFonts w:ascii="Leelawadee" w:hAnsi="Leelawadee" w:cs="Leelawadee"/>
          <w:color w:val="355581"/>
          <w:w w:val="92"/>
          <w:sz w:val="26"/>
          <w:szCs w:val="26"/>
        </w:rPr>
        <w:t>s)</w:t>
      </w:r>
      <w:r w:rsidRPr="00182FB4">
        <w:rPr>
          <w:rFonts w:ascii="Leelawadee" w:hAnsi="Leelawadee" w:cs="Leelawadee"/>
          <w:color w:val="355581"/>
          <w:spacing w:val="2"/>
          <w:w w:val="92"/>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enable</w:t>
      </w:r>
      <w:r w:rsidRPr="00182FB4">
        <w:rPr>
          <w:rFonts w:ascii="Leelawadee" w:hAnsi="Leelawadee" w:cs="Leelawadee"/>
          <w:color w:val="355581"/>
          <w:spacing w:val="53"/>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09"/>
          <w:sz w:val="26"/>
          <w:szCs w:val="26"/>
        </w:rPr>
        <w:t>sa</w:t>
      </w:r>
      <w:r w:rsidRPr="00182FB4">
        <w:rPr>
          <w:rFonts w:ascii="Leelawadee" w:hAnsi="Leelawadee" w:cs="Leelawadee"/>
          <w:color w:val="355581"/>
          <w:spacing w:val="-14"/>
          <w:w w:val="109"/>
          <w:sz w:val="26"/>
          <w:szCs w:val="26"/>
        </w:rPr>
        <w:t>f</w:t>
      </w:r>
      <w:r w:rsidRPr="00182FB4">
        <w:rPr>
          <w:rFonts w:ascii="Leelawadee" w:hAnsi="Leelawadee" w:cs="Leelawadee"/>
          <w:color w:val="355581"/>
          <w:w w:val="98"/>
          <w:sz w:val="26"/>
          <w:szCs w:val="26"/>
        </w:rPr>
        <w:t xml:space="preserve">ely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whe</w:t>
      </w:r>
      <w:r w:rsidRPr="00182FB4">
        <w:rPr>
          <w:rFonts w:ascii="Leelawadee" w:hAnsi="Leelawadee" w:cs="Leelawadee"/>
          <w:color w:val="355581"/>
          <w:spacing w:val="-2"/>
          <w:sz w:val="26"/>
          <w:szCs w:val="26"/>
        </w:rPr>
        <w:t>re</w:t>
      </w:r>
      <w:r w:rsidRPr="00182FB4">
        <w:rPr>
          <w:rFonts w:ascii="Leelawadee" w:hAnsi="Leelawadee" w:cs="Leelawadee"/>
          <w:color w:val="355581"/>
          <w:spacing w:val="-5"/>
          <w:sz w:val="26"/>
          <w:szCs w:val="26"/>
        </w:rPr>
        <w:t>v</w:t>
      </w:r>
      <w:r w:rsidRPr="00182FB4">
        <w:rPr>
          <w:rFonts w:ascii="Leelawadee" w:hAnsi="Leelawadee" w:cs="Leelawadee"/>
          <w:color w:val="355581"/>
          <w:sz w:val="26"/>
          <w:szCs w:val="26"/>
        </w:rPr>
        <w:t>er</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possible.</w:t>
      </w:r>
    </w:p>
    <w:p w14:paraId="0FC41B3F"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55E978"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7EA9988" w14:textId="77777777" w:rsidR="00B10D12" w:rsidRPr="00182FB4" w:rsidRDefault="00B10D12" w:rsidP="00B10D12">
      <w:pPr>
        <w:widowControl w:val="0"/>
        <w:autoSpaceDE w:val="0"/>
        <w:autoSpaceDN w:val="0"/>
        <w:adjustRightInd w:val="0"/>
        <w:spacing w:line="250" w:lineRule="auto"/>
        <w:ind w:left="121" w:right="232"/>
        <w:jc w:val="both"/>
        <w:rPr>
          <w:rFonts w:ascii="Leelawadee" w:hAnsi="Leelawadee" w:cs="Leelawadee"/>
          <w:color w:val="000000"/>
          <w:sz w:val="26"/>
          <w:szCs w:val="26"/>
        </w:rPr>
      </w:pP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pl</w:t>
      </w:r>
      <w:r w:rsidRPr="00182FB4">
        <w:rPr>
          <w:rFonts w:ascii="Leelawadee" w:hAnsi="Leelawadee" w:cs="Leelawadee"/>
          <w:color w:val="355581"/>
          <w:spacing w:val="-2"/>
          <w:sz w:val="26"/>
          <w:szCs w:val="26"/>
        </w:rPr>
        <w:t>a</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z w:val="26"/>
          <w:szCs w:val="26"/>
        </w:rPr>
        <w:t>ce</w:t>
      </w:r>
      <w:r w:rsidRPr="00182FB4">
        <w:rPr>
          <w:rFonts w:ascii="Leelawadee" w:hAnsi="Leelawadee" w:cs="Leelawadee"/>
          <w:color w:val="355581"/>
          <w:spacing w:val="-1"/>
          <w:sz w:val="26"/>
          <w:szCs w:val="26"/>
        </w:rPr>
        <w:t>n</w:t>
      </w:r>
      <w:r w:rsidRPr="00182FB4">
        <w:rPr>
          <w:rFonts w:ascii="Leelawadee" w:hAnsi="Leelawadee" w:cs="Leelawadee"/>
          <w:color w:val="355581"/>
          <w:sz w:val="26"/>
          <w:szCs w:val="26"/>
        </w:rPr>
        <w:t>t</w:t>
      </w:r>
      <w:r w:rsidRPr="00182FB4">
        <w:rPr>
          <w:rFonts w:ascii="Leelawadee" w:hAnsi="Leelawadee" w:cs="Leelawadee"/>
          <w:color w:val="355581"/>
          <w:spacing w:val="-7"/>
          <w:sz w:val="26"/>
          <w:szCs w:val="26"/>
        </w:rPr>
        <w:t>r</w:t>
      </w:r>
      <w:r w:rsidRPr="00182FB4">
        <w:rPr>
          <w:rFonts w:ascii="Leelawadee" w:hAnsi="Leelawadee" w:cs="Leelawadee"/>
          <w:color w:val="355581"/>
          <w:sz w:val="26"/>
          <w:szCs w:val="26"/>
        </w:rPr>
        <w:t>al</w:t>
      </w:r>
      <w:r w:rsidRPr="00182FB4">
        <w:rPr>
          <w:rFonts w:ascii="Leelawadee" w:hAnsi="Leelawadee" w:cs="Leelawadee"/>
          <w:color w:val="355581"/>
          <w:spacing w:val="42"/>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ole</w:t>
      </w:r>
      <w:r w:rsidRPr="00182FB4">
        <w:rPr>
          <w:rFonts w:ascii="Leelawadee" w:hAnsi="Leelawadee" w:cs="Leelawadee"/>
          <w:color w:val="355581"/>
          <w:spacing w:val="-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helping</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2"/>
          <w:sz w:val="26"/>
          <w:szCs w:val="26"/>
        </w:rPr>
        <w:t>manage</w:t>
      </w:r>
      <w:r w:rsidRPr="00182FB4">
        <w:rPr>
          <w:rFonts w:ascii="Leelawadee" w:hAnsi="Leelawadee" w:cs="Leelawadee"/>
          <w:color w:val="355581"/>
          <w:spacing w:val="-13"/>
          <w:w w:val="112"/>
          <w:sz w:val="26"/>
          <w:szCs w:val="26"/>
        </w:rPr>
        <w:t xml:space="preserve"> </w:t>
      </w:r>
      <w:r w:rsidRPr="00182FB4">
        <w:rPr>
          <w:rFonts w:ascii="Leelawadee" w:hAnsi="Leelawadee" w:cs="Leelawadee"/>
          <w:color w:val="355581"/>
          <w:sz w:val="26"/>
          <w:szCs w:val="26"/>
        </w:rPr>
        <w:t>their</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1"/>
          <w:w w:val="106"/>
          <w:sz w:val="26"/>
          <w:szCs w:val="26"/>
        </w:rPr>
        <w:t>o</w:t>
      </w:r>
      <w:r w:rsidRPr="00182FB4">
        <w:rPr>
          <w:rFonts w:ascii="Leelawadee" w:hAnsi="Leelawadee" w:cs="Leelawadee"/>
          <w:color w:val="355581"/>
          <w:sz w:val="26"/>
          <w:szCs w:val="26"/>
        </w:rPr>
        <w:t>wn 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assess</w:t>
      </w:r>
      <w:r w:rsidRPr="00182FB4">
        <w:rPr>
          <w:rFonts w:ascii="Leelawadee" w:hAnsi="Leelawadee" w:cs="Leelawadee"/>
          <w:color w:val="355581"/>
          <w:spacing w:val="36"/>
          <w:sz w:val="26"/>
          <w:szCs w:val="26"/>
        </w:rPr>
        <w:t xml:space="preserve"> </w:t>
      </w:r>
      <w:r w:rsidRPr="00182FB4">
        <w:rPr>
          <w:rFonts w:ascii="Leelawadee" w:hAnsi="Leelawadee" w:cs="Leelawadee"/>
          <w:color w:val="355581"/>
          <w:spacing w:val="-5"/>
          <w:sz w:val="26"/>
          <w:szCs w:val="26"/>
        </w:rPr>
        <w:t>f</w:t>
      </w:r>
      <w:r w:rsidRPr="00182FB4">
        <w:rPr>
          <w:rFonts w:ascii="Leelawadee" w:hAnsi="Leelawadee" w:cs="Leelawadee"/>
          <w:color w:val="355581"/>
          <w:sz w:val="26"/>
          <w:szCs w:val="26"/>
        </w:rPr>
        <w:t>unctional</w:t>
      </w:r>
      <w:r w:rsidRPr="00182FB4">
        <w:rPr>
          <w:rFonts w:ascii="Leelawadee" w:hAnsi="Leelawadee" w:cs="Leelawadee"/>
          <w:color w:val="355581"/>
          <w:spacing w:val="54"/>
          <w:sz w:val="26"/>
          <w:szCs w:val="26"/>
        </w:rPr>
        <w:t xml:space="preserve"> </w:t>
      </w:r>
      <w:r w:rsidRPr="00182FB4">
        <w:rPr>
          <w:rFonts w:ascii="Leelawadee" w:hAnsi="Leelawadee" w:cs="Leelawadee"/>
          <w:color w:val="355581"/>
          <w:sz w:val="26"/>
          <w:szCs w:val="26"/>
        </w:rPr>
        <w:t>difficulties</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both</w:t>
      </w:r>
      <w:r w:rsidRPr="00182FB4">
        <w:rPr>
          <w:rFonts w:ascii="Leelawadee" w:hAnsi="Leelawadee" w:cs="Leelawadee"/>
          <w:color w:val="355581"/>
          <w:spacing w:val="4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96"/>
          <w:sz w:val="26"/>
          <w:szCs w:val="26"/>
        </w:rPr>
        <w:t>clini</w:t>
      </w:r>
      <w:r w:rsidRPr="00182FB4">
        <w:rPr>
          <w:rFonts w:ascii="Leelawadee" w:hAnsi="Leelawadee" w:cs="Leelawadee"/>
          <w:color w:val="355581"/>
          <w:spacing w:val="-3"/>
          <w:w w:val="96"/>
          <w:sz w:val="26"/>
          <w:szCs w:val="26"/>
        </w:rPr>
        <w:t>c</w:t>
      </w:r>
      <w:r w:rsidRPr="00182FB4">
        <w:rPr>
          <w:rFonts w:ascii="Leelawadee" w:hAnsi="Leelawadee" w:cs="Leelawadee"/>
          <w:color w:val="355581"/>
          <w:w w:val="96"/>
          <w:sz w:val="26"/>
          <w:szCs w:val="26"/>
        </w:rPr>
        <w:t>al</w:t>
      </w:r>
      <w:r w:rsidRPr="00182FB4">
        <w:rPr>
          <w:rFonts w:ascii="Leelawadee" w:hAnsi="Leelawadee" w:cs="Leelawadee"/>
          <w:color w:val="355581"/>
          <w:spacing w:val="3"/>
          <w:w w:val="96"/>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6"/>
          <w:sz w:val="26"/>
          <w:szCs w:val="26"/>
        </w:rPr>
        <w:t>ork</w:t>
      </w:r>
      <w:r w:rsidRPr="00182FB4">
        <w:rPr>
          <w:rFonts w:ascii="Leelawadee" w:hAnsi="Leelawadee" w:cs="Leelawadee"/>
          <w:color w:val="355581"/>
          <w:w w:val="83"/>
          <w:sz w:val="26"/>
          <w:szCs w:val="26"/>
        </w:rPr>
        <w:t xml:space="preserve">- </w:t>
      </w:r>
      <w:r w:rsidRPr="00182FB4">
        <w:rPr>
          <w:rFonts w:ascii="Leelawadee" w:hAnsi="Leelawadee" w:cs="Leelawadee"/>
          <w:color w:val="355581"/>
          <w:sz w:val="26"/>
          <w:szCs w:val="26"/>
        </w:rPr>
        <w:t>place</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settings</w:t>
      </w:r>
      <w:r w:rsidRPr="00182FB4">
        <w:rPr>
          <w:rFonts w:ascii="Leelawadee" w:hAnsi="Leelawadee" w:cs="Leelawadee"/>
          <w:color w:val="355581"/>
          <w:spacing w:val="55"/>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der</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ro</w:t>
      </w:r>
      <w:r w:rsidRPr="00182FB4">
        <w:rPr>
          <w:rFonts w:ascii="Leelawadee" w:hAnsi="Leelawadee" w:cs="Leelawadee"/>
          <w:color w:val="355581"/>
          <w:sz w:val="26"/>
          <w:szCs w:val="26"/>
        </w:rPr>
        <w:t>vide</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107"/>
          <w:sz w:val="26"/>
          <w:szCs w:val="26"/>
        </w:rPr>
        <w:t>app</w:t>
      </w:r>
      <w:r w:rsidRPr="00182FB4">
        <w:rPr>
          <w:rFonts w:ascii="Leelawadee" w:hAnsi="Leelawadee" w:cs="Leelawadee"/>
          <w:color w:val="355581"/>
          <w:spacing w:val="-2"/>
          <w:w w:val="107"/>
          <w:sz w:val="26"/>
          <w:szCs w:val="26"/>
        </w:rPr>
        <w:t>r</w:t>
      </w:r>
      <w:r w:rsidRPr="00182FB4">
        <w:rPr>
          <w:rFonts w:ascii="Leelawadee" w:hAnsi="Leelawadee" w:cs="Leelawadee"/>
          <w:color w:val="355581"/>
          <w:w w:val="107"/>
          <w:sz w:val="26"/>
          <w:szCs w:val="26"/>
        </w:rPr>
        <w:t>opria</w:t>
      </w:r>
      <w:r w:rsidRPr="00182FB4">
        <w:rPr>
          <w:rFonts w:ascii="Leelawadee" w:hAnsi="Leelawadee" w:cs="Leelawadee"/>
          <w:color w:val="355581"/>
          <w:spacing w:val="-3"/>
          <w:w w:val="107"/>
          <w:sz w:val="26"/>
          <w:szCs w:val="26"/>
        </w:rPr>
        <w:t>t</w:t>
      </w:r>
      <w:r w:rsidRPr="00182FB4">
        <w:rPr>
          <w:rFonts w:ascii="Leelawadee" w:hAnsi="Leelawadee" w:cs="Leelawadee"/>
          <w:color w:val="355581"/>
          <w:w w:val="107"/>
          <w:sz w:val="26"/>
          <w:szCs w:val="26"/>
        </w:rPr>
        <w:t>e</w:t>
      </w:r>
      <w:r w:rsidRPr="00182FB4">
        <w:rPr>
          <w:rFonts w:ascii="Leelawadee" w:hAnsi="Leelawadee" w:cs="Leelawadee"/>
          <w:color w:val="355581"/>
          <w:spacing w:val="2"/>
          <w:w w:val="107"/>
          <w:sz w:val="26"/>
          <w:szCs w:val="26"/>
        </w:rPr>
        <w:t xml:space="preserve"> </w:t>
      </w:r>
      <w:r w:rsidRPr="00182FB4">
        <w:rPr>
          <w:rFonts w:ascii="Leelawadee" w:hAnsi="Leelawadee" w:cs="Leelawadee"/>
          <w:color w:val="355581"/>
          <w:sz w:val="26"/>
          <w:szCs w:val="26"/>
        </w:rPr>
        <w:t>solutions</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long-</w:t>
      </w:r>
      <w:r w:rsidRPr="00182FB4">
        <w:rPr>
          <w:rFonts w:ascii="Leelawadee" w:hAnsi="Leelawadee" w:cs="Leelawadee"/>
          <w:color w:val="355581"/>
          <w:spacing w:val="-3"/>
          <w:sz w:val="26"/>
          <w:szCs w:val="26"/>
        </w:rPr>
        <w:t>t</w:t>
      </w:r>
      <w:r w:rsidRPr="00182FB4">
        <w:rPr>
          <w:rFonts w:ascii="Leelawadee" w:hAnsi="Leelawadee" w:cs="Leelawadee"/>
          <w:color w:val="355581"/>
          <w:sz w:val="26"/>
          <w:szCs w:val="26"/>
        </w:rPr>
        <w:t>erm</w:t>
      </w:r>
      <w:r w:rsidRPr="00182FB4">
        <w:rPr>
          <w:rFonts w:ascii="Leelawadee" w:hAnsi="Leelawadee" w:cs="Leelawadee"/>
          <w:color w:val="355581"/>
          <w:spacing w:val="30"/>
          <w:sz w:val="26"/>
          <w:szCs w:val="26"/>
        </w:rPr>
        <w:t xml:space="preserve"> </w:t>
      </w:r>
      <w:r w:rsidRPr="00182FB4">
        <w:rPr>
          <w:rFonts w:ascii="Leelawadee" w:hAnsi="Leelawadee" w:cs="Leelawadee"/>
          <w:color w:val="355581"/>
          <w:w w:val="104"/>
          <w:sz w:val="26"/>
          <w:szCs w:val="26"/>
        </w:rPr>
        <w:t>benefit.</w:t>
      </w:r>
    </w:p>
    <w:p w14:paraId="4E10B07A"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4F0964"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0282FB4" w14:textId="77777777" w:rsidR="00B10D12" w:rsidRPr="00182FB4" w:rsidRDefault="00B10D12" w:rsidP="00B10D12">
      <w:pPr>
        <w:widowControl w:val="0"/>
        <w:autoSpaceDE w:val="0"/>
        <w:autoSpaceDN w:val="0"/>
        <w:adjustRightInd w:val="0"/>
        <w:spacing w:line="250" w:lineRule="auto"/>
        <w:ind w:left="121" w:right="522"/>
        <w:jc w:val="both"/>
        <w:rPr>
          <w:rFonts w:ascii="Leelawadee" w:hAnsi="Leelawadee" w:cs="Leelawadee"/>
          <w:color w:val="000000"/>
          <w:sz w:val="26"/>
          <w:szCs w:val="26"/>
        </w:rPr>
      </w:pPr>
      <w:r w:rsidRPr="00182FB4">
        <w:rPr>
          <w:rFonts w:ascii="Leelawadee" w:hAnsi="Leelawadee" w:cs="Leelawadee"/>
          <w:color w:val="355581"/>
          <w:sz w:val="26"/>
          <w:szCs w:val="26"/>
        </w:rPr>
        <w:t>Although</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0"/>
          <w:w w:val="83"/>
          <w:sz w:val="26"/>
          <w:szCs w:val="26"/>
        </w:rPr>
        <w:t>R</w:t>
      </w:r>
      <w:r w:rsidRPr="00182FB4">
        <w:rPr>
          <w:rFonts w:ascii="Leelawadee" w:hAnsi="Leelawadee" w:cs="Leelawadee"/>
          <w:color w:val="355581"/>
          <w:w w:val="108"/>
          <w:sz w:val="26"/>
          <w:szCs w:val="26"/>
        </w:rPr>
        <w:t>eport</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proofErr w:type="gramStart"/>
      <w:r w:rsidRPr="00182FB4">
        <w:rPr>
          <w:rFonts w:ascii="Leelawadee" w:hAnsi="Leelawadee" w:cs="Leelawadee"/>
          <w:color w:val="355581"/>
          <w:sz w:val="26"/>
          <w:szCs w:val="26"/>
        </w:rPr>
        <w:t xml:space="preserve">badged </w:t>
      </w:r>
      <w:r w:rsidRPr="00182FB4">
        <w:rPr>
          <w:rFonts w:ascii="Leelawadee" w:hAnsi="Leelawadee" w:cs="Leelawadee"/>
          <w:color w:val="355581"/>
          <w:spacing w:val="6"/>
          <w:sz w:val="26"/>
          <w:szCs w:val="26"/>
        </w:rPr>
        <w:t xml:space="preserve"> </w:t>
      </w:r>
      <w:r w:rsidRPr="00182FB4">
        <w:rPr>
          <w:rFonts w:ascii="Leelawadee" w:hAnsi="Leelawadee" w:cs="Leelawadee"/>
          <w:color w:val="355581"/>
          <w:w w:val="89"/>
          <w:sz w:val="26"/>
          <w:szCs w:val="26"/>
        </w:rPr>
        <w:t>AHPF</w:t>
      </w:r>
      <w:proofErr w:type="gramEnd"/>
      <w:r w:rsidRPr="00182FB4">
        <w:rPr>
          <w:rFonts w:ascii="Leelawadee" w:hAnsi="Leelawadee" w:cs="Leelawadee"/>
          <w:color w:val="355581"/>
          <w:spacing w:val="3"/>
          <w:w w:val="8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4"/>
          <w:sz w:val="26"/>
          <w:szCs w:val="26"/>
        </w:rPr>
        <w:t>a</w:t>
      </w:r>
      <w:r w:rsidRPr="00182FB4">
        <w:rPr>
          <w:rFonts w:ascii="Leelawadee" w:hAnsi="Leelawadee" w:cs="Leelawadee"/>
          <w:color w:val="355581"/>
          <w:spacing w:val="-3"/>
          <w:sz w:val="26"/>
          <w:szCs w:val="26"/>
        </w:rPr>
        <w:t>v</w:t>
      </w:r>
      <w:r w:rsidRPr="00182FB4">
        <w:rPr>
          <w:rFonts w:ascii="Leelawadee" w:hAnsi="Leelawadee" w:cs="Leelawadee"/>
          <w:color w:val="355581"/>
          <w:sz w:val="26"/>
          <w:szCs w:val="26"/>
        </w:rPr>
        <w:t>ailable</w:t>
      </w:r>
      <w:r w:rsidRPr="00182FB4">
        <w:rPr>
          <w:rFonts w:ascii="Leelawadee" w:hAnsi="Leelawadee" w:cs="Leelawadee"/>
          <w:color w:val="355581"/>
          <w:spacing w:val="37"/>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7"/>
          <w:sz w:val="26"/>
          <w:szCs w:val="26"/>
        </w:rPr>
        <w:t xml:space="preserve"> </w:t>
      </w:r>
      <w:r w:rsidRPr="00182FB4">
        <w:rPr>
          <w:rFonts w:ascii="Leelawadee" w:hAnsi="Leelawadee" w:cs="Leelawadee"/>
          <w:color w:val="355581"/>
          <w:spacing w:val="-6"/>
          <w:sz w:val="26"/>
          <w:szCs w:val="26"/>
        </w:rPr>
        <w:t>b</w:t>
      </w:r>
      <w:r w:rsidRPr="00182FB4">
        <w:rPr>
          <w:rFonts w:ascii="Leelawadee" w:hAnsi="Leelawadee" w:cs="Leelawadee"/>
          <w:color w:val="355581"/>
          <w:sz w:val="26"/>
          <w:szCs w:val="26"/>
        </w:rPr>
        <w:t>y</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
          <w:sz w:val="26"/>
          <w:szCs w:val="26"/>
        </w:rPr>
        <w:t>n</w:t>
      </w:r>
      <w:r w:rsidRPr="00182FB4">
        <w:rPr>
          <w:rFonts w:ascii="Leelawadee" w:hAnsi="Leelawadee" w:cs="Leelawadee"/>
          <w:color w:val="355581"/>
          <w:sz w:val="26"/>
          <w:szCs w:val="26"/>
        </w:rPr>
        <w:t>y</w:t>
      </w:r>
      <w:r w:rsidRPr="00182FB4">
        <w:rPr>
          <w:rFonts w:ascii="Leelawadee" w:hAnsi="Leelawadee" w:cs="Leelawadee"/>
          <w:color w:val="355581"/>
          <w:spacing w:val="28"/>
          <w:sz w:val="26"/>
          <w:szCs w:val="26"/>
        </w:rPr>
        <w:t xml:space="preserve"> </w:t>
      </w:r>
      <w:r w:rsidRPr="00182FB4">
        <w:rPr>
          <w:rFonts w:ascii="Leelawadee" w:hAnsi="Leelawadee" w:cs="Leelawadee"/>
          <w:color w:val="355581"/>
          <w:sz w:val="26"/>
          <w:szCs w:val="26"/>
        </w:rPr>
        <w:t>sui</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ably</w:t>
      </w:r>
      <w:r w:rsidRPr="00182FB4">
        <w:rPr>
          <w:rFonts w:ascii="Leelawadee" w:hAnsi="Leelawadee" w:cs="Leelawadee"/>
          <w:color w:val="355581"/>
          <w:spacing w:val="26"/>
          <w:sz w:val="26"/>
          <w:szCs w:val="26"/>
        </w:rPr>
        <w:t xml:space="preserve"> </w:t>
      </w:r>
      <w:r w:rsidRPr="00182FB4">
        <w:rPr>
          <w:rFonts w:ascii="Leelawadee" w:hAnsi="Leelawadee" w:cs="Leelawadee"/>
          <w:color w:val="355581"/>
          <w:sz w:val="26"/>
          <w:szCs w:val="26"/>
        </w:rPr>
        <w:t xml:space="preserve">qualified, </w:t>
      </w:r>
      <w:r w:rsidRPr="00182FB4">
        <w:rPr>
          <w:rFonts w:ascii="Leelawadee" w:hAnsi="Leelawadee" w:cs="Leelawadee"/>
          <w:color w:val="355581"/>
          <w:w w:val="109"/>
          <w:sz w:val="26"/>
          <w:szCs w:val="26"/>
        </w:rPr>
        <w:t>compe</w:t>
      </w:r>
      <w:r w:rsidRPr="00182FB4">
        <w:rPr>
          <w:rFonts w:ascii="Leelawadee" w:hAnsi="Leelawadee" w:cs="Leelawadee"/>
          <w:color w:val="355581"/>
          <w:spacing w:val="-3"/>
          <w:w w:val="109"/>
          <w:sz w:val="26"/>
          <w:szCs w:val="26"/>
        </w:rPr>
        <w:t>t</w:t>
      </w:r>
      <w:r w:rsidRPr="00182FB4">
        <w:rPr>
          <w:rFonts w:ascii="Leelawadee" w:hAnsi="Leelawadee" w:cs="Leelawadee"/>
          <w:color w:val="355581"/>
          <w:w w:val="109"/>
          <w:sz w:val="26"/>
          <w:szCs w:val="26"/>
        </w:rPr>
        <w:t>e</w:t>
      </w:r>
      <w:r w:rsidRPr="00182FB4">
        <w:rPr>
          <w:rFonts w:ascii="Leelawadee" w:hAnsi="Leelawadee" w:cs="Leelawadee"/>
          <w:color w:val="355581"/>
          <w:spacing w:val="-1"/>
          <w:w w:val="109"/>
          <w:sz w:val="26"/>
          <w:szCs w:val="26"/>
        </w:rPr>
        <w:t>n</w:t>
      </w:r>
      <w:r w:rsidRPr="00182FB4">
        <w:rPr>
          <w:rFonts w:ascii="Leelawadee" w:hAnsi="Leelawadee" w:cs="Leelawadee"/>
          <w:color w:val="355581"/>
          <w:w w:val="109"/>
          <w:sz w:val="26"/>
          <w:szCs w:val="26"/>
        </w:rPr>
        <w:t>t</w:t>
      </w:r>
      <w:r w:rsidRPr="00182FB4">
        <w:rPr>
          <w:rFonts w:ascii="Leelawadee" w:hAnsi="Leelawadee" w:cs="Leelawadee"/>
          <w:color w:val="355581"/>
          <w:spacing w:val="-4"/>
          <w:w w:val="10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experienced</w:t>
      </w:r>
      <w:r w:rsidRPr="00182FB4">
        <w:rPr>
          <w:rFonts w:ascii="Leelawadee" w:hAnsi="Leelawadee" w:cs="Leelawadee"/>
          <w:color w:val="355581"/>
          <w:spacing w:val="49"/>
          <w:sz w:val="26"/>
          <w:szCs w:val="26"/>
        </w:rPr>
        <w:t xml:space="preserve"> </w:t>
      </w:r>
      <w:r w:rsidRPr="00182FB4">
        <w:rPr>
          <w:rFonts w:ascii="Leelawadee" w:hAnsi="Leelawadee" w:cs="Leelawadee"/>
          <w:color w:val="355581"/>
          <w:sz w:val="26"/>
          <w:szCs w:val="26"/>
        </w:rPr>
        <w:t>allied</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w:t>
      </w:r>
      <w:r w:rsidRPr="00182FB4">
        <w:rPr>
          <w:rFonts w:ascii="Leelawadee" w:hAnsi="Leelawadee" w:cs="Leelawadee"/>
          <w:color w:val="355581"/>
          <w:spacing w:val="33"/>
          <w:sz w:val="26"/>
          <w:szCs w:val="26"/>
        </w:rPr>
        <w:t xml:space="preserve"> </w:t>
      </w:r>
      <w:r w:rsidRPr="00182FB4">
        <w:rPr>
          <w:rFonts w:ascii="Leelawadee" w:hAnsi="Leelawadee" w:cs="Leelawadee"/>
          <w:color w:val="355581"/>
          <w:sz w:val="26"/>
          <w:szCs w:val="26"/>
        </w:rPr>
        <w:t>members</w:t>
      </w:r>
      <w:r w:rsidRPr="00182FB4">
        <w:rPr>
          <w:rFonts w:ascii="Leelawadee" w:hAnsi="Leelawadee" w:cs="Leelawadee"/>
          <w:color w:val="355581"/>
          <w:spacing w:val="5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6"/>
          <w:w w:val="107"/>
          <w:sz w:val="26"/>
          <w:szCs w:val="26"/>
        </w:rPr>
        <w:t>p</w:t>
      </w:r>
      <w:r w:rsidRPr="00182FB4">
        <w:rPr>
          <w:rFonts w:ascii="Leelawadee" w:hAnsi="Leelawadee" w:cs="Leelawadee"/>
          <w:color w:val="355581"/>
          <w:spacing w:val="-7"/>
          <w:w w:val="94"/>
          <w:sz w:val="26"/>
          <w:szCs w:val="26"/>
        </w:rPr>
        <w:t>r</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20"/>
          <w:w w:val="105"/>
          <w:sz w:val="26"/>
          <w:szCs w:val="26"/>
        </w:rPr>
        <w:t>f</w:t>
      </w:r>
      <w:r w:rsidRPr="00182FB4">
        <w:rPr>
          <w:rFonts w:ascii="Leelawadee" w:hAnsi="Leelawadee" w:cs="Leelawadee"/>
          <w:color w:val="355581"/>
          <w:spacing w:val="-6"/>
          <w:w w:val="112"/>
          <w:sz w:val="26"/>
          <w:szCs w:val="26"/>
        </w:rPr>
        <w:t>e</w:t>
      </w:r>
      <w:r w:rsidRPr="00182FB4">
        <w:rPr>
          <w:rFonts w:ascii="Leelawadee" w:hAnsi="Leelawadee" w:cs="Leelawadee"/>
          <w:color w:val="355581"/>
          <w:spacing w:val="-6"/>
          <w:sz w:val="26"/>
          <w:szCs w:val="26"/>
        </w:rPr>
        <w:t>ss</w:t>
      </w:r>
      <w:r w:rsidRPr="00182FB4">
        <w:rPr>
          <w:rFonts w:ascii="Leelawadee" w:hAnsi="Leelawadee" w:cs="Leelawadee"/>
          <w:color w:val="355581"/>
          <w:spacing w:val="-6"/>
          <w:w w:val="85"/>
          <w:sz w:val="26"/>
          <w:szCs w:val="26"/>
        </w:rPr>
        <w:t>i</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6"/>
          <w:w w:val="107"/>
          <w:sz w:val="26"/>
          <w:szCs w:val="26"/>
        </w:rPr>
        <w:t>n</w:t>
      </w:r>
      <w:r w:rsidRPr="00182FB4">
        <w:rPr>
          <w:rFonts w:ascii="Leelawadee" w:hAnsi="Leelawadee" w:cs="Leelawadee"/>
          <w:color w:val="355581"/>
          <w:spacing w:val="-6"/>
          <w:w w:val="121"/>
          <w:sz w:val="26"/>
          <w:szCs w:val="26"/>
        </w:rPr>
        <w:t>a</w:t>
      </w:r>
      <w:r w:rsidRPr="00182FB4">
        <w:rPr>
          <w:rFonts w:ascii="Leelawadee" w:hAnsi="Leelawadee" w:cs="Leelawadee"/>
          <w:color w:val="355581"/>
          <w:w w:val="79"/>
          <w:sz w:val="26"/>
          <w:szCs w:val="26"/>
        </w:rPr>
        <w:t xml:space="preserve">l </w:t>
      </w:r>
      <w:r w:rsidRPr="00182FB4">
        <w:rPr>
          <w:rFonts w:ascii="Leelawadee" w:hAnsi="Leelawadee" w:cs="Leelawadee"/>
          <w:color w:val="355581"/>
          <w:sz w:val="26"/>
          <w:szCs w:val="26"/>
        </w:rPr>
        <w:t>bodies</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bel</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 a</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w:t>
      </w:r>
      <w:r w:rsidRPr="00182FB4">
        <w:rPr>
          <w:rFonts w:ascii="Leelawadee" w:hAnsi="Leelawadee" w:cs="Leelawadee"/>
          <w:color w:val="355581"/>
          <w:spacing w:val="25"/>
          <w:sz w:val="26"/>
          <w:szCs w:val="26"/>
        </w:rPr>
        <w:t xml:space="preserve"> </w:t>
      </w:r>
      <w:proofErr w:type="spellStart"/>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ecognised</w:t>
      </w:r>
      <w:proofErr w:type="spellEnd"/>
      <w:r w:rsidRPr="00182FB4">
        <w:rPr>
          <w:rFonts w:ascii="Leelawadee" w:hAnsi="Leelawadee" w:cs="Leelawadee"/>
          <w:color w:val="355581"/>
          <w:spacing w:val="41"/>
          <w:sz w:val="26"/>
          <w:szCs w:val="26"/>
        </w:rPr>
        <w:t xml:space="preserve"> </w:t>
      </w:r>
      <w:r w:rsidRPr="00182FB4">
        <w:rPr>
          <w:rFonts w:ascii="Leelawadee" w:hAnsi="Leelawadee" w:cs="Leelawadee"/>
          <w:color w:val="355581"/>
          <w:sz w:val="26"/>
          <w:szCs w:val="26"/>
        </w:rPr>
        <w:t>as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4"/>
          <w:sz w:val="26"/>
          <w:szCs w:val="26"/>
        </w:rPr>
        <w:t xml:space="preserve"> </w:t>
      </w:r>
      <w:r w:rsidRPr="00182FB4">
        <w:rPr>
          <w:rFonts w:ascii="Leelawadee" w:hAnsi="Leelawadee" w:cs="Leelawadee"/>
          <w:color w:val="355581"/>
          <w:w w:val="91"/>
          <w:sz w:val="26"/>
          <w:szCs w:val="26"/>
        </w:rPr>
        <w:t>li</w:t>
      </w:r>
      <w:r w:rsidRPr="00182FB4">
        <w:rPr>
          <w:rFonts w:ascii="Leelawadee" w:hAnsi="Leelawadee" w:cs="Leelawadee"/>
          <w:color w:val="355581"/>
          <w:spacing w:val="-5"/>
          <w:w w:val="91"/>
          <w:sz w:val="26"/>
          <w:szCs w:val="26"/>
        </w:rPr>
        <w:t>k</w:t>
      </w:r>
      <w:r w:rsidRPr="00182FB4">
        <w:rPr>
          <w:rFonts w:ascii="Leelawadee" w:hAnsi="Leelawadee" w:cs="Leelawadee"/>
          <w:color w:val="355581"/>
          <w:w w:val="91"/>
          <w:sz w:val="26"/>
          <w:szCs w:val="26"/>
        </w:rPr>
        <w:t>ely</w:t>
      </w:r>
      <w:r w:rsidRPr="00182FB4">
        <w:rPr>
          <w:rFonts w:ascii="Leelawadee" w:hAnsi="Leelawadee" w:cs="Leelawadee"/>
          <w:color w:val="355581"/>
          <w:spacing w:val="3"/>
          <w:w w:val="9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3"/>
          <w:sz w:val="26"/>
          <w:szCs w:val="26"/>
        </w:rPr>
        <w:t xml:space="preserve"> </w:t>
      </w:r>
      <w:r w:rsidRPr="00182FB4">
        <w:rPr>
          <w:rFonts w:ascii="Leelawadee" w:hAnsi="Leelawadee" w:cs="Leelawadee"/>
          <w:color w:val="355581"/>
          <w:sz w:val="26"/>
          <w:szCs w:val="26"/>
        </w:rPr>
        <w:t>this</w:t>
      </w:r>
      <w:r w:rsidRPr="00182FB4">
        <w:rPr>
          <w:rFonts w:ascii="Leelawadee" w:hAnsi="Leelawadee" w:cs="Leelawadee"/>
          <w:color w:val="355581"/>
          <w:spacing w:val="11"/>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eport</w:t>
      </w:r>
      <w:r w:rsidRPr="00182FB4">
        <w:rPr>
          <w:rFonts w:ascii="Leelawadee" w:hAnsi="Leelawadee" w:cs="Leelawadee"/>
          <w:color w:val="355581"/>
          <w:spacing w:val="3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06"/>
          <w:sz w:val="26"/>
          <w:szCs w:val="26"/>
        </w:rPr>
        <w:t xml:space="preserve">support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w:t>
      </w:r>
    </w:p>
    <w:p w14:paraId="20BAAEEF" w14:textId="77777777" w:rsidR="00B10D12" w:rsidRPr="00182FB4" w:rsidRDefault="00B10D12" w:rsidP="00B10D12">
      <w:pPr>
        <w:widowControl w:val="0"/>
        <w:autoSpaceDE w:val="0"/>
        <w:autoSpaceDN w:val="0"/>
        <w:adjustRightInd w:val="0"/>
        <w:spacing w:before="4" w:line="150" w:lineRule="exact"/>
        <w:rPr>
          <w:rFonts w:ascii="Futura Hv" w:hAnsi="Futura Hv"/>
          <w:color w:val="000000"/>
          <w:sz w:val="15"/>
          <w:szCs w:val="15"/>
        </w:rPr>
      </w:pPr>
    </w:p>
    <w:p w14:paraId="34D5D68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A94AB47"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47B844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118E8E8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24FFB39B"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09A08D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2752" behindDoc="0" locked="0" layoutInCell="1" allowOverlap="1" wp14:anchorId="1E972CF3" wp14:editId="28A4181B">
                <wp:simplePos x="0" y="0"/>
                <wp:positionH relativeFrom="column">
                  <wp:posOffset>2610917</wp:posOffset>
                </wp:positionH>
                <wp:positionV relativeFrom="paragraph">
                  <wp:posOffset>111581</wp:posOffset>
                </wp:positionV>
                <wp:extent cx="4008755" cy="2918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29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8896"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14:paraId="3A11CB05"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5" w:history="1">
                              <w:r w:rsidRPr="00B10D12">
                                <w:rPr>
                                  <w:rStyle w:val="Hyperlink"/>
                                  <w:rFonts w:ascii="Leelawadee" w:hAnsi="Leelawadee" w:cs="Leelawadee"/>
                                  <w:sz w:val="22"/>
                                  <w:szCs w:val="22"/>
                                </w:rPr>
                                <w:t>www.csp.org.uk</w:t>
                              </w:r>
                            </w:hyperlink>
                          </w:p>
                          <w:p w14:paraId="57A64134"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16" w:history="1">
                              <w:r w:rsidRPr="00B10D12">
                                <w:rPr>
                                  <w:rStyle w:val="Hyperlink"/>
                                  <w:rFonts w:ascii="Leelawadee" w:hAnsi="Leelawadee" w:cs="Leelawadee"/>
                                  <w:sz w:val="22"/>
                                  <w:szCs w:val="22"/>
                                </w:rPr>
                                <w:t>enquiries@csp.org.uk</w:t>
                              </w:r>
                            </w:hyperlink>
                          </w:p>
                          <w:p w14:paraId="20203F2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14:paraId="1024B901"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14:paraId="6BDA276A" w14:textId="77777777" w:rsidR="00B10D12" w:rsidRPr="00B10D12" w:rsidRDefault="00B10D12" w:rsidP="00B10D12">
                            <w:pPr>
                              <w:rPr>
                                <w:rFonts w:ascii="Leelawadee" w:hAnsi="Leelawadee" w:cs="Leelawadee"/>
                                <w:sz w:val="22"/>
                                <w:szCs w:val="22"/>
                              </w:rPr>
                            </w:pPr>
                          </w:p>
                          <w:p w14:paraId="2B26F55C"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14:paraId="109F9AF9"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7" w:history="1">
                              <w:r w:rsidR="004F035F" w:rsidRPr="00501A86">
                                <w:rPr>
                                  <w:rStyle w:val="Hyperlink"/>
                                  <w:rFonts w:ascii="Leelawadee" w:hAnsi="Leelawadee" w:cs="Leelawadee"/>
                                  <w:sz w:val="22"/>
                                  <w:szCs w:val="22"/>
                                </w:rPr>
                                <w:t>www.cop.org.uk</w:t>
                              </w:r>
                            </w:hyperlink>
                          </w:p>
                          <w:p w14:paraId="5609000C" w14:textId="77777777"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14:paraId="3253B20A"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14:paraId="4FE1EFC4" w14:textId="77777777" w:rsidR="00B10D12" w:rsidRDefault="00B10D12" w:rsidP="00B10D12">
                            <w:pPr>
                              <w:rPr>
                                <w:rFonts w:ascii="Leelawadee" w:hAnsi="Leelawadee" w:cs="Leelawadee"/>
                                <w:sz w:val="22"/>
                                <w:szCs w:val="22"/>
                              </w:rPr>
                            </w:pPr>
                          </w:p>
                          <w:p w14:paraId="29B80CA5" w14:textId="77777777" w:rsidR="00B10D12" w:rsidRPr="00B10D12" w:rsidRDefault="00B10D12" w:rsidP="00B10D12">
                            <w:pPr>
                              <w:rPr>
                                <w:rFonts w:ascii="Leelawadee" w:hAnsi="Leelawadee" w:cs="Leelawadee"/>
                                <w:sz w:val="28"/>
                                <w:szCs w:val="28"/>
                              </w:rPr>
                            </w:pPr>
                          </w:p>
                          <w:p w14:paraId="14C9D2A3"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14:paraId="1DA26FA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8" w:history="1">
                              <w:r w:rsidRPr="00B10D12">
                                <w:rPr>
                                  <w:rStyle w:val="Hyperlink"/>
                                  <w:rFonts w:ascii="Leelawadee" w:hAnsi="Leelawadee" w:cs="Leelawadee"/>
                                  <w:sz w:val="22"/>
                                  <w:szCs w:val="22"/>
                                </w:rPr>
                                <w:t>www.rcot.org.uk</w:t>
                              </w:r>
                            </w:hyperlink>
                          </w:p>
                          <w:p w14:paraId="7BA1916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14:paraId="00554BA2"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CA4" id="Text Box 147" o:spid="_x0000_s1027" type="#_x0000_t202" style="position:absolute;margin-left:205.6pt;margin-top:8.8pt;width:315.65pt;height:2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M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" stroked="f">
                <v:textbox>
                  <w:txbxContent>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9" w:history="1">
                        <w:r w:rsidRPr="00B10D12">
                          <w:rPr>
                            <w:rStyle w:val="Hyperlink"/>
                            <w:rFonts w:ascii="Leelawadee" w:hAnsi="Leelawadee" w:cs="Leelawadee"/>
                            <w:sz w:val="22"/>
                            <w:szCs w:val="22"/>
                          </w:rPr>
                          <w:t>www.csp.org.uk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20" w:history="1">
                        <w:r w:rsidRPr="00B10D12">
                          <w:rPr>
                            <w:rStyle w:val="Hyperlink"/>
                            <w:rFonts w:ascii="Leelawadee" w:hAnsi="Leelawadee" w:cs="Leelawadee"/>
                            <w:sz w:val="22"/>
                            <w:szCs w:val="22"/>
                          </w:rPr>
                          <w:t>enquiries@csp.org.uk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rsidR="00B10D12" w:rsidRP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1" w:history="1">
                        <w:r w:rsidR="004F035F" w:rsidRPr="00501A86">
                          <w:rPr>
                            <w:rStyle w:val="Hyperlink"/>
                            <w:rFonts w:ascii="Leelawadee" w:hAnsi="Leelawadee" w:cs="Leelawadee"/>
                            <w:sz w:val="22"/>
                            <w:szCs w:val="22"/>
                          </w:rPr>
                          <w:t>www.cop.org.uk</w:t>
                        </w:r>
                      </w:hyperlink>
                    </w:p>
                    <w:p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rsid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sz w:val="28"/>
                          <w:szCs w:val="28"/>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2" w:history="1">
                        <w:r w:rsidRPr="00B10D12">
                          <w:rPr>
                            <w:rStyle w:val="Hyperlink"/>
                            <w:rFonts w:ascii="Leelawadee" w:hAnsi="Leelawadee" w:cs="Leelawadee"/>
                            <w:sz w:val="22"/>
                            <w:szCs w:val="22"/>
                          </w:rPr>
                          <w:t>www.rcot.org.uk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v:textbox>
              </v:shape>
            </w:pict>
          </mc:Fallback>
        </mc:AlternateContent>
      </w:r>
    </w:p>
    <w:p w14:paraId="3052F20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791BFE63" w14:textId="77777777" w:rsidR="00B10D12" w:rsidRPr="00182FB4" w:rsidRDefault="00B10D12" w:rsidP="00B10D12">
      <w:pPr>
        <w:widowControl w:val="0"/>
        <w:autoSpaceDE w:val="0"/>
        <w:autoSpaceDN w:val="0"/>
        <w:adjustRightInd w:val="0"/>
        <w:ind w:left="4394"/>
        <w:rPr>
          <w:rFonts w:ascii="Leelawadee" w:hAnsi="Leelawadee" w:cs="Leelawadee"/>
          <w:color w:val="000000"/>
        </w:rPr>
      </w:pPr>
      <w:r>
        <w:rPr>
          <w:rFonts w:ascii="Leelawadee" w:hAnsi="Leelawadee" w:cs="Leelawadee"/>
          <w:noProof/>
          <w:lang w:val="en-GB" w:eastAsia="en-GB"/>
        </w:rPr>
        <mc:AlternateContent>
          <mc:Choice Requires="wps">
            <w:drawing>
              <wp:anchor distT="0" distB="0" distL="114300" distR="114300" simplePos="0" relativeHeight="251716608" behindDoc="1" locked="0" layoutInCell="0" allowOverlap="1" wp14:anchorId="3A3D95A2" wp14:editId="67A228D0">
                <wp:simplePos x="0" y="0"/>
                <wp:positionH relativeFrom="page">
                  <wp:posOffset>2044700</wp:posOffset>
                </wp:positionH>
                <wp:positionV relativeFrom="paragraph">
                  <wp:posOffset>22225</wp:posOffset>
                </wp:positionV>
                <wp:extent cx="825500" cy="4699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066E" w14:textId="77777777"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681E3F1" wp14:editId="0012724A">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14:paraId="21046EF9"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7B46" id="Rectangle 146" o:spid="_x0000_s1028" style="position:absolute;left:0;text-align:left;margin-left:161pt;margin-top:1.75pt;width:65pt;height: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rQIAAKo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" o:allowincell="f" filled="f" stroked="f">
                <v:textbox inset="0,0,0,0">
                  <w:txbxContent>
                    <w:p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648AA6D8" wp14:editId="362F9332">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Pr>
          <w:rFonts w:ascii="Leelawadee" w:hAnsi="Leelawadee" w:cs="Leelawadee"/>
          <w:noProof/>
          <w:lang w:val="en-GB" w:eastAsia="en-GB"/>
        </w:rPr>
        <mc:AlternateContent>
          <mc:Choice Requires="wps">
            <w:drawing>
              <wp:anchor distT="0" distB="0" distL="114300" distR="114300" simplePos="0" relativeHeight="251717632" behindDoc="1" locked="0" layoutInCell="0" allowOverlap="1" wp14:anchorId="53049FE8" wp14:editId="73777A25">
                <wp:simplePos x="0" y="0"/>
                <wp:positionH relativeFrom="page">
                  <wp:posOffset>1446530</wp:posOffset>
                </wp:positionH>
                <wp:positionV relativeFrom="paragraph">
                  <wp:posOffset>29845</wp:posOffset>
                </wp:positionV>
                <wp:extent cx="528955" cy="457835"/>
                <wp:effectExtent l="0" t="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457835"/>
                        </a:xfrm>
                        <a:custGeom>
                          <a:avLst/>
                          <a:gdLst>
                            <a:gd name="T0" fmla="*/ 8 w 833"/>
                            <a:gd name="T1" fmla="*/ 551 h 721"/>
                            <a:gd name="T2" fmla="*/ 0 w 833"/>
                            <a:gd name="T3" fmla="*/ 713 h 721"/>
                            <a:gd name="T4" fmla="*/ 165 w 833"/>
                            <a:gd name="T5" fmla="*/ 720 h 721"/>
                            <a:gd name="T6" fmla="*/ 226 w 833"/>
                            <a:gd name="T7" fmla="*/ 718 h 721"/>
                            <a:gd name="T8" fmla="*/ 284 w 833"/>
                            <a:gd name="T9" fmla="*/ 713 h 721"/>
                            <a:gd name="T10" fmla="*/ 340 w 833"/>
                            <a:gd name="T11" fmla="*/ 703 h 721"/>
                            <a:gd name="T12" fmla="*/ 394 w 833"/>
                            <a:gd name="T13" fmla="*/ 690 h 721"/>
                            <a:gd name="T14" fmla="*/ 445 w 833"/>
                            <a:gd name="T15" fmla="*/ 673 h 721"/>
                            <a:gd name="T16" fmla="*/ 493 w 833"/>
                            <a:gd name="T17" fmla="*/ 653 h 721"/>
                            <a:gd name="T18" fmla="*/ 539 w 833"/>
                            <a:gd name="T19" fmla="*/ 629 h 721"/>
                            <a:gd name="T20" fmla="*/ 582 w 833"/>
                            <a:gd name="T21" fmla="*/ 601 h 721"/>
                            <a:gd name="T22" fmla="*/ 622 w 833"/>
                            <a:gd name="T23" fmla="*/ 570 h 721"/>
                            <a:gd name="T24" fmla="*/ 659 w 833"/>
                            <a:gd name="T25" fmla="*/ 536 h 721"/>
                            <a:gd name="T26" fmla="*/ 693 w 833"/>
                            <a:gd name="T27" fmla="*/ 498 h 721"/>
                            <a:gd name="T28" fmla="*/ 723 w 833"/>
                            <a:gd name="T29" fmla="*/ 456 h 721"/>
                            <a:gd name="T30" fmla="*/ 749 w 833"/>
                            <a:gd name="T31" fmla="*/ 412 h 721"/>
                            <a:gd name="T32" fmla="*/ 772 w 833"/>
                            <a:gd name="T33" fmla="*/ 365 h 721"/>
                            <a:gd name="T34" fmla="*/ 791 w 833"/>
                            <a:gd name="T35" fmla="*/ 315 h 721"/>
                            <a:gd name="T36" fmla="*/ 807 w 833"/>
                            <a:gd name="T37" fmla="*/ 262 h 721"/>
                            <a:gd name="T38" fmla="*/ 818 w 833"/>
                            <a:gd name="T39" fmla="*/ 206 h 721"/>
                            <a:gd name="T40" fmla="*/ 827 w 833"/>
                            <a:gd name="T41" fmla="*/ 147 h 721"/>
                            <a:gd name="T42" fmla="*/ 831 w 833"/>
                            <a:gd name="T43" fmla="*/ 85 h 721"/>
                            <a:gd name="T44" fmla="*/ 833 w 833"/>
                            <a:gd name="T45" fmla="*/ 8 h 721"/>
                            <a:gd name="T46" fmla="*/ 663 w 833"/>
                            <a:gd name="T47" fmla="*/ 0 h 721"/>
                            <a:gd name="T48" fmla="*/ 655 w 833"/>
                            <a:gd name="T49" fmla="*/ 23 h 721"/>
                            <a:gd name="T50" fmla="*/ 654 w 833"/>
                            <a:gd name="T51" fmla="*/ 71 h 721"/>
                            <a:gd name="T52" fmla="*/ 651 w 833"/>
                            <a:gd name="T53" fmla="*/ 116 h 721"/>
                            <a:gd name="T54" fmla="*/ 646 w 833"/>
                            <a:gd name="T55" fmla="*/ 158 h 721"/>
                            <a:gd name="T56" fmla="*/ 639 w 833"/>
                            <a:gd name="T57" fmla="*/ 199 h 721"/>
                            <a:gd name="T58" fmla="*/ 629 w 833"/>
                            <a:gd name="T59" fmla="*/ 237 h 721"/>
                            <a:gd name="T60" fmla="*/ 617 w 833"/>
                            <a:gd name="T61" fmla="*/ 274 h 721"/>
                            <a:gd name="T62" fmla="*/ 602 w 833"/>
                            <a:gd name="T63" fmla="*/ 308 h 721"/>
                            <a:gd name="T64" fmla="*/ 583 w 833"/>
                            <a:gd name="T65" fmla="*/ 342 h 721"/>
                            <a:gd name="T66" fmla="*/ 561 w 833"/>
                            <a:gd name="T67" fmla="*/ 373 h 721"/>
                            <a:gd name="T68" fmla="*/ 544 w 833"/>
                            <a:gd name="T69" fmla="*/ 396 h 721"/>
                            <a:gd name="T70" fmla="*/ 516 w 833"/>
                            <a:gd name="T71" fmla="*/ 425 h 721"/>
                            <a:gd name="T72" fmla="*/ 486 w 833"/>
                            <a:gd name="T73" fmla="*/ 451 h 721"/>
                            <a:gd name="T74" fmla="*/ 454 w 833"/>
                            <a:gd name="T75" fmla="*/ 474 h 721"/>
                            <a:gd name="T76" fmla="*/ 419 w 833"/>
                            <a:gd name="T77" fmla="*/ 494 h 721"/>
                            <a:gd name="T78" fmla="*/ 381 w 833"/>
                            <a:gd name="T79" fmla="*/ 512 h 721"/>
                            <a:gd name="T80" fmla="*/ 341 w 833"/>
                            <a:gd name="T81" fmla="*/ 526 h 721"/>
                            <a:gd name="T82" fmla="*/ 300 w 833"/>
                            <a:gd name="T83" fmla="*/ 537 h 721"/>
                            <a:gd name="T84" fmla="*/ 256 w 833"/>
                            <a:gd name="T85" fmla="*/ 545 h 721"/>
                            <a:gd name="T86" fmla="*/ 210 w 833"/>
                            <a:gd name="T87" fmla="*/ 550 h 721"/>
                            <a:gd name="T88" fmla="*/ 162 w 833"/>
                            <a:gd name="T89" fmla="*/ 55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 h="721">
                              <a:moveTo>
                                <a:pt x="162" y="551"/>
                              </a:moveTo>
                              <a:lnTo>
                                <a:pt x="8" y="551"/>
                              </a:lnTo>
                              <a:lnTo>
                                <a:pt x="0" y="559"/>
                              </a:lnTo>
                              <a:lnTo>
                                <a:pt x="0" y="713"/>
                              </a:lnTo>
                              <a:lnTo>
                                <a:pt x="8" y="720"/>
                              </a:lnTo>
                              <a:lnTo>
                                <a:pt x="165" y="720"/>
                              </a:lnTo>
                              <a:lnTo>
                                <a:pt x="196" y="720"/>
                              </a:lnTo>
                              <a:lnTo>
                                <a:pt x="226" y="718"/>
                              </a:lnTo>
                              <a:lnTo>
                                <a:pt x="255" y="716"/>
                              </a:lnTo>
                              <a:lnTo>
                                <a:pt x="284" y="713"/>
                              </a:lnTo>
                              <a:lnTo>
                                <a:pt x="313" y="708"/>
                              </a:lnTo>
                              <a:lnTo>
                                <a:pt x="340" y="703"/>
                              </a:lnTo>
                              <a:lnTo>
                                <a:pt x="367" y="697"/>
                              </a:lnTo>
                              <a:lnTo>
                                <a:pt x="394" y="690"/>
                              </a:lnTo>
                              <a:lnTo>
                                <a:pt x="420" y="682"/>
                              </a:lnTo>
                              <a:lnTo>
                                <a:pt x="445" y="673"/>
                              </a:lnTo>
                              <a:lnTo>
                                <a:pt x="470" y="664"/>
                              </a:lnTo>
                              <a:lnTo>
                                <a:pt x="493" y="653"/>
                              </a:lnTo>
                              <a:lnTo>
                                <a:pt x="517" y="641"/>
                              </a:lnTo>
                              <a:lnTo>
                                <a:pt x="539" y="629"/>
                              </a:lnTo>
                              <a:lnTo>
                                <a:pt x="561" y="616"/>
                              </a:lnTo>
                              <a:lnTo>
                                <a:pt x="582" y="601"/>
                              </a:lnTo>
                              <a:lnTo>
                                <a:pt x="602" y="586"/>
                              </a:lnTo>
                              <a:lnTo>
                                <a:pt x="622" y="570"/>
                              </a:lnTo>
                              <a:lnTo>
                                <a:pt x="641" y="554"/>
                              </a:lnTo>
                              <a:lnTo>
                                <a:pt x="659" y="536"/>
                              </a:lnTo>
                              <a:lnTo>
                                <a:pt x="676" y="517"/>
                              </a:lnTo>
                              <a:lnTo>
                                <a:pt x="693" y="498"/>
                              </a:lnTo>
                              <a:lnTo>
                                <a:pt x="708" y="477"/>
                              </a:lnTo>
                              <a:lnTo>
                                <a:pt x="723" y="456"/>
                              </a:lnTo>
                              <a:lnTo>
                                <a:pt x="737" y="434"/>
                              </a:lnTo>
                              <a:lnTo>
                                <a:pt x="749" y="412"/>
                              </a:lnTo>
                              <a:lnTo>
                                <a:pt x="761" y="389"/>
                              </a:lnTo>
                              <a:lnTo>
                                <a:pt x="772" y="365"/>
                              </a:lnTo>
                              <a:lnTo>
                                <a:pt x="782" y="340"/>
                              </a:lnTo>
                              <a:lnTo>
                                <a:pt x="791" y="315"/>
                              </a:lnTo>
                              <a:lnTo>
                                <a:pt x="799" y="288"/>
                              </a:lnTo>
                              <a:lnTo>
                                <a:pt x="807" y="262"/>
                              </a:lnTo>
                              <a:lnTo>
                                <a:pt x="813" y="234"/>
                              </a:lnTo>
                              <a:lnTo>
                                <a:pt x="818" y="206"/>
                              </a:lnTo>
                              <a:lnTo>
                                <a:pt x="823" y="177"/>
                              </a:lnTo>
                              <a:lnTo>
                                <a:pt x="827" y="147"/>
                              </a:lnTo>
                              <a:lnTo>
                                <a:pt x="829" y="117"/>
                              </a:lnTo>
                              <a:lnTo>
                                <a:pt x="831" y="85"/>
                              </a:lnTo>
                              <a:lnTo>
                                <a:pt x="832" y="54"/>
                              </a:lnTo>
                              <a:lnTo>
                                <a:pt x="833" y="8"/>
                              </a:lnTo>
                              <a:lnTo>
                                <a:pt x="825" y="0"/>
                              </a:lnTo>
                              <a:lnTo>
                                <a:pt x="663" y="0"/>
                              </a:lnTo>
                              <a:lnTo>
                                <a:pt x="655" y="9"/>
                              </a:lnTo>
                              <a:lnTo>
                                <a:pt x="655" y="23"/>
                              </a:lnTo>
                              <a:lnTo>
                                <a:pt x="655" y="47"/>
                              </a:lnTo>
                              <a:lnTo>
                                <a:pt x="654" y="71"/>
                              </a:lnTo>
                              <a:lnTo>
                                <a:pt x="653" y="93"/>
                              </a:lnTo>
                              <a:lnTo>
                                <a:pt x="651" y="116"/>
                              </a:lnTo>
                              <a:lnTo>
                                <a:pt x="649" y="137"/>
                              </a:lnTo>
                              <a:lnTo>
                                <a:pt x="646" y="158"/>
                              </a:lnTo>
                              <a:lnTo>
                                <a:pt x="643" y="179"/>
                              </a:lnTo>
                              <a:lnTo>
                                <a:pt x="639" y="199"/>
                              </a:lnTo>
                              <a:lnTo>
                                <a:pt x="634" y="218"/>
                              </a:lnTo>
                              <a:lnTo>
                                <a:pt x="629" y="237"/>
                              </a:lnTo>
                              <a:lnTo>
                                <a:pt x="623" y="256"/>
                              </a:lnTo>
                              <a:lnTo>
                                <a:pt x="617" y="274"/>
                              </a:lnTo>
                              <a:lnTo>
                                <a:pt x="610" y="291"/>
                              </a:lnTo>
                              <a:lnTo>
                                <a:pt x="602" y="308"/>
                              </a:lnTo>
                              <a:lnTo>
                                <a:pt x="593" y="325"/>
                              </a:lnTo>
                              <a:lnTo>
                                <a:pt x="583" y="342"/>
                              </a:lnTo>
                              <a:lnTo>
                                <a:pt x="573" y="358"/>
                              </a:lnTo>
                              <a:lnTo>
                                <a:pt x="561" y="373"/>
                              </a:lnTo>
                              <a:lnTo>
                                <a:pt x="549" y="389"/>
                              </a:lnTo>
                              <a:lnTo>
                                <a:pt x="544" y="396"/>
                              </a:lnTo>
                              <a:lnTo>
                                <a:pt x="530" y="410"/>
                              </a:lnTo>
                              <a:lnTo>
                                <a:pt x="516" y="425"/>
                              </a:lnTo>
                              <a:lnTo>
                                <a:pt x="502" y="438"/>
                              </a:lnTo>
                              <a:lnTo>
                                <a:pt x="486" y="451"/>
                              </a:lnTo>
                              <a:lnTo>
                                <a:pt x="470" y="463"/>
                              </a:lnTo>
                              <a:lnTo>
                                <a:pt x="454" y="474"/>
                              </a:lnTo>
                              <a:lnTo>
                                <a:pt x="436" y="485"/>
                              </a:lnTo>
                              <a:lnTo>
                                <a:pt x="419" y="494"/>
                              </a:lnTo>
                              <a:lnTo>
                                <a:pt x="400" y="503"/>
                              </a:lnTo>
                              <a:lnTo>
                                <a:pt x="381" y="512"/>
                              </a:lnTo>
                              <a:lnTo>
                                <a:pt x="362" y="519"/>
                              </a:lnTo>
                              <a:lnTo>
                                <a:pt x="341" y="526"/>
                              </a:lnTo>
                              <a:lnTo>
                                <a:pt x="321" y="532"/>
                              </a:lnTo>
                              <a:lnTo>
                                <a:pt x="300" y="537"/>
                              </a:lnTo>
                              <a:lnTo>
                                <a:pt x="278" y="541"/>
                              </a:lnTo>
                              <a:lnTo>
                                <a:pt x="256" y="545"/>
                              </a:lnTo>
                              <a:lnTo>
                                <a:pt x="233" y="548"/>
                              </a:lnTo>
                              <a:lnTo>
                                <a:pt x="210" y="550"/>
                              </a:lnTo>
                              <a:lnTo>
                                <a:pt x="186" y="551"/>
                              </a:lnTo>
                              <a:lnTo>
                                <a:pt x="162" y="551"/>
                              </a:lnTo>
                              <a:close/>
                            </a:path>
                          </a:pathLst>
                        </a:custGeom>
                        <a:solidFill>
                          <a:srgbClr val="39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AAB7" id="Freeform 144" o:spid="_x0000_s1026" style="position:absolute;margin-left:113.9pt;margin-top:2.35pt;width:41.65pt;height:3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" o:allowincell="f" path="m162,551l8,551,,559,,713r8,7l165,720r31,l226,718r29,-2l284,713r29,-5l340,703r27,-6l394,690r26,-8l445,673r25,-9l493,653r24,-12l539,629r22,-13l582,601r20,-15l622,570r19,-16l659,536r17,-19l693,498r15,-21l723,456r14,-22l749,412r12,-23l772,365r10,-25l791,315r8,-27l807,262r6,-28l818,206r5,-29l827,147r2,-30l831,85r1,-31l833,8,825,,663,r-8,9l655,23r,24l654,71r-1,22l651,116r-2,21l646,158r-3,21l639,199r-5,19l629,237r-6,19l617,274r-7,17l602,308r-9,17l583,342r-10,16l561,373r-12,16l544,396r-14,14l516,425r-14,13l486,451r-16,12l454,474r-18,11l419,494r-19,9l381,512r-19,7l341,526r-20,6l300,537r-22,4l256,545r-23,3l210,550r-24,1l162,551xe" fillcolor="#393477" stroked="f">
                <v:path arrowok="t" o:connecttype="custom" o:connectlocs="5080,349885;0,452755;104775,457200;143510,455930;180340,452755;215900,446405;250190,438150;282575,427355;313055,414655;342265,399415;369570,381635;394970,361950;418465,340360;440055,316230;459105,289560;475615,261620;490220,231775;502285,200025;512445,166370;519430,130810;525145,93345;527685,53975;528955,5080;421005,0;415925,14605;415290,45085;413385,73660;410210,100330;405765,126365;399415,150495;391795,173990;382270,195580;370205,217170;356235,236855;345440,251460;327660,269875;308610,286385;288290,300990;266065,313690;241935,325120;216535,334010;190500,340995;162560,346075;133350,349250;102870,34988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8656" behindDoc="1" locked="0" layoutInCell="0" allowOverlap="1" wp14:anchorId="4995C8BD" wp14:editId="1242D8B3">
                <wp:simplePos x="0" y="0"/>
                <wp:positionH relativeFrom="page">
                  <wp:posOffset>842010</wp:posOffset>
                </wp:positionH>
                <wp:positionV relativeFrom="paragraph">
                  <wp:posOffset>29845</wp:posOffset>
                </wp:positionV>
                <wp:extent cx="534035" cy="624840"/>
                <wp:effectExtent l="0" t="0"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624840"/>
                        </a:xfrm>
                        <a:custGeom>
                          <a:avLst/>
                          <a:gdLst>
                            <a:gd name="T0" fmla="*/ 207 w 841"/>
                            <a:gd name="T1" fmla="*/ 232 h 984"/>
                            <a:gd name="T2" fmla="*/ 192 w 841"/>
                            <a:gd name="T3" fmla="*/ 189 h 984"/>
                            <a:gd name="T4" fmla="*/ 183 w 841"/>
                            <a:gd name="T5" fmla="*/ 140 h 984"/>
                            <a:gd name="T6" fmla="*/ 179 w 841"/>
                            <a:gd name="T7" fmla="*/ 85 h 984"/>
                            <a:gd name="T8" fmla="*/ 178 w 841"/>
                            <a:gd name="T9" fmla="*/ 22 h 984"/>
                            <a:gd name="T10" fmla="*/ 171 w 841"/>
                            <a:gd name="T11" fmla="*/ 0 h 984"/>
                            <a:gd name="T12" fmla="*/ 1 w 841"/>
                            <a:gd name="T13" fmla="*/ 8 h 984"/>
                            <a:gd name="T14" fmla="*/ 0 w 841"/>
                            <a:gd name="T15" fmla="*/ 57 h 984"/>
                            <a:gd name="T16" fmla="*/ 1 w 841"/>
                            <a:gd name="T17" fmla="*/ 126 h 984"/>
                            <a:gd name="T18" fmla="*/ 7 w 841"/>
                            <a:gd name="T19" fmla="*/ 192 h 984"/>
                            <a:gd name="T20" fmla="*/ 20 w 841"/>
                            <a:gd name="T21" fmla="*/ 255 h 984"/>
                            <a:gd name="T22" fmla="*/ 42 w 841"/>
                            <a:gd name="T23" fmla="*/ 314 h 984"/>
                            <a:gd name="T24" fmla="*/ 74 w 841"/>
                            <a:gd name="T25" fmla="*/ 370 h 984"/>
                            <a:gd name="T26" fmla="*/ 118 w 841"/>
                            <a:gd name="T27" fmla="*/ 422 h 984"/>
                            <a:gd name="T28" fmla="*/ 175 w 841"/>
                            <a:gd name="T29" fmla="*/ 471 h 984"/>
                            <a:gd name="T30" fmla="*/ 247 w 841"/>
                            <a:gd name="T31" fmla="*/ 516 h 984"/>
                            <a:gd name="T32" fmla="*/ 336 w 841"/>
                            <a:gd name="T33" fmla="*/ 556 h 984"/>
                            <a:gd name="T34" fmla="*/ 420 w 841"/>
                            <a:gd name="T35" fmla="*/ 587 h 984"/>
                            <a:gd name="T36" fmla="*/ 478 w 841"/>
                            <a:gd name="T37" fmla="*/ 611 h 984"/>
                            <a:gd name="T38" fmla="*/ 526 w 841"/>
                            <a:gd name="T39" fmla="*/ 637 h 984"/>
                            <a:gd name="T40" fmla="*/ 567 w 841"/>
                            <a:gd name="T41" fmla="*/ 665 h 984"/>
                            <a:gd name="T42" fmla="*/ 599 w 841"/>
                            <a:gd name="T43" fmla="*/ 697 h 984"/>
                            <a:gd name="T44" fmla="*/ 624 w 841"/>
                            <a:gd name="T45" fmla="*/ 733 h 984"/>
                            <a:gd name="T46" fmla="*/ 642 w 841"/>
                            <a:gd name="T47" fmla="*/ 773 h 984"/>
                            <a:gd name="T48" fmla="*/ 654 w 841"/>
                            <a:gd name="T49" fmla="*/ 819 h 984"/>
                            <a:gd name="T50" fmla="*/ 661 w 841"/>
                            <a:gd name="T51" fmla="*/ 871 h 984"/>
                            <a:gd name="T52" fmla="*/ 663 w 841"/>
                            <a:gd name="T53" fmla="*/ 929 h 984"/>
                            <a:gd name="T54" fmla="*/ 662 w 841"/>
                            <a:gd name="T55" fmla="*/ 974 h 984"/>
                            <a:gd name="T56" fmla="*/ 831 w 841"/>
                            <a:gd name="T57" fmla="*/ 984 h 984"/>
                            <a:gd name="T58" fmla="*/ 840 w 841"/>
                            <a:gd name="T59" fmla="*/ 960 h 984"/>
                            <a:gd name="T60" fmla="*/ 839 w 841"/>
                            <a:gd name="T61" fmla="*/ 883 h 984"/>
                            <a:gd name="T62" fmla="*/ 834 w 841"/>
                            <a:gd name="T63" fmla="*/ 813 h 984"/>
                            <a:gd name="T64" fmla="*/ 823 w 841"/>
                            <a:gd name="T65" fmla="*/ 748 h 984"/>
                            <a:gd name="T66" fmla="*/ 804 w 841"/>
                            <a:gd name="T67" fmla="*/ 687 h 984"/>
                            <a:gd name="T68" fmla="*/ 776 w 841"/>
                            <a:gd name="T69" fmla="*/ 632 h 984"/>
                            <a:gd name="T70" fmla="*/ 737 w 841"/>
                            <a:gd name="T71" fmla="*/ 580 h 984"/>
                            <a:gd name="T72" fmla="*/ 686 w 841"/>
                            <a:gd name="T73" fmla="*/ 533 h 984"/>
                            <a:gd name="T74" fmla="*/ 622 w 841"/>
                            <a:gd name="T75" fmla="*/ 489 h 984"/>
                            <a:gd name="T76" fmla="*/ 544 w 841"/>
                            <a:gd name="T77" fmla="*/ 448 h 984"/>
                            <a:gd name="T78" fmla="*/ 448 w 841"/>
                            <a:gd name="T79" fmla="*/ 409 h 984"/>
                            <a:gd name="T80" fmla="*/ 387 w 841"/>
                            <a:gd name="T81" fmla="*/ 385 h 984"/>
                            <a:gd name="T82" fmla="*/ 335 w 841"/>
                            <a:gd name="T83" fmla="*/ 360 h 984"/>
                            <a:gd name="T84" fmla="*/ 291 w 841"/>
                            <a:gd name="T85" fmla="*/ 333 h 984"/>
                            <a:gd name="T86" fmla="*/ 256 w 841"/>
                            <a:gd name="T87" fmla="*/ 303 h 984"/>
                            <a:gd name="T88" fmla="*/ 228 w 841"/>
                            <a:gd name="T89" fmla="*/ 269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984">
                              <a:moveTo>
                                <a:pt x="217" y="251"/>
                              </a:moveTo>
                              <a:lnTo>
                                <a:pt x="207" y="232"/>
                              </a:lnTo>
                              <a:lnTo>
                                <a:pt x="199" y="211"/>
                              </a:lnTo>
                              <a:lnTo>
                                <a:pt x="192" y="189"/>
                              </a:lnTo>
                              <a:lnTo>
                                <a:pt x="187" y="165"/>
                              </a:lnTo>
                              <a:lnTo>
                                <a:pt x="183" y="140"/>
                              </a:lnTo>
                              <a:lnTo>
                                <a:pt x="180" y="113"/>
                              </a:lnTo>
                              <a:lnTo>
                                <a:pt x="179" y="85"/>
                              </a:lnTo>
                              <a:lnTo>
                                <a:pt x="178" y="54"/>
                              </a:lnTo>
                              <a:lnTo>
                                <a:pt x="178" y="22"/>
                              </a:lnTo>
                              <a:lnTo>
                                <a:pt x="179" y="8"/>
                              </a:lnTo>
                              <a:lnTo>
                                <a:pt x="171" y="0"/>
                              </a:lnTo>
                              <a:lnTo>
                                <a:pt x="9" y="0"/>
                              </a:lnTo>
                              <a:lnTo>
                                <a:pt x="1" y="8"/>
                              </a:lnTo>
                              <a:lnTo>
                                <a:pt x="0" y="22"/>
                              </a:lnTo>
                              <a:lnTo>
                                <a:pt x="0" y="57"/>
                              </a:lnTo>
                              <a:lnTo>
                                <a:pt x="0" y="92"/>
                              </a:lnTo>
                              <a:lnTo>
                                <a:pt x="1" y="126"/>
                              </a:lnTo>
                              <a:lnTo>
                                <a:pt x="3" y="159"/>
                              </a:lnTo>
                              <a:lnTo>
                                <a:pt x="7" y="192"/>
                              </a:lnTo>
                              <a:lnTo>
                                <a:pt x="13" y="224"/>
                              </a:lnTo>
                              <a:lnTo>
                                <a:pt x="20" y="255"/>
                              </a:lnTo>
                              <a:lnTo>
                                <a:pt x="30" y="285"/>
                              </a:lnTo>
                              <a:lnTo>
                                <a:pt x="42" y="314"/>
                              </a:lnTo>
                              <a:lnTo>
                                <a:pt x="57" y="342"/>
                              </a:lnTo>
                              <a:lnTo>
                                <a:pt x="74" y="370"/>
                              </a:lnTo>
                              <a:lnTo>
                                <a:pt x="94" y="397"/>
                              </a:lnTo>
                              <a:lnTo>
                                <a:pt x="118" y="422"/>
                              </a:lnTo>
                              <a:lnTo>
                                <a:pt x="145" y="447"/>
                              </a:lnTo>
                              <a:lnTo>
                                <a:pt x="175" y="471"/>
                              </a:lnTo>
                              <a:lnTo>
                                <a:pt x="209" y="494"/>
                              </a:lnTo>
                              <a:lnTo>
                                <a:pt x="247" y="516"/>
                              </a:lnTo>
                              <a:lnTo>
                                <a:pt x="290" y="537"/>
                              </a:lnTo>
                              <a:lnTo>
                                <a:pt x="336" y="556"/>
                              </a:lnTo>
                              <a:lnTo>
                                <a:pt x="388" y="575"/>
                              </a:lnTo>
                              <a:lnTo>
                                <a:pt x="420" y="587"/>
                              </a:lnTo>
                              <a:lnTo>
                                <a:pt x="450" y="599"/>
                              </a:lnTo>
                              <a:lnTo>
                                <a:pt x="478" y="611"/>
                              </a:lnTo>
                              <a:lnTo>
                                <a:pt x="503" y="624"/>
                              </a:lnTo>
                              <a:lnTo>
                                <a:pt x="526" y="637"/>
                              </a:lnTo>
                              <a:lnTo>
                                <a:pt x="547" y="651"/>
                              </a:lnTo>
                              <a:lnTo>
                                <a:pt x="567" y="665"/>
                              </a:lnTo>
                              <a:lnTo>
                                <a:pt x="584" y="681"/>
                              </a:lnTo>
                              <a:lnTo>
                                <a:pt x="599" y="697"/>
                              </a:lnTo>
                              <a:lnTo>
                                <a:pt x="612" y="715"/>
                              </a:lnTo>
                              <a:lnTo>
                                <a:pt x="624" y="733"/>
                              </a:lnTo>
                              <a:lnTo>
                                <a:pt x="634" y="753"/>
                              </a:lnTo>
                              <a:lnTo>
                                <a:pt x="642" y="773"/>
                              </a:lnTo>
                              <a:lnTo>
                                <a:pt x="649" y="795"/>
                              </a:lnTo>
                              <a:lnTo>
                                <a:pt x="654" y="819"/>
                              </a:lnTo>
                              <a:lnTo>
                                <a:pt x="658" y="844"/>
                              </a:lnTo>
                              <a:lnTo>
                                <a:pt x="661" y="871"/>
                              </a:lnTo>
                              <a:lnTo>
                                <a:pt x="662" y="899"/>
                              </a:lnTo>
                              <a:lnTo>
                                <a:pt x="663" y="929"/>
                              </a:lnTo>
                              <a:lnTo>
                                <a:pt x="662" y="961"/>
                              </a:lnTo>
                              <a:lnTo>
                                <a:pt x="662" y="974"/>
                              </a:lnTo>
                              <a:lnTo>
                                <a:pt x="669" y="984"/>
                              </a:lnTo>
                              <a:lnTo>
                                <a:pt x="831" y="984"/>
                              </a:lnTo>
                              <a:lnTo>
                                <a:pt x="839" y="974"/>
                              </a:lnTo>
                              <a:lnTo>
                                <a:pt x="840" y="960"/>
                              </a:lnTo>
                              <a:lnTo>
                                <a:pt x="840" y="921"/>
                              </a:lnTo>
                              <a:lnTo>
                                <a:pt x="839" y="883"/>
                              </a:lnTo>
                              <a:lnTo>
                                <a:pt x="838" y="847"/>
                              </a:lnTo>
                              <a:lnTo>
                                <a:pt x="834" y="813"/>
                              </a:lnTo>
                              <a:lnTo>
                                <a:pt x="830" y="779"/>
                              </a:lnTo>
                              <a:lnTo>
                                <a:pt x="823" y="748"/>
                              </a:lnTo>
                              <a:lnTo>
                                <a:pt x="815" y="717"/>
                              </a:lnTo>
                              <a:lnTo>
                                <a:pt x="804" y="687"/>
                              </a:lnTo>
                              <a:lnTo>
                                <a:pt x="791" y="659"/>
                              </a:lnTo>
                              <a:lnTo>
                                <a:pt x="776" y="632"/>
                              </a:lnTo>
                              <a:lnTo>
                                <a:pt x="758" y="606"/>
                              </a:lnTo>
                              <a:lnTo>
                                <a:pt x="737" y="580"/>
                              </a:lnTo>
                              <a:lnTo>
                                <a:pt x="713" y="556"/>
                              </a:lnTo>
                              <a:lnTo>
                                <a:pt x="686" y="533"/>
                              </a:lnTo>
                              <a:lnTo>
                                <a:pt x="656" y="510"/>
                              </a:lnTo>
                              <a:lnTo>
                                <a:pt x="622" y="489"/>
                              </a:lnTo>
                              <a:lnTo>
                                <a:pt x="585" y="468"/>
                              </a:lnTo>
                              <a:lnTo>
                                <a:pt x="544" y="448"/>
                              </a:lnTo>
                              <a:lnTo>
                                <a:pt x="498" y="428"/>
                              </a:lnTo>
                              <a:lnTo>
                                <a:pt x="448" y="409"/>
                              </a:lnTo>
                              <a:lnTo>
                                <a:pt x="416" y="397"/>
                              </a:lnTo>
                              <a:lnTo>
                                <a:pt x="387" y="385"/>
                              </a:lnTo>
                              <a:lnTo>
                                <a:pt x="359" y="373"/>
                              </a:lnTo>
                              <a:lnTo>
                                <a:pt x="335" y="360"/>
                              </a:lnTo>
                              <a:lnTo>
                                <a:pt x="312" y="346"/>
                              </a:lnTo>
                              <a:lnTo>
                                <a:pt x="291" y="333"/>
                              </a:lnTo>
                              <a:lnTo>
                                <a:pt x="273" y="318"/>
                              </a:lnTo>
                              <a:lnTo>
                                <a:pt x="256" y="303"/>
                              </a:lnTo>
                              <a:lnTo>
                                <a:pt x="241" y="286"/>
                              </a:lnTo>
                              <a:lnTo>
                                <a:pt x="228" y="269"/>
                              </a:lnTo>
                              <a:lnTo>
                                <a:pt x="217" y="251"/>
                              </a:lnTo>
                              <a:close/>
                            </a:path>
                          </a:pathLst>
                        </a:custGeom>
                        <a:solidFill>
                          <a:srgbClr val="FAB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91A" id="Freeform 143" o:spid="_x0000_s1026" style="position:absolute;margin-left:66.3pt;margin-top:2.35pt;width:42.05pt;height:49.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" o:allowincell="f" path="m217,251l207,232r-8,-21l192,189r-5,-24l183,140r-3,-27l179,85,178,54r,-32l179,8,171,,9,,1,8,,22,,57,,92r1,34l3,159r4,33l13,224r7,31l30,285r12,29l57,342r17,28l94,397r24,25l145,447r30,24l209,494r38,22l290,537r46,19l388,575r32,12l450,599r28,12l503,624r23,13l547,651r20,14l584,681r15,16l612,715r12,18l634,753r8,20l649,795r5,24l658,844r3,27l662,899r1,30l662,961r,13l669,984r162,l839,974r1,-14l840,921r-1,-38l838,847r-4,-34l830,779r-7,-31l815,717,804,687,791,659,776,632,758,606,737,580,713,556,686,533,656,510,622,489,585,468,544,448,498,428,448,409,416,397,387,385,359,373,335,360,312,346,291,333,273,318,256,303,241,286,228,269,217,251xe" fillcolor="#fab02f" stroked="f">
                <v:path arrowok="t" o:connecttype="custom" o:connectlocs="131445,147320;121920,120015;116205,88900;113665,53975;113030,13970;108585,0;635,5080;0,36195;635,80010;4445,121920;12700,161925;26670,199390;46990,234950;74930,267970;111125,299085;156845,327660;213360,353060;266700,372745;303530,387985;334010,404495;360045,422275;380365,442595;396240,465455;407670,490855;415290,520065;419735,553085;421005,589915;420370,618490;527685,624840;533400,609600;532765,560705;529590,516255;522605,474980;510540,436245;492760,401320;467995,368300;435610,338455;394970,310515;345440,284480;284480,259715;245745,244475;212725,228600;184785,211455;162560,192405;144780,17081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9680" behindDoc="1" locked="0" layoutInCell="0" allowOverlap="1" wp14:anchorId="297FFCEE" wp14:editId="2E170F41">
                <wp:simplePos x="0" y="0"/>
                <wp:positionH relativeFrom="page">
                  <wp:posOffset>525145</wp:posOffset>
                </wp:positionH>
                <wp:positionV relativeFrom="paragraph">
                  <wp:posOffset>29845</wp:posOffset>
                </wp:positionV>
                <wp:extent cx="238125" cy="624840"/>
                <wp:effectExtent l="0" t="0" r="0"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24840"/>
                        </a:xfrm>
                        <a:custGeom>
                          <a:avLst/>
                          <a:gdLst>
                            <a:gd name="T0" fmla="*/ 367 w 375"/>
                            <a:gd name="T1" fmla="*/ 984 h 984"/>
                            <a:gd name="T2" fmla="*/ 375 w 375"/>
                            <a:gd name="T3" fmla="*/ 962 h 984"/>
                            <a:gd name="T4" fmla="*/ 366 w 375"/>
                            <a:gd name="T5" fmla="*/ 951 h 984"/>
                            <a:gd name="T6" fmla="*/ 330 w 375"/>
                            <a:gd name="T7" fmla="*/ 906 h 984"/>
                            <a:gd name="T8" fmla="*/ 298 w 375"/>
                            <a:gd name="T9" fmla="*/ 862 h 984"/>
                            <a:gd name="T10" fmla="*/ 271 w 375"/>
                            <a:gd name="T11" fmla="*/ 817 h 984"/>
                            <a:gd name="T12" fmla="*/ 247 w 375"/>
                            <a:gd name="T13" fmla="*/ 772 h 984"/>
                            <a:gd name="T14" fmla="*/ 227 w 375"/>
                            <a:gd name="T15" fmla="*/ 727 h 984"/>
                            <a:gd name="T16" fmla="*/ 211 w 375"/>
                            <a:gd name="T17" fmla="*/ 681 h 984"/>
                            <a:gd name="T18" fmla="*/ 198 w 375"/>
                            <a:gd name="T19" fmla="*/ 635 h 984"/>
                            <a:gd name="T20" fmla="*/ 189 w 375"/>
                            <a:gd name="T21" fmla="*/ 588 h 984"/>
                            <a:gd name="T22" fmla="*/ 184 w 375"/>
                            <a:gd name="T23" fmla="*/ 540 h 984"/>
                            <a:gd name="T24" fmla="*/ 182 w 375"/>
                            <a:gd name="T25" fmla="*/ 492 h 984"/>
                            <a:gd name="T26" fmla="*/ 184 w 375"/>
                            <a:gd name="T27" fmla="*/ 443 h 984"/>
                            <a:gd name="T28" fmla="*/ 189 w 375"/>
                            <a:gd name="T29" fmla="*/ 395 h 984"/>
                            <a:gd name="T30" fmla="*/ 198 w 375"/>
                            <a:gd name="T31" fmla="*/ 348 h 984"/>
                            <a:gd name="T32" fmla="*/ 211 w 375"/>
                            <a:gd name="T33" fmla="*/ 302 h 984"/>
                            <a:gd name="T34" fmla="*/ 227 w 375"/>
                            <a:gd name="T35" fmla="*/ 256 h 984"/>
                            <a:gd name="T36" fmla="*/ 247 w 375"/>
                            <a:gd name="T37" fmla="*/ 211 h 984"/>
                            <a:gd name="T38" fmla="*/ 271 w 375"/>
                            <a:gd name="T39" fmla="*/ 166 h 984"/>
                            <a:gd name="T40" fmla="*/ 298 w 375"/>
                            <a:gd name="T41" fmla="*/ 122 h 984"/>
                            <a:gd name="T42" fmla="*/ 330 w 375"/>
                            <a:gd name="T43" fmla="*/ 77 h 984"/>
                            <a:gd name="T44" fmla="*/ 366 w 375"/>
                            <a:gd name="T45" fmla="*/ 32 h 984"/>
                            <a:gd name="T46" fmla="*/ 375 w 375"/>
                            <a:gd name="T47" fmla="*/ 21 h 984"/>
                            <a:gd name="T48" fmla="*/ 367 w 375"/>
                            <a:gd name="T49" fmla="*/ 0 h 984"/>
                            <a:gd name="T50" fmla="*/ 202 w 375"/>
                            <a:gd name="T51" fmla="*/ 0 h 984"/>
                            <a:gd name="T52" fmla="*/ 167 w 375"/>
                            <a:gd name="T53" fmla="*/ 17 h 984"/>
                            <a:gd name="T54" fmla="*/ 137 w 375"/>
                            <a:gd name="T55" fmla="*/ 53 h 984"/>
                            <a:gd name="T56" fmla="*/ 109 w 375"/>
                            <a:gd name="T57" fmla="*/ 93 h 984"/>
                            <a:gd name="T58" fmla="*/ 85 w 375"/>
                            <a:gd name="T59" fmla="*/ 135 h 984"/>
                            <a:gd name="T60" fmla="*/ 63 w 375"/>
                            <a:gd name="T61" fmla="*/ 181 h 984"/>
                            <a:gd name="T62" fmla="*/ 44 w 375"/>
                            <a:gd name="T63" fmla="*/ 229 h 984"/>
                            <a:gd name="T64" fmla="*/ 28 w 375"/>
                            <a:gd name="T65" fmla="*/ 279 h 984"/>
                            <a:gd name="T66" fmla="*/ 16 w 375"/>
                            <a:gd name="T67" fmla="*/ 330 h 984"/>
                            <a:gd name="T68" fmla="*/ 7 w 375"/>
                            <a:gd name="T69" fmla="*/ 383 h 984"/>
                            <a:gd name="T70" fmla="*/ 1 w 375"/>
                            <a:gd name="T71" fmla="*/ 437 h 984"/>
                            <a:gd name="T72" fmla="*/ 0 w 375"/>
                            <a:gd name="T73" fmla="*/ 492 h 984"/>
                            <a:gd name="T74" fmla="*/ 1 w 375"/>
                            <a:gd name="T75" fmla="*/ 546 h 984"/>
                            <a:gd name="T76" fmla="*/ 7 w 375"/>
                            <a:gd name="T77" fmla="*/ 600 h 984"/>
                            <a:gd name="T78" fmla="*/ 16 w 375"/>
                            <a:gd name="T79" fmla="*/ 653 h 984"/>
                            <a:gd name="T80" fmla="*/ 28 w 375"/>
                            <a:gd name="T81" fmla="*/ 704 h 984"/>
                            <a:gd name="T82" fmla="*/ 44 w 375"/>
                            <a:gd name="T83" fmla="*/ 754 h 984"/>
                            <a:gd name="T84" fmla="*/ 63 w 375"/>
                            <a:gd name="T85" fmla="*/ 802 h 984"/>
                            <a:gd name="T86" fmla="*/ 84 w 375"/>
                            <a:gd name="T87" fmla="*/ 848 h 984"/>
                            <a:gd name="T88" fmla="*/ 109 w 375"/>
                            <a:gd name="T89" fmla="*/ 891 h 984"/>
                            <a:gd name="T90" fmla="*/ 136 w 375"/>
                            <a:gd name="T91" fmla="*/ 930 h 984"/>
                            <a:gd name="T92" fmla="*/ 166 w 375"/>
                            <a:gd name="T93" fmla="*/ 966 h 984"/>
                            <a:gd name="T94" fmla="*/ 186 w 375"/>
                            <a:gd name="T95" fmla="*/ 98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5" h="984">
                              <a:moveTo>
                                <a:pt x="208" y="984"/>
                              </a:moveTo>
                              <a:lnTo>
                                <a:pt x="367" y="984"/>
                              </a:lnTo>
                              <a:lnTo>
                                <a:pt x="375" y="979"/>
                              </a:lnTo>
                              <a:lnTo>
                                <a:pt x="375" y="962"/>
                              </a:lnTo>
                              <a:lnTo>
                                <a:pt x="371" y="957"/>
                              </a:lnTo>
                              <a:lnTo>
                                <a:pt x="366" y="951"/>
                              </a:lnTo>
                              <a:lnTo>
                                <a:pt x="348" y="929"/>
                              </a:lnTo>
                              <a:lnTo>
                                <a:pt x="330" y="906"/>
                              </a:lnTo>
                              <a:lnTo>
                                <a:pt x="314" y="884"/>
                              </a:lnTo>
                              <a:lnTo>
                                <a:pt x="298" y="862"/>
                              </a:lnTo>
                              <a:lnTo>
                                <a:pt x="284" y="839"/>
                              </a:lnTo>
                              <a:lnTo>
                                <a:pt x="271" y="817"/>
                              </a:lnTo>
                              <a:lnTo>
                                <a:pt x="258" y="794"/>
                              </a:lnTo>
                              <a:lnTo>
                                <a:pt x="247" y="772"/>
                              </a:lnTo>
                              <a:lnTo>
                                <a:pt x="236" y="749"/>
                              </a:lnTo>
                              <a:lnTo>
                                <a:pt x="227" y="727"/>
                              </a:lnTo>
                              <a:lnTo>
                                <a:pt x="218" y="704"/>
                              </a:lnTo>
                              <a:lnTo>
                                <a:pt x="211" y="681"/>
                              </a:lnTo>
                              <a:lnTo>
                                <a:pt x="204" y="658"/>
                              </a:lnTo>
                              <a:lnTo>
                                <a:pt x="198" y="635"/>
                              </a:lnTo>
                              <a:lnTo>
                                <a:pt x="193" y="611"/>
                              </a:lnTo>
                              <a:lnTo>
                                <a:pt x="189" y="588"/>
                              </a:lnTo>
                              <a:lnTo>
                                <a:pt x="186" y="564"/>
                              </a:lnTo>
                              <a:lnTo>
                                <a:pt x="184" y="540"/>
                              </a:lnTo>
                              <a:lnTo>
                                <a:pt x="183" y="516"/>
                              </a:lnTo>
                              <a:lnTo>
                                <a:pt x="182" y="492"/>
                              </a:lnTo>
                              <a:lnTo>
                                <a:pt x="183" y="467"/>
                              </a:lnTo>
                              <a:lnTo>
                                <a:pt x="184" y="443"/>
                              </a:lnTo>
                              <a:lnTo>
                                <a:pt x="186" y="419"/>
                              </a:lnTo>
                              <a:lnTo>
                                <a:pt x="189" y="395"/>
                              </a:lnTo>
                              <a:lnTo>
                                <a:pt x="193" y="372"/>
                              </a:lnTo>
                              <a:lnTo>
                                <a:pt x="198" y="348"/>
                              </a:lnTo>
                              <a:lnTo>
                                <a:pt x="204" y="325"/>
                              </a:lnTo>
                              <a:lnTo>
                                <a:pt x="211" y="302"/>
                              </a:lnTo>
                              <a:lnTo>
                                <a:pt x="218" y="279"/>
                              </a:lnTo>
                              <a:lnTo>
                                <a:pt x="227" y="256"/>
                              </a:lnTo>
                              <a:lnTo>
                                <a:pt x="236" y="234"/>
                              </a:lnTo>
                              <a:lnTo>
                                <a:pt x="247" y="211"/>
                              </a:lnTo>
                              <a:lnTo>
                                <a:pt x="258" y="189"/>
                              </a:lnTo>
                              <a:lnTo>
                                <a:pt x="271" y="166"/>
                              </a:lnTo>
                              <a:lnTo>
                                <a:pt x="284" y="144"/>
                              </a:lnTo>
                              <a:lnTo>
                                <a:pt x="298" y="122"/>
                              </a:lnTo>
                              <a:lnTo>
                                <a:pt x="314" y="99"/>
                              </a:lnTo>
                              <a:lnTo>
                                <a:pt x="330" y="77"/>
                              </a:lnTo>
                              <a:lnTo>
                                <a:pt x="348" y="54"/>
                              </a:lnTo>
                              <a:lnTo>
                                <a:pt x="366" y="32"/>
                              </a:lnTo>
                              <a:lnTo>
                                <a:pt x="371" y="26"/>
                              </a:lnTo>
                              <a:lnTo>
                                <a:pt x="375" y="21"/>
                              </a:lnTo>
                              <a:lnTo>
                                <a:pt x="375" y="5"/>
                              </a:lnTo>
                              <a:lnTo>
                                <a:pt x="367" y="0"/>
                              </a:lnTo>
                              <a:lnTo>
                                <a:pt x="208" y="0"/>
                              </a:lnTo>
                              <a:lnTo>
                                <a:pt x="202" y="0"/>
                              </a:lnTo>
                              <a:lnTo>
                                <a:pt x="182" y="5"/>
                              </a:lnTo>
                              <a:lnTo>
                                <a:pt x="167" y="17"/>
                              </a:lnTo>
                              <a:lnTo>
                                <a:pt x="151" y="35"/>
                              </a:lnTo>
                              <a:lnTo>
                                <a:pt x="137" y="53"/>
                              </a:lnTo>
                              <a:lnTo>
                                <a:pt x="123" y="72"/>
                              </a:lnTo>
                              <a:lnTo>
                                <a:pt x="109" y="93"/>
                              </a:lnTo>
                              <a:lnTo>
                                <a:pt x="97" y="114"/>
                              </a:lnTo>
                              <a:lnTo>
                                <a:pt x="85" y="135"/>
                              </a:lnTo>
                              <a:lnTo>
                                <a:pt x="73" y="158"/>
                              </a:lnTo>
                              <a:lnTo>
                                <a:pt x="63" y="181"/>
                              </a:lnTo>
                              <a:lnTo>
                                <a:pt x="53" y="205"/>
                              </a:lnTo>
                              <a:lnTo>
                                <a:pt x="44" y="229"/>
                              </a:lnTo>
                              <a:lnTo>
                                <a:pt x="36" y="254"/>
                              </a:lnTo>
                              <a:lnTo>
                                <a:pt x="28" y="279"/>
                              </a:lnTo>
                              <a:lnTo>
                                <a:pt x="22" y="304"/>
                              </a:lnTo>
                              <a:lnTo>
                                <a:pt x="16" y="330"/>
                              </a:lnTo>
                              <a:lnTo>
                                <a:pt x="11" y="357"/>
                              </a:lnTo>
                              <a:lnTo>
                                <a:pt x="7" y="383"/>
                              </a:lnTo>
                              <a:lnTo>
                                <a:pt x="4" y="410"/>
                              </a:lnTo>
                              <a:lnTo>
                                <a:pt x="1" y="437"/>
                              </a:lnTo>
                              <a:lnTo>
                                <a:pt x="0" y="464"/>
                              </a:lnTo>
                              <a:lnTo>
                                <a:pt x="0" y="492"/>
                              </a:lnTo>
                              <a:lnTo>
                                <a:pt x="0" y="519"/>
                              </a:lnTo>
                              <a:lnTo>
                                <a:pt x="1" y="546"/>
                              </a:lnTo>
                              <a:lnTo>
                                <a:pt x="4" y="573"/>
                              </a:lnTo>
                              <a:lnTo>
                                <a:pt x="7" y="600"/>
                              </a:lnTo>
                              <a:lnTo>
                                <a:pt x="11" y="626"/>
                              </a:lnTo>
                              <a:lnTo>
                                <a:pt x="16" y="653"/>
                              </a:lnTo>
                              <a:lnTo>
                                <a:pt x="22" y="679"/>
                              </a:lnTo>
                              <a:lnTo>
                                <a:pt x="28" y="704"/>
                              </a:lnTo>
                              <a:lnTo>
                                <a:pt x="36" y="730"/>
                              </a:lnTo>
                              <a:lnTo>
                                <a:pt x="44" y="754"/>
                              </a:lnTo>
                              <a:lnTo>
                                <a:pt x="53" y="779"/>
                              </a:lnTo>
                              <a:lnTo>
                                <a:pt x="63" y="802"/>
                              </a:lnTo>
                              <a:lnTo>
                                <a:pt x="73" y="825"/>
                              </a:lnTo>
                              <a:lnTo>
                                <a:pt x="84" y="848"/>
                              </a:lnTo>
                              <a:lnTo>
                                <a:pt x="96" y="870"/>
                              </a:lnTo>
                              <a:lnTo>
                                <a:pt x="109" y="891"/>
                              </a:lnTo>
                              <a:lnTo>
                                <a:pt x="122" y="911"/>
                              </a:lnTo>
                              <a:lnTo>
                                <a:pt x="136" y="930"/>
                              </a:lnTo>
                              <a:lnTo>
                                <a:pt x="151" y="949"/>
                              </a:lnTo>
                              <a:lnTo>
                                <a:pt x="166" y="966"/>
                              </a:lnTo>
                              <a:lnTo>
                                <a:pt x="170" y="970"/>
                              </a:lnTo>
                              <a:lnTo>
                                <a:pt x="186" y="980"/>
                              </a:lnTo>
                              <a:lnTo>
                                <a:pt x="208" y="984"/>
                              </a:lnTo>
                              <a:close/>
                            </a:path>
                          </a:pathLst>
                        </a:custGeom>
                        <a:solidFill>
                          <a:srgbClr val="72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32F" id="Freeform 141" o:spid="_x0000_s1026" style="position:absolute;margin-left:41.35pt;margin-top:2.35pt;width:18.75pt;height:49.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" o:allowincell="f" path="m208,984r159,l375,979r,-17l371,957r-5,-6l348,929,330,906,314,884,298,862,284,839,271,817,258,794,247,772,236,749r-9,-22l218,704r-7,-23l204,658r-6,-23l193,611r-4,-23l186,564r-2,-24l183,516r-1,-24l183,467r1,-24l186,419r3,-24l193,372r5,-24l204,325r7,-23l218,279r9,-23l236,234r11,-23l258,189r13,-23l284,144r14,-22l314,99,330,77,348,54,366,32r5,-6l375,21r,-16l367,,208,r-6,l182,5,167,17,151,35,137,53,123,72,109,93,97,114,85,135,73,158,63,181,53,205r-9,24l36,254r-8,25l22,304r-6,26l11,357,7,383,4,410,1,437,,464r,28l,519r1,27l4,573r3,27l11,626r5,27l22,679r6,25l36,730r8,24l53,779r10,23l73,825r11,23l96,870r13,21l122,911r14,19l151,949r15,17l170,970r16,10l208,984xe" fillcolor="#7270a4" stroked="f">
                <v:path arrowok="t" o:connecttype="custom" o:connectlocs="233045,624840;238125,610870;232410,603885;209550,575310;189230,547370;172085,518795;156845,490220;144145,461645;133985,432435;125730,403225;120015,373380;116840,342900;115570,312420;116840,281305;120015,250825;125730,220980;133985,191770;144145,162560;156845,133985;172085,105410;189230,77470;209550,48895;232410,20320;238125,13335;233045,0;128270,0;106045,10795;86995,33655;69215,59055;53975,85725;40005,114935;27940,145415;17780,177165;10160,209550;4445,243205;635,277495;0,312420;635,346710;4445,381000;10160,414655;17780,447040;27940,478790;40005,509270;53340,538480;69215,565785;86360,590550;105410,613410;118110,622300" o:connectangles="0,0,0,0,0,0,0,0,0,0,0,0,0,0,0,0,0,0,0,0,0,0,0,0,0,0,0,0,0,0,0,0,0,0,0,0,0,0,0,0,0,0,0,0,0,0,0,0"/>
                <w10:wrap anchorx="page"/>
              </v:shape>
            </w:pict>
          </mc:Fallback>
        </mc:AlternateContent>
      </w:r>
      <w:r>
        <w:rPr>
          <w:rFonts w:ascii="Leelawadee" w:hAnsi="Leelawadee" w:cs="Leelawadee"/>
          <w:b/>
          <w:bCs/>
          <w:color w:val="355581"/>
          <w:w w:val="86"/>
        </w:rPr>
        <w:t>THE CHARTERED SOCIETY OF PHYSIOTHERAPY</w:t>
      </w:r>
    </w:p>
    <w:p w14:paraId="41FB0D5E"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25" w:history="1">
        <w:r w:rsidRPr="00182FB4">
          <w:rPr>
            <w:rFonts w:ascii="Leelawadee" w:hAnsi="Leelawadee" w:cs="Leelawadee"/>
            <w:i/>
            <w:iCs/>
            <w:color w:val="363435"/>
            <w:w w:val="96"/>
          </w:rPr>
          <w:t>www.csp.o</w:t>
        </w:r>
        <w:r w:rsidRPr="00182FB4">
          <w:rPr>
            <w:rFonts w:ascii="Leelawadee" w:hAnsi="Leelawadee" w:cs="Leelawadee"/>
            <w:i/>
            <w:iCs/>
            <w:color w:val="363435"/>
            <w:spacing w:val="-1"/>
            <w:w w:val="96"/>
          </w:rPr>
          <w:t>r</w:t>
        </w:r>
        <w:r w:rsidRPr="00182FB4">
          <w:rPr>
            <w:rFonts w:ascii="Leelawadee" w:hAnsi="Leelawadee" w:cs="Leelawadee"/>
            <w:i/>
            <w:iCs/>
            <w:color w:val="363435"/>
            <w:w w:val="97"/>
          </w:rPr>
          <w:t>g.uk</w:t>
        </w:r>
      </w:hyperlink>
    </w:p>
    <w:p w14:paraId="573CB8DF"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Pr>
          <w:rFonts w:ascii="Leelawadee" w:hAnsi="Leelawadee" w:cs="Leelawadee"/>
          <w:b/>
          <w:bCs/>
          <w:color w:val="355581"/>
          <w:sz w:val="20"/>
          <w:szCs w:val="20"/>
        </w:rPr>
        <w:t>E</w:t>
      </w:r>
      <w:r w:rsidRPr="00182FB4">
        <w:rPr>
          <w:rFonts w:ascii="Leelawadee" w:hAnsi="Leelawadee" w:cs="Leelawadee"/>
          <w:b/>
          <w:bCs/>
          <w:color w:val="355581"/>
          <w:sz w:val="20"/>
          <w:szCs w:val="20"/>
        </w:rPr>
        <w:t>mail</w:t>
      </w:r>
      <w:r w:rsidRPr="00182FB4">
        <w:rPr>
          <w:rFonts w:ascii="Leelawadee" w:hAnsi="Leelawadee" w:cs="Leelawadee"/>
          <w:b/>
          <w:bCs/>
          <w:color w:val="355581"/>
          <w:spacing w:val="16"/>
          <w:sz w:val="20"/>
          <w:szCs w:val="20"/>
        </w:rPr>
        <w:t xml:space="preserve"> </w:t>
      </w:r>
      <w:hyperlink r:id="rId26" w:history="1">
        <w:r w:rsidRPr="00182FB4">
          <w:rPr>
            <w:rFonts w:ascii="Leelawadee" w:hAnsi="Leelawadee" w:cs="Leelawadee"/>
            <w:i/>
            <w:iCs/>
            <w:color w:val="363435"/>
            <w:w w:val="95"/>
          </w:rPr>
          <w:t>enquiries@csp.o</w:t>
        </w:r>
        <w:r w:rsidRPr="00182FB4">
          <w:rPr>
            <w:rFonts w:ascii="Leelawadee" w:hAnsi="Leelawadee" w:cs="Leelawadee"/>
            <w:i/>
            <w:iCs/>
            <w:color w:val="363435"/>
            <w:spacing w:val="-1"/>
            <w:w w:val="95"/>
          </w:rPr>
          <w:t>r</w:t>
        </w:r>
        <w:r w:rsidRPr="00182FB4">
          <w:rPr>
            <w:rFonts w:ascii="Leelawadee" w:hAnsi="Leelawadee" w:cs="Leelawadee"/>
            <w:i/>
            <w:iCs/>
            <w:color w:val="363435"/>
            <w:w w:val="97"/>
          </w:rPr>
          <w:t>g.uk</w:t>
        </w:r>
      </w:hyperlink>
    </w:p>
    <w:p w14:paraId="4F8D282A" w14:textId="77777777" w:rsidR="00B10D12" w:rsidRPr="00182FB4" w:rsidRDefault="00B10D12" w:rsidP="00B10D12">
      <w:pPr>
        <w:widowControl w:val="0"/>
        <w:autoSpaceDE w:val="0"/>
        <w:autoSpaceDN w:val="0"/>
        <w:adjustRightInd w:val="0"/>
        <w:spacing w:before="22"/>
        <w:ind w:left="4394" w:right="2360"/>
        <w:rPr>
          <w:rFonts w:ascii="Leelawadee" w:hAnsi="Leelawadee" w:cs="Leelawadee"/>
          <w:color w:val="000000"/>
        </w:rPr>
      </w:pPr>
      <w:r w:rsidRPr="00182FB4">
        <w:rPr>
          <w:rFonts w:ascii="Leelawadee" w:hAnsi="Leelawadee" w:cs="Leelawadee"/>
          <w:color w:val="363435"/>
        </w:rPr>
        <w:t>14</w:t>
      </w:r>
      <w:r w:rsidRPr="00182FB4">
        <w:rPr>
          <w:rFonts w:ascii="Leelawadee" w:hAnsi="Leelawadee" w:cs="Leelawadee"/>
          <w:color w:val="363435"/>
          <w:spacing w:val="11"/>
        </w:rPr>
        <w:t xml:space="preserve"> </w:t>
      </w:r>
      <w:r w:rsidRPr="00182FB4">
        <w:rPr>
          <w:rFonts w:ascii="Leelawadee" w:hAnsi="Leelawadee" w:cs="Leelawadee"/>
          <w:color w:val="363435"/>
        </w:rPr>
        <w:t>Bed</w:t>
      </w:r>
      <w:r w:rsidRPr="00182FB4">
        <w:rPr>
          <w:rFonts w:ascii="Leelawadee" w:hAnsi="Leelawadee" w:cs="Leelawadee"/>
          <w:color w:val="363435"/>
          <w:spacing w:val="-12"/>
        </w:rPr>
        <w:t>f</w:t>
      </w:r>
      <w:r w:rsidRPr="00182FB4">
        <w:rPr>
          <w:rFonts w:ascii="Leelawadee" w:hAnsi="Leelawadee" w:cs="Leelawadee"/>
          <w:color w:val="363435"/>
        </w:rPr>
        <w:t>ord</w:t>
      </w:r>
      <w:r w:rsidRPr="00182FB4">
        <w:rPr>
          <w:rFonts w:ascii="Leelawadee" w:hAnsi="Leelawadee" w:cs="Leelawadee"/>
          <w:color w:val="363435"/>
          <w:spacing w:val="-20"/>
        </w:rPr>
        <w:t xml:space="preserve"> </w:t>
      </w:r>
      <w:r w:rsidRPr="00182FB4">
        <w:rPr>
          <w:rFonts w:ascii="Leelawadee" w:hAnsi="Leelawadee" w:cs="Leelawadee"/>
          <w:color w:val="363435"/>
          <w:spacing w:val="-6"/>
          <w:w w:val="90"/>
        </w:rPr>
        <w:t>R</w:t>
      </w:r>
      <w:r w:rsidRPr="00182FB4">
        <w:rPr>
          <w:rFonts w:ascii="Leelawadee" w:hAnsi="Leelawadee" w:cs="Leelawadee"/>
          <w:color w:val="363435"/>
          <w:w w:val="90"/>
        </w:rPr>
        <w:t>ow</w:t>
      </w:r>
      <w:r w:rsidRPr="00182FB4">
        <w:rPr>
          <w:rFonts w:ascii="Leelawadee" w:hAnsi="Leelawadee" w:cs="Leelawadee"/>
          <w:color w:val="363435"/>
          <w:spacing w:val="1"/>
          <w:w w:val="90"/>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spacing w:val="-7"/>
        </w:rPr>
        <w:t xml:space="preserve"> </w:t>
      </w:r>
      <w:r w:rsidRPr="00182FB4">
        <w:rPr>
          <w:rFonts w:ascii="Leelawadee" w:hAnsi="Leelawadee" w:cs="Leelawadee"/>
          <w:color w:val="363435"/>
          <w:w w:val="90"/>
        </w:rPr>
        <w:t>WC1R</w:t>
      </w:r>
      <w:r w:rsidRPr="00182FB4">
        <w:rPr>
          <w:rFonts w:ascii="Leelawadee" w:hAnsi="Leelawadee" w:cs="Leelawadee"/>
          <w:color w:val="363435"/>
          <w:spacing w:val="-1"/>
          <w:w w:val="90"/>
        </w:rPr>
        <w:t xml:space="preserve"> </w:t>
      </w:r>
      <w:r w:rsidRPr="00182FB4">
        <w:rPr>
          <w:rFonts w:ascii="Leelawadee" w:hAnsi="Leelawadee" w:cs="Leelawadee"/>
          <w:color w:val="363435"/>
        </w:rPr>
        <w:t>4ED</w:t>
      </w:r>
    </w:p>
    <w:p w14:paraId="754AB556"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3"/>
          <w:sz w:val="20"/>
          <w:szCs w:val="20"/>
        </w:rPr>
        <w:t xml:space="preserve"> </w:t>
      </w:r>
      <w:r w:rsidRPr="00182FB4">
        <w:rPr>
          <w:rFonts w:ascii="Leelawadee" w:hAnsi="Leelawadee" w:cs="Leelawadee"/>
          <w:color w:val="363435"/>
        </w:rPr>
        <w:t>0207</w:t>
      </w:r>
      <w:r w:rsidRPr="00182FB4">
        <w:rPr>
          <w:rFonts w:ascii="Leelawadee" w:hAnsi="Leelawadee" w:cs="Leelawadee"/>
          <w:color w:val="363435"/>
          <w:spacing w:val="28"/>
        </w:rPr>
        <w:t xml:space="preserve"> </w:t>
      </w:r>
      <w:r w:rsidRPr="00182FB4">
        <w:rPr>
          <w:rFonts w:ascii="Leelawadee" w:hAnsi="Leelawadee" w:cs="Leelawadee"/>
          <w:color w:val="363435"/>
        </w:rPr>
        <w:t>306</w:t>
      </w:r>
      <w:r w:rsidRPr="00182FB4">
        <w:rPr>
          <w:rFonts w:ascii="Leelawadee" w:hAnsi="Leelawadee" w:cs="Leelawadee"/>
          <w:color w:val="363435"/>
          <w:spacing w:val="19"/>
        </w:rPr>
        <w:t xml:space="preserve"> </w:t>
      </w:r>
      <w:r w:rsidRPr="00182FB4">
        <w:rPr>
          <w:rFonts w:ascii="Leelawadee" w:hAnsi="Leelawadee" w:cs="Leelawadee"/>
          <w:color w:val="363435"/>
          <w:w w:val="108"/>
        </w:rPr>
        <w:t>6666</w:t>
      </w:r>
    </w:p>
    <w:p w14:paraId="4E1B9B87"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142A6A7B" w14:textId="77777777" w:rsidR="00B10D12" w:rsidRPr="00182FB4" w:rsidRDefault="004F035F" w:rsidP="00B10D12">
      <w:pPr>
        <w:widowControl w:val="0"/>
        <w:autoSpaceDE w:val="0"/>
        <w:autoSpaceDN w:val="0"/>
        <w:adjustRightInd w:val="0"/>
        <w:spacing w:line="200" w:lineRule="exact"/>
        <w:rPr>
          <w:rFonts w:ascii="Futura Hv" w:hAnsi="Futura Hv"/>
          <w:color w:val="000000"/>
          <w:sz w:val="20"/>
          <w:szCs w:val="20"/>
        </w:rPr>
      </w:pPr>
      <w:r>
        <w:rPr>
          <w:rFonts w:ascii="Futura Hv" w:hAnsi="Futura Hv"/>
          <w:noProof/>
          <w:color w:val="000000"/>
          <w:sz w:val="20"/>
          <w:szCs w:val="20"/>
          <w:lang w:val="en-GB" w:eastAsia="en-GB"/>
        </w:rPr>
        <mc:AlternateContent>
          <mc:Choice Requires="wps">
            <w:drawing>
              <wp:anchor distT="0" distB="0" distL="114300" distR="114300" simplePos="0" relativeHeight="251727872" behindDoc="0" locked="0" layoutInCell="1" allowOverlap="1" wp14:anchorId="45B0ED74" wp14:editId="2F9267DD">
                <wp:simplePos x="0" y="0"/>
                <wp:positionH relativeFrom="column">
                  <wp:posOffset>109118</wp:posOffset>
                </wp:positionH>
                <wp:positionV relativeFrom="paragraph">
                  <wp:posOffset>74041</wp:posOffset>
                </wp:positionV>
                <wp:extent cx="2428647" cy="775411"/>
                <wp:effectExtent l="0" t="0" r="0" b="6350"/>
                <wp:wrapNone/>
                <wp:docPr id="205" name="Text Box 205"/>
                <wp:cNvGraphicFramePr/>
                <a:graphic xmlns:a="http://schemas.openxmlformats.org/drawingml/2006/main">
                  <a:graphicData uri="http://schemas.microsoft.com/office/word/2010/wordprocessingShape">
                    <wps:wsp>
                      <wps:cNvSpPr txBox="1"/>
                      <wps:spPr>
                        <a:xfrm>
                          <a:off x="0" y="0"/>
                          <a:ext cx="2428647" cy="775411"/>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14:paraId="2E2A643A" w14:textId="77777777" w:rsidR="004F035F" w:rsidRDefault="004F035F">
                            <w:r>
                              <w:rPr>
                                <w:noProof/>
                                <w:lang w:val="en-GB" w:eastAsia="en-GB"/>
                              </w:rPr>
                              <w:drawing>
                                <wp:inline distT="0" distB="0" distL="0" distR="0" wp14:anchorId="5EB73D46" wp14:editId="36B68FB5">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Text Box 205" o:spid="_x0000_s1029" type="#_x0000_t202" style="position:absolute;margin-left:8.6pt;margin-top:5.85pt;width:191.25pt;height:6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" fillcolor="white [3212]" stroked="f" strokeweight=".5pt">
                <v:textbox style="mso-fit-shape-to-text:t" inset="4pt,4pt,4pt,4pt">
                  <w:txbxContent>
                    <w:p w:rsidR="004F035F" w:rsidRDefault="004F035F">
                      <w:r>
                        <w:rPr>
                          <w:noProof/>
                          <w:lang w:val="en-GB" w:eastAsia="en-GB"/>
                        </w:rPr>
                        <w:drawing>
                          <wp:inline distT="0" distB="0" distL="0" distR="0">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v:textbox>
              </v:shape>
            </w:pict>
          </mc:Fallback>
        </mc:AlternateContent>
      </w:r>
    </w:p>
    <w:p w14:paraId="3A439B65" w14:textId="77777777" w:rsidR="00B10D12" w:rsidRDefault="00B10D12" w:rsidP="00B10D12">
      <w:pPr>
        <w:widowControl w:val="0"/>
        <w:autoSpaceDE w:val="0"/>
        <w:autoSpaceDN w:val="0"/>
        <w:adjustRightInd w:val="0"/>
        <w:ind w:left="4394"/>
        <w:rPr>
          <w:rFonts w:ascii="Leelawadee" w:hAnsi="Leelawadee" w:cs="Leelawadee"/>
          <w:b/>
          <w:bCs/>
          <w:color w:val="355581"/>
          <w:w w:val="87"/>
        </w:rPr>
      </w:pPr>
      <w:r>
        <w:rPr>
          <w:rFonts w:ascii="Leelawadee" w:hAnsi="Leelawadee" w:cs="Leelawadee"/>
          <w:noProof/>
          <w:lang w:val="en-GB" w:eastAsia="en-GB"/>
        </w:rPr>
        <mc:AlternateContent>
          <mc:Choice Requires="wpg">
            <w:drawing>
              <wp:anchor distT="0" distB="0" distL="114300" distR="114300" simplePos="0" relativeHeight="251713536" behindDoc="1" locked="0" layoutInCell="0" allowOverlap="1" wp14:anchorId="1EA75245" wp14:editId="140BD166">
                <wp:simplePos x="0" y="0"/>
                <wp:positionH relativeFrom="page">
                  <wp:posOffset>1010285</wp:posOffset>
                </wp:positionH>
                <wp:positionV relativeFrom="paragraph">
                  <wp:posOffset>-1905</wp:posOffset>
                </wp:positionV>
                <wp:extent cx="1797050" cy="6267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26745"/>
                          <a:chOff x="1591" y="-3"/>
                          <a:chExt cx="2830" cy="987"/>
                        </a:xfrm>
                      </wpg:grpSpPr>
                      <wps:wsp>
                        <wps:cNvPr id="139" name="Rectangle 3"/>
                        <wps:cNvSpPr>
                          <a:spLocks noChangeArrowheads="1"/>
                        </wps:cNvSpPr>
                        <wps:spPr bwMode="auto">
                          <a:xfrm>
                            <a:off x="2380" y="-4"/>
                            <a:ext cx="20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37B" w14:textId="77777777"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14B3DBBD" wp14:editId="530191FD">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14:paraId="429DDDCD"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140" name="Rectangle 4"/>
                        <wps:cNvSpPr>
                          <a:spLocks noChangeArrowheads="1"/>
                        </wps:cNvSpPr>
                        <wps:spPr bwMode="auto">
                          <a:xfrm>
                            <a:off x="1592" y="32"/>
                            <a:ext cx="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779A" w14:textId="77777777"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E4A76D1" wp14:editId="09BD1CF3">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14:paraId="317A148E"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E88" id="Group 138" o:spid="_x0000_s1030" style="position:absolute;left:0;text-align:left;margin-left:79.55pt;margin-top:-.15pt;width:141.5pt;height:49.35pt;z-index:-251602944;mso-position-horizontal-relative:page" coordorigin="1591,-3" coordsize="283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" o:allowincell="f">
                <v:rect id="Rectangle 3" o:spid="_x0000_s1031" style="position:absolute;left:2380;top:-4;width:20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99B71A9" wp14:editId="6B64440C">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v:rect id="Rectangle 4" o:spid="_x0000_s1032" style="position:absolute;left:1592;top:32;width:9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8AAA869" wp14:editId="460BB7AF">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w10:wrap anchorx="page"/>
              </v:group>
            </w:pict>
          </mc:Fallback>
        </mc:AlternateContent>
      </w:r>
      <w:r>
        <w:rPr>
          <w:rFonts w:ascii="Leelawadee" w:hAnsi="Leelawadee" w:cs="Leelawadee"/>
          <w:b/>
          <w:bCs/>
          <w:color w:val="355581"/>
          <w:w w:val="87"/>
        </w:rPr>
        <w:t>THE SOCIETY OF CHIROPODISTS AND PODIATRISTS</w:t>
      </w:r>
    </w:p>
    <w:p w14:paraId="4EAD39B2" w14:textId="77777777" w:rsidR="00B10D12" w:rsidRPr="00182FB4" w:rsidRDefault="00B10D12" w:rsidP="00B10D12">
      <w:pPr>
        <w:widowControl w:val="0"/>
        <w:autoSpaceDE w:val="0"/>
        <w:autoSpaceDN w:val="0"/>
        <w:adjustRightInd w:val="0"/>
        <w:spacing w:before="22"/>
        <w:ind w:left="4395" w:right="2218"/>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33" w:history="1">
        <w:r w:rsidRPr="00182FB4">
          <w:rPr>
            <w:rFonts w:ascii="Leelawadee" w:hAnsi="Leelawadee" w:cs="Leelawadee"/>
            <w:i/>
            <w:iCs/>
            <w:color w:val="363435"/>
          </w:rPr>
          <w:t>www.</w:t>
        </w:r>
        <w:r w:rsidRPr="00182FB4">
          <w:rPr>
            <w:rFonts w:ascii="Leelawadee" w:hAnsi="Leelawadee" w:cs="Leelawadee"/>
            <w:i/>
            <w:iCs/>
            <w:color w:val="363435"/>
            <w:spacing w:val="-12"/>
          </w:rPr>
          <w:t>f</w:t>
        </w:r>
        <w:r w:rsidRPr="00182FB4">
          <w:rPr>
            <w:rFonts w:ascii="Leelawadee" w:hAnsi="Leelawadee" w:cs="Leelawadee"/>
            <w:i/>
            <w:iCs/>
            <w:color w:val="363435"/>
            <w:w w:val="111"/>
          </w:rPr>
          <w:t>eet</w:t>
        </w:r>
        <w:r w:rsidRPr="00182FB4">
          <w:rPr>
            <w:rFonts w:ascii="Leelawadee" w:hAnsi="Leelawadee" w:cs="Leelawadee"/>
            <w:i/>
            <w:iCs/>
            <w:color w:val="363435"/>
            <w:spacing w:val="-8"/>
            <w:w w:val="111"/>
          </w:rPr>
          <w:t>f</w:t>
        </w:r>
        <w:r w:rsidRPr="00182FB4">
          <w:rPr>
            <w:rFonts w:ascii="Leelawadee" w:hAnsi="Leelawadee" w:cs="Leelawadee"/>
            <w:i/>
            <w:iCs/>
            <w:color w:val="363435"/>
            <w:w w:val="91"/>
          </w:rPr>
          <w:t>orli</w:t>
        </w:r>
        <w:r w:rsidRPr="00182FB4">
          <w:rPr>
            <w:rFonts w:ascii="Leelawadee" w:hAnsi="Leelawadee" w:cs="Leelawadee"/>
            <w:i/>
            <w:iCs/>
            <w:color w:val="363435"/>
            <w:spacing w:val="-12"/>
            <w:w w:val="91"/>
          </w:rPr>
          <w:t>f</w:t>
        </w:r>
        <w:r w:rsidRPr="00182FB4">
          <w:rPr>
            <w:rFonts w:ascii="Leelawadee" w:hAnsi="Leelawadee" w:cs="Leelawadee"/>
            <w:i/>
            <w:iCs/>
            <w:color w:val="363435"/>
            <w:w w:val="94"/>
          </w:rPr>
          <w:t>e.o</w:t>
        </w:r>
        <w:r w:rsidRPr="00182FB4">
          <w:rPr>
            <w:rFonts w:ascii="Leelawadee" w:hAnsi="Leelawadee" w:cs="Leelawadee"/>
            <w:i/>
            <w:iCs/>
            <w:color w:val="363435"/>
            <w:spacing w:val="-1"/>
            <w:w w:val="94"/>
          </w:rPr>
          <w:t>r</w:t>
        </w:r>
        <w:r w:rsidRPr="00182FB4">
          <w:rPr>
            <w:rFonts w:ascii="Leelawadee" w:hAnsi="Leelawadee" w:cs="Leelawadee"/>
            <w:i/>
            <w:iCs/>
            <w:color w:val="363435"/>
            <w:w w:val="104"/>
          </w:rPr>
          <w:t>g</w:t>
        </w:r>
      </w:hyperlink>
    </w:p>
    <w:p w14:paraId="668B50DB"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Pr>
          <w:rFonts w:ascii="Leelawadee" w:hAnsi="Leelawadee" w:cs="Leelawadee"/>
          <w:noProof/>
          <w:lang w:val="en-GB" w:eastAsia="en-GB"/>
        </w:rPr>
        <mc:AlternateContent>
          <mc:Choice Requires="wpg">
            <w:drawing>
              <wp:anchor distT="0" distB="0" distL="114300" distR="114300" simplePos="0" relativeHeight="251714560" behindDoc="1" locked="0" layoutInCell="0" allowOverlap="1" wp14:anchorId="246CEF9A" wp14:editId="0230AD9B">
                <wp:simplePos x="0" y="0"/>
                <wp:positionH relativeFrom="page">
                  <wp:posOffset>1671955</wp:posOffset>
                </wp:positionH>
                <wp:positionV relativeFrom="paragraph">
                  <wp:posOffset>93345</wp:posOffset>
                </wp:positionV>
                <wp:extent cx="1132840" cy="13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39700"/>
                          <a:chOff x="2633" y="147"/>
                          <a:chExt cx="1784" cy="220"/>
                        </a:xfrm>
                      </wpg:grpSpPr>
                      <wps:wsp>
                        <wps:cNvPr id="23" name="Freeform 6"/>
                        <wps:cNvSpPr>
                          <a:spLocks/>
                        </wps:cNvSpPr>
                        <wps:spPr bwMode="auto">
                          <a:xfrm>
                            <a:off x="2643" y="162"/>
                            <a:ext cx="146" cy="191"/>
                          </a:xfrm>
                          <a:custGeom>
                            <a:avLst/>
                            <a:gdLst>
                              <a:gd name="T0" fmla="*/ 10 w 146"/>
                              <a:gd name="T1" fmla="*/ 7 h 191"/>
                              <a:gd name="T2" fmla="*/ 21 w 146"/>
                              <a:gd name="T3" fmla="*/ 8 h 191"/>
                              <a:gd name="T4" fmla="*/ 21 w 146"/>
                              <a:gd name="T5" fmla="*/ 182 h 191"/>
                              <a:gd name="T6" fmla="*/ 10 w 146"/>
                              <a:gd name="T7" fmla="*/ 184 h 191"/>
                              <a:gd name="T8" fmla="*/ 0 w 146"/>
                              <a:gd name="T9" fmla="*/ 184 h 191"/>
                              <a:gd name="T10" fmla="*/ 0 w 146"/>
                              <a:gd name="T11" fmla="*/ 191 h 191"/>
                              <a:gd name="T12" fmla="*/ 75 w 146"/>
                              <a:gd name="T13" fmla="*/ 191 h 191"/>
                              <a:gd name="T14" fmla="*/ 75 w 146"/>
                              <a:gd name="T15" fmla="*/ 184 h 191"/>
                              <a:gd name="T16" fmla="*/ 64 w 146"/>
                              <a:gd name="T17" fmla="*/ 184 h 191"/>
                              <a:gd name="T18" fmla="*/ 63 w 146"/>
                              <a:gd name="T19" fmla="*/ 183 h 191"/>
                              <a:gd name="T20" fmla="*/ 50 w 146"/>
                              <a:gd name="T21" fmla="*/ 177 h 191"/>
                              <a:gd name="T22" fmla="*/ 48 w 146"/>
                              <a:gd name="T23" fmla="*/ 146 h 191"/>
                              <a:gd name="T24" fmla="*/ 48 w 146"/>
                              <a:gd name="T25" fmla="*/ 11 h 191"/>
                              <a:gd name="T26" fmla="*/ 54 w 146"/>
                              <a:gd name="T27" fmla="*/ 10 h 191"/>
                              <a:gd name="T28" fmla="*/ 60 w 146"/>
                              <a:gd name="T29" fmla="*/ 9 h 191"/>
                              <a:gd name="T30" fmla="*/ 66 w 146"/>
                              <a:gd name="T31" fmla="*/ 9 h 191"/>
                              <a:gd name="T32" fmla="*/ 73 w 146"/>
                              <a:gd name="T33" fmla="*/ 9 h 191"/>
                              <a:gd name="T34" fmla="*/ 94 w 146"/>
                              <a:gd name="T35" fmla="*/ 15 h 191"/>
                              <a:gd name="T36" fmla="*/ 109 w 146"/>
                              <a:gd name="T37" fmla="*/ 29 h 191"/>
                              <a:gd name="T38" fmla="*/ 115 w 146"/>
                              <a:gd name="T39" fmla="*/ 53 h 191"/>
                              <a:gd name="T40" fmla="*/ 114 w 146"/>
                              <a:gd name="T41" fmla="*/ 67 h 191"/>
                              <a:gd name="T42" fmla="*/ 102 w 146"/>
                              <a:gd name="T43" fmla="*/ 90 h 191"/>
                              <a:gd name="T44" fmla="*/ 85 w 146"/>
                              <a:gd name="T45" fmla="*/ 101 h 191"/>
                              <a:gd name="T46" fmla="*/ 69 w 146"/>
                              <a:gd name="T47" fmla="*/ 103 h 191"/>
                              <a:gd name="T48" fmla="*/ 69 w 146"/>
                              <a:gd name="T49" fmla="*/ 109 h 191"/>
                              <a:gd name="T50" fmla="*/ 74 w 146"/>
                              <a:gd name="T51" fmla="*/ 109 h 191"/>
                              <a:gd name="T52" fmla="*/ 85 w 146"/>
                              <a:gd name="T53" fmla="*/ 108 h 191"/>
                              <a:gd name="T54" fmla="*/ 106 w 146"/>
                              <a:gd name="T55" fmla="*/ 103 h 191"/>
                              <a:gd name="T56" fmla="*/ 126 w 146"/>
                              <a:gd name="T57" fmla="*/ 91 h 191"/>
                              <a:gd name="T58" fmla="*/ 140 w 146"/>
                              <a:gd name="T59" fmla="*/ 74 h 191"/>
                              <a:gd name="T60" fmla="*/ 146 w 146"/>
                              <a:gd name="T61" fmla="*/ 52 h 191"/>
                              <a:gd name="T62" fmla="*/ 145 w 146"/>
                              <a:gd name="T63" fmla="*/ 40 h 191"/>
                              <a:gd name="T64" fmla="*/ 135 w 146"/>
                              <a:gd name="T65" fmla="*/ 18 h 191"/>
                              <a:gd name="T66" fmla="*/ 117 w 146"/>
                              <a:gd name="T67" fmla="*/ 6 h 191"/>
                              <a:gd name="T68" fmla="*/ 96 w 146"/>
                              <a:gd name="T69" fmla="*/ 1 h 191"/>
                              <a:gd name="T70" fmla="*/ 75 w 146"/>
                              <a:gd name="T71" fmla="*/ 0 h 191"/>
                              <a:gd name="T72" fmla="*/ 0 w 146"/>
                              <a:gd name="T73" fmla="*/ 0 h 191"/>
                              <a:gd name="T74" fmla="*/ 0 w 146"/>
                              <a:gd name="T75" fmla="*/ 6 h 191"/>
                              <a:gd name="T76" fmla="*/ 10 w 146"/>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91">
                                <a:moveTo>
                                  <a:pt x="10" y="7"/>
                                </a:moveTo>
                                <a:lnTo>
                                  <a:pt x="21" y="8"/>
                                </a:lnTo>
                                <a:lnTo>
                                  <a:pt x="21" y="182"/>
                                </a:lnTo>
                                <a:lnTo>
                                  <a:pt x="10" y="184"/>
                                </a:lnTo>
                                <a:lnTo>
                                  <a:pt x="0" y="184"/>
                                </a:lnTo>
                                <a:lnTo>
                                  <a:pt x="0" y="191"/>
                                </a:lnTo>
                                <a:lnTo>
                                  <a:pt x="75" y="191"/>
                                </a:lnTo>
                                <a:lnTo>
                                  <a:pt x="75" y="184"/>
                                </a:lnTo>
                                <a:lnTo>
                                  <a:pt x="64" y="184"/>
                                </a:lnTo>
                                <a:lnTo>
                                  <a:pt x="63" y="183"/>
                                </a:lnTo>
                                <a:lnTo>
                                  <a:pt x="50" y="177"/>
                                </a:lnTo>
                                <a:lnTo>
                                  <a:pt x="48" y="146"/>
                                </a:lnTo>
                                <a:lnTo>
                                  <a:pt x="48" y="11"/>
                                </a:lnTo>
                                <a:lnTo>
                                  <a:pt x="54" y="10"/>
                                </a:lnTo>
                                <a:lnTo>
                                  <a:pt x="60" y="9"/>
                                </a:lnTo>
                                <a:lnTo>
                                  <a:pt x="66" y="9"/>
                                </a:lnTo>
                                <a:lnTo>
                                  <a:pt x="73" y="9"/>
                                </a:lnTo>
                                <a:lnTo>
                                  <a:pt x="94" y="15"/>
                                </a:lnTo>
                                <a:lnTo>
                                  <a:pt x="109" y="29"/>
                                </a:lnTo>
                                <a:lnTo>
                                  <a:pt x="115" y="53"/>
                                </a:lnTo>
                                <a:lnTo>
                                  <a:pt x="114" y="67"/>
                                </a:lnTo>
                                <a:lnTo>
                                  <a:pt x="102" y="90"/>
                                </a:lnTo>
                                <a:lnTo>
                                  <a:pt x="85" y="101"/>
                                </a:lnTo>
                                <a:lnTo>
                                  <a:pt x="69" y="103"/>
                                </a:lnTo>
                                <a:lnTo>
                                  <a:pt x="69" y="109"/>
                                </a:lnTo>
                                <a:lnTo>
                                  <a:pt x="74" y="109"/>
                                </a:lnTo>
                                <a:lnTo>
                                  <a:pt x="85" y="108"/>
                                </a:lnTo>
                                <a:lnTo>
                                  <a:pt x="106" y="103"/>
                                </a:lnTo>
                                <a:lnTo>
                                  <a:pt x="126" y="91"/>
                                </a:lnTo>
                                <a:lnTo>
                                  <a:pt x="140" y="74"/>
                                </a:lnTo>
                                <a:lnTo>
                                  <a:pt x="146" y="52"/>
                                </a:lnTo>
                                <a:lnTo>
                                  <a:pt x="145" y="40"/>
                                </a:lnTo>
                                <a:lnTo>
                                  <a:pt x="135" y="18"/>
                                </a:lnTo>
                                <a:lnTo>
                                  <a:pt x="117" y="6"/>
                                </a:lnTo>
                                <a:lnTo>
                                  <a:pt x="96" y="1"/>
                                </a:lnTo>
                                <a:lnTo>
                                  <a:pt x="7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7"/>
                        <wpg:cNvGrpSpPr>
                          <a:grpSpLocks/>
                        </wpg:cNvGrpSpPr>
                        <wpg:grpSpPr bwMode="auto">
                          <a:xfrm>
                            <a:off x="2807" y="157"/>
                            <a:ext cx="202" cy="200"/>
                            <a:chOff x="2807" y="157"/>
                            <a:chExt cx="202" cy="200"/>
                          </a:xfrm>
                        </wpg:grpSpPr>
                        <wps:wsp>
                          <wps:cNvPr id="25" name="Freeform 8"/>
                          <wps:cNvSpPr>
                            <a:spLocks/>
                          </wps:cNvSpPr>
                          <wps:spPr bwMode="auto">
                            <a:xfrm>
                              <a:off x="2807" y="157"/>
                              <a:ext cx="202" cy="200"/>
                            </a:xfrm>
                            <a:custGeom>
                              <a:avLst/>
                              <a:gdLst>
                                <a:gd name="T0" fmla="*/ 30 w 202"/>
                                <a:gd name="T1" fmla="*/ 95 h 200"/>
                                <a:gd name="T2" fmla="*/ 31 w 202"/>
                                <a:gd name="T3" fmla="*/ 81 h 200"/>
                                <a:gd name="T4" fmla="*/ 36 w 202"/>
                                <a:gd name="T5" fmla="*/ 58 h 200"/>
                                <a:gd name="T6" fmla="*/ 45 w 202"/>
                                <a:gd name="T7" fmla="*/ 38 h 200"/>
                                <a:gd name="T8" fmla="*/ 59 w 202"/>
                                <a:gd name="T9" fmla="*/ 22 h 200"/>
                                <a:gd name="T10" fmla="*/ 77 w 202"/>
                                <a:gd name="T11" fmla="*/ 12 h 200"/>
                                <a:gd name="T12" fmla="*/ 99 w 202"/>
                                <a:gd name="T13" fmla="*/ 9 h 200"/>
                                <a:gd name="T14" fmla="*/ 100 w 202"/>
                                <a:gd name="T15" fmla="*/ 9 h 200"/>
                                <a:gd name="T16" fmla="*/ 121 w 202"/>
                                <a:gd name="T17" fmla="*/ 13 h 200"/>
                                <a:gd name="T18" fmla="*/ 138 w 202"/>
                                <a:gd name="T19" fmla="*/ 22 h 200"/>
                                <a:gd name="T20" fmla="*/ 153 w 202"/>
                                <a:gd name="T21" fmla="*/ 37 h 200"/>
                                <a:gd name="T22" fmla="*/ 163 w 202"/>
                                <a:gd name="T23" fmla="*/ 56 h 200"/>
                                <a:gd name="T24" fmla="*/ 169 w 202"/>
                                <a:gd name="T25" fmla="*/ 79 h 200"/>
                                <a:gd name="T26" fmla="*/ 172 w 202"/>
                                <a:gd name="T27" fmla="*/ 105 h 200"/>
                                <a:gd name="T28" fmla="*/ 171 w 202"/>
                                <a:gd name="T29" fmla="*/ 115 h 200"/>
                                <a:gd name="T30" fmla="*/ 168 w 202"/>
                                <a:gd name="T31" fmla="*/ 138 h 200"/>
                                <a:gd name="T32" fmla="*/ 159 w 202"/>
                                <a:gd name="T33" fmla="*/ 158 h 200"/>
                                <a:gd name="T34" fmla="*/ 146 w 202"/>
                                <a:gd name="T35" fmla="*/ 175 h 200"/>
                                <a:gd name="T36" fmla="*/ 128 w 202"/>
                                <a:gd name="T37" fmla="*/ 186 h 200"/>
                                <a:gd name="T38" fmla="*/ 148 w 202"/>
                                <a:gd name="T39" fmla="*/ 189 h 200"/>
                                <a:gd name="T40" fmla="*/ 166 w 202"/>
                                <a:gd name="T41" fmla="*/ 178 h 200"/>
                                <a:gd name="T42" fmla="*/ 181 w 202"/>
                                <a:gd name="T43" fmla="*/ 163 h 200"/>
                                <a:gd name="T44" fmla="*/ 192 w 202"/>
                                <a:gd name="T45" fmla="*/ 144 h 200"/>
                                <a:gd name="T46" fmla="*/ 200 w 202"/>
                                <a:gd name="T47" fmla="*/ 123 h 200"/>
                                <a:gd name="T48" fmla="*/ 202 w 202"/>
                                <a:gd name="T49" fmla="*/ 98 h 200"/>
                                <a:gd name="T50" fmla="*/ 200 w 202"/>
                                <a:gd name="T51" fmla="*/ 73 h 200"/>
                                <a:gd name="T52" fmla="*/ 192 w 202"/>
                                <a:gd name="T53" fmla="*/ 51 h 200"/>
                                <a:gd name="T54" fmla="*/ 181 w 202"/>
                                <a:gd name="T55" fmla="*/ 33 h 200"/>
                                <a:gd name="T56" fmla="*/ 165 w 202"/>
                                <a:gd name="T57" fmla="*/ 18 h 200"/>
                                <a:gd name="T58" fmla="*/ 147 w 202"/>
                                <a:gd name="T59" fmla="*/ 8 h 200"/>
                                <a:gd name="T60" fmla="*/ 126 w 202"/>
                                <a:gd name="T61" fmla="*/ 2 h 200"/>
                                <a:gd name="T62" fmla="*/ 104 w 202"/>
                                <a:gd name="T63" fmla="*/ 0 h 200"/>
                                <a:gd name="T64" fmla="*/ 97 w 202"/>
                                <a:gd name="T65" fmla="*/ 0 h 200"/>
                                <a:gd name="T66" fmla="*/ 75 w 202"/>
                                <a:gd name="T67" fmla="*/ 3 h 200"/>
                                <a:gd name="T68" fmla="*/ 55 w 202"/>
                                <a:gd name="T69" fmla="*/ 10 h 200"/>
                                <a:gd name="T70" fmla="*/ 37 w 202"/>
                                <a:gd name="T71" fmla="*/ 22 h 200"/>
                                <a:gd name="T72" fmla="*/ 21 w 202"/>
                                <a:gd name="T73" fmla="*/ 37 h 200"/>
                                <a:gd name="T74" fmla="*/ 10 w 202"/>
                                <a:gd name="T75" fmla="*/ 55 h 200"/>
                                <a:gd name="T76" fmla="*/ 2 w 202"/>
                                <a:gd name="T77" fmla="*/ 77 h 200"/>
                                <a:gd name="T78" fmla="*/ 0 w 202"/>
                                <a:gd name="T79" fmla="*/ 101 h 200"/>
                                <a:gd name="T80" fmla="*/ 2 w 202"/>
                                <a:gd name="T81" fmla="*/ 126 h 200"/>
                                <a:gd name="T82" fmla="*/ 9 w 202"/>
                                <a:gd name="T83" fmla="*/ 148 h 200"/>
                                <a:gd name="T84" fmla="*/ 20 w 202"/>
                                <a:gd name="T85" fmla="*/ 166 h 200"/>
                                <a:gd name="T86" fmla="*/ 35 w 202"/>
                                <a:gd name="T87" fmla="*/ 180 h 200"/>
                                <a:gd name="T88" fmla="*/ 32 w 202"/>
                                <a:gd name="T89" fmla="*/ 123 h 200"/>
                                <a:gd name="T90" fmla="*/ 30 w 202"/>
                                <a:gd name="T91" fmla="*/ 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2" h="200">
                                  <a:moveTo>
                                    <a:pt x="30" y="95"/>
                                  </a:moveTo>
                                  <a:lnTo>
                                    <a:pt x="31" y="81"/>
                                  </a:lnTo>
                                  <a:lnTo>
                                    <a:pt x="36" y="58"/>
                                  </a:lnTo>
                                  <a:lnTo>
                                    <a:pt x="45" y="38"/>
                                  </a:lnTo>
                                  <a:lnTo>
                                    <a:pt x="59" y="22"/>
                                  </a:lnTo>
                                  <a:lnTo>
                                    <a:pt x="77" y="12"/>
                                  </a:lnTo>
                                  <a:lnTo>
                                    <a:pt x="99" y="9"/>
                                  </a:lnTo>
                                  <a:lnTo>
                                    <a:pt x="100" y="9"/>
                                  </a:lnTo>
                                  <a:lnTo>
                                    <a:pt x="121" y="13"/>
                                  </a:lnTo>
                                  <a:lnTo>
                                    <a:pt x="138" y="22"/>
                                  </a:lnTo>
                                  <a:lnTo>
                                    <a:pt x="153" y="37"/>
                                  </a:lnTo>
                                  <a:lnTo>
                                    <a:pt x="163" y="56"/>
                                  </a:lnTo>
                                  <a:lnTo>
                                    <a:pt x="169" y="79"/>
                                  </a:lnTo>
                                  <a:lnTo>
                                    <a:pt x="172" y="105"/>
                                  </a:lnTo>
                                  <a:lnTo>
                                    <a:pt x="171" y="115"/>
                                  </a:lnTo>
                                  <a:lnTo>
                                    <a:pt x="168" y="138"/>
                                  </a:lnTo>
                                  <a:lnTo>
                                    <a:pt x="159" y="158"/>
                                  </a:lnTo>
                                  <a:lnTo>
                                    <a:pt x="146" y="175"/>
                                  </a:lnTo>
                                  <a:lnTo>
                                    <a:pt x="128" y="186"/>
                                  </a:lnTo>
                                  <a:lnTo>
                                    <a:pt x="148" y="189"/>
                                  </a:lnTo>
                                  <a:lnTo>
                                    <a:pt x="166" y="178"/>
                                  </a:lnTo>
                                  <a:lnTo>
                                    <a:pt x="181" y="163"/>
                                  </a:lnTo>
                                  <a:lnTo>
                                    <a:pt x="192" y="144"/>
                                  </a:lnTo>
                                  <a:lnTo>
                                    <a:pt x="200" y="123"/>
                                  </a:lnTo>
                                  <a:lnTo>
                                    <a:pt x="202" y="98"/>
                                  </a:lnTo>
                                  <a:lnTo>
                                    <a:pt x="200" y="73"/>
                                  </a:lnTo>
                                  <a:lnTo>
                                    <a:pt x="192" y="51"/>
                                  </a:lnTo>
                                  <a:lnTo>
                                    <a:pt x="181" y="33"/>
                                  </a:lnTo>
                                  <a:lnTo>
                                    <a:pt x="165" y="18"/>
                                  </a:lnTo>
                                  <a:lnTo>
                                    <a:pt x="147" y="8"/>
                                  </a:lnTo>
                                  <a:lnTo>
                                    <a:pt x="126" y="2"/>
                                  </a:lnTo>
                                  <a:lnTo>
                                    <a:pt x="104" y="0"/>
                                  </a:lnTo>
                                  <a:lnTo>
                                    <a:pt x="97" y="0"/>
                                  </a:lnTo>
                                  <a:lnTo>
                                    <a:pt x="75" y="3"/>
                                  </a:lnTo>
                                  <a:lnTo>
                                    <a:pt x="55" y="10"/>
                                  </a:lnTo>
                                  <a:lnTo>
                                    <a:pt x="37" y="22"/>
                                  </a:lnTo>
                                  <a:lnTo>
                                    <a:pt x="21" y="37"/>
                                  </a:lnTo>
                                  <a:lnTo>
                                    <a:pt x="10" y="55"/>
                                  </a:lnTo>
                                  <a:lnTo>
                                    <a:pt x="2" y="77"/>
                                  </a:lnTo>
                                  <a:lnTo>
                                    <a:pt x="0" y="101"/>
                                  </a:lnTo>
                                  <a:lnTo>
                                    <a:pt x="2" y="126"/>
                                  </a:lnTo>
                                  <a:lnTo>
                                    <a:pt x="9" y="148"/>
                                  </a:lnTo>
                                  <a:lnTo>
                                    <a:pt x="20" y="166"/>
                                  </a:lnTo>
                                  <a:lnTo>
                                    <a:pt x="35" y="180"/>
                                  </a:lnTo>
                                  <a:lnTo>
                                    <a:pt x="32" y="123"/>
                                  </a:lnTo>
                                  <a:lnTo>
                                    <a:pt x="30" y="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2807" y="157"/>
                              <a:ext cx="202" cy="200"/>
                            </a:xfrm>
                            <a:custGeom>
                              <a:avLst/>
                              <a:gdLst>
                                <a:gd name="T0" fmla="*/ 50 w 202"/>
                                <a:gd name="T1" fmla="*/ 165 h 200"/>
                                <a:gd name="T2" fmla="*/ 39 w 202"/>
                                <a:gd name="T3" fmla="*/ 146 h 200"/>
                                <a:gd name="T4" fmla="*/ 32 w 202"/>
                                <a:gd name="T5" fmla="*/ 123 h 200"/>
                                <a:gd name="T6" fmla="*/ 35 w 202"/>
                                <a:gd name="T7" fmla="*/ 180 h 200"/>
                                <a:gd name="T8" fmla="*/ 54 w 202"/>
                                <a:gd name="T9" fmla="*/ 191 h 200"/>
                                <a:gd name="T10" fmla="*/ 75 w 202"/>
                                <a:gd name="T11" fmla="*/ 197 h 200"/>
                                <a:gd name="T12" fmla="*/ 98 w 202"/>
                                <a:gd name="T13" fmla="*/ 200 h 200"/>
                                <a:gd name="T14" fmla="*/ 105 w 202"/>
                                <a:gd name="T15" fmla="*/ 199 h 200"/>
                                <a:gd name="T16" fmla="*/ 127 w 202"/>
                                <a:gd name="T17" fmla="*/ 196 h 200"/>
                                <a:gd name="T18" fmla="*/ 148 w 202"/>
                                <a:gd name="T19" fmla="*/ 189 h 200"/>
                                <a:gd name="T20" fmla="*/ 128 w 202"/>
                                <a:gd name="T21" fmla="*/ 186 h 200"/>
                                <a:gd name="T22" fmla="*/ 104 w 202"/>
                                <a:gd name="T23" fmla="*/ 190 h 200"/>
                                <a:gd name="T24" fmla="*/ 83 w 202"/>
                                <a:gd name="T25" fmla="*/ 187 h 200"/>
                                <a:gd name="T26" fmla="*/ 65 w 202"/>
                                <a:gd name="T27" fmla="*/ 179 h 200"/>
                                <a:gd name="T28" fmla="*/ 50 w 202"/>
                                <a:gd name="T29" fmla="*/ 16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 h="200">
                                  <a:moveTo>
                                    <a:pt x="50" y="165"/>
                                  </a:moveTo>
                                  <a:lnTo>
                                    <a:pt x="39" y="146"/>
                                  </a:lnTo>
                                  <a:lnTo>
                                    <a:pt x="32" y="123"/>
                                  </a:lnTo>
                                  <a:lnTo>
                                    <a:pt x="35" y="180"/>
                                  </a:lnTo>
                                  <a:lnTo>
                                    <a:pt x="54" y="191"/>
                                  </a:lnTo>
                                  <a:lnTo>
                                    <a:pt x="75" y="197"/>
                                  </a:lnTo>
                                  <a:lnTo>
                                    <a:pt x="98" y="200"/>
                                  </a:lnTo>
                                  <a:lnTo>
                                    <a:pt x="105" y="199"/>
                                  </a:lnTo>
                                  <a:lnTo>
                                    <a:pt x="127" y="196"/>
                                  </a:lnTo>
                                  <a:lnTo>
                                    <a:pt x="148" y="189"/>
                                  </a:lnTo>
                                  <a:lnTo>
                                    <a:pt x="128" y="186"/>
                                  </a:lnTo>
                                  <a:lnTo>
                                    <a:pt x="104" y="190"/>
                                  </a:lnTo>
                                  <a:lnTo>
                                    <a:pt x="83" y="187"/>
                                  </a:lnTo>
                                  <a:lnTo>
                                    <a:pt x="65" y="179"/>
                                  </a:lnTo>
                                  <a:lnTo>
                                    <a:pt x="50" y="16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
                        <wpg:cNvGrpSpPr>
                          <a:grpSpLocks/>
                        </wpg:cNvGrpSpPr>
                        <wpg:grpSpPr bwMode="auto">
                          <a:xfrm>
                            <a:off x="3028" y="162"/>
                            <a:ext cx="194" cy="191"/>
                            <a:chOff x="3028" y="162"/>
                            <a:chExt cx="194" cy="191"/>
                          </a:xfrm>
                        </wpg:grpSpPr>
                        <wps:wsp>
                          <wps:cNvPr id="28" name="Freeform 11"/>
                          <wps:cNvSpPr>
                            <a:spLocks/>
                          </wps:cNvSpPr>
                          <wps:spPr bwMode="auto">
                            <a:xfrm>
                              <a:off x="3028" y="162"/>
                              <a:ext cx="194" cy="191"/>
                            </a:xfrm>
                            <a:custGeom>
                              <a:avLst/>
                              <a:gdLst>
                                <a:gd name="T0" fmla="*/ 10 w 194"/>
                                <a:gd name="T1" fmla="*/ 7 h 191"/>
                                <a:gd name="T2" fmla="*/ 21 w 194"/>
                                <a:gd name="T3" fmla="*/ 8 h 191"/>
                                <a:gd name="T4" fmla="*/ 21 w 194"/>
                                <a:gd name="T5" fmla="*/ 182 h 191"/>
                                <a:gd name="T6" fmla="*/ 10 w 194"/>
                                <a:gd name="T7" fmla="*/ 184 h 191"/>
                                <a:gd name="T8" fmla="*/ 0 w 194"/>
                                <a:gd name="T9" fmla="*/ 184 h 191"/>
                                <a:gd name="T10" fmla="*/ 0 w 194"/>
                                <a:gd name="T11" fmla="*/ 191 h 191"/>
                                <a:gd name="T12" fmla="*/ 77 w 194"/>
                                <a:gd name="T13" fmla="*/ 191 h 191"/>
                                <a:gd name="T14" fmla="*/ 70 w 194"/>
                                <a:gd name="T15" fmla="*/ 181 h 191"/>
                                <a:gd name="T16" fmla="*/ 59 w 194"/>
                                <a:gd name="T17" fmla="*/ 179 h 191"/>
                                <a:gd name="T18" fmla="*/ 48 w 194"/>
                                <a:gd name="T19" fmla="*/ 177 h 191"/>
                                <a:gd name="T20" fmla="*/ 48 w 194"/>
                                <a:gd name="T21" fmla="*/ 12 h 191"/>
                                <a:gd name="T22" fmla="*/ 58 w 194"/>
                                <a:gd name="T23" fmla="*/ 11 h 191"/>
                                <a:gd name="T24" fmla="*/ 69 w 194"/>
                                <a:gd name="T25" fmla="*/ 9 h 191"/>
                                <a:gd name="T26" fmla="*/ 80 w 194"/>
                                <a:gd name="T27" fmla="*/ 9 h 191"/>
                                <a:gd name="T28" fmla="*/ 104 w 194"/>
                                <a:gd name="T29" fmla="*/ 11 h 191"/>
                                <a:gd name="T30" fmla="*/ 124 w 194"/>
                                <a:gd name="T31" fmla="*/ 18 h 191"/>
                                <a:gd name="T32" fmla="*/ 141 w 194"/>
                                <a:gd name="T33" fmla="*/ 30 h 191"/>
                                <a:gd name="T34" fmla="*/ 153 w 194"/>
                                <a:gd name="T35" fmla="*/ 46 h 191"/>
                                <a:gd name="T36" fmla="*/ 161 w 194"/>
                                <a:gd name="T37" fmla="*/ 68 h 191"/>
                                <a:gd name="T38" fmla="*/ 163 w 194"/>
                                <a:gd name="T39" fmla="*/ 95 h 191"/>
                                <a:gd name="T40" fmla="*/ 161 w 194"/>
                                <a:gd name="T41" fmla="*/ 120 h 191"/>
                                <a:gd name="T42" fmla="*/ 154 w 194"/>
                                <a:gd name="T43" fmla="*/ 142 h 191"/>
                                <a:gd name="T44" fmla="*/ 142 w 194"/>
                                <a:gd name="T45" fmla="*/ 159 h 191"/>
                                <a:gd name="T46" fmla="*/ 138 w 194"/>
                                <a:gd name="T47" fmla="*/ 180 h 191"/>
                                <a:gd name="T48" fmla="*/ 156 w 194"/>
                                <a:gd name="T49" fmla="*/ 169 h 191"/>
                                <a:gd name="T50" fmla="*/ 172 w 194"/>
                                <a:gd name="T51" fmla="*/ 155 h 191"/>
                                <a:gd name="T52" fmla="*/ 183 w 194"/>
                                <a:gd name="T53" fmla="*/ 137 h 191"/>
                                <a:gd name="T54" fmla="*/ 191 w 194"/>
                                <a:gd name="T55" fmla="*/ 115 h 191"/>
                                <a:gd name="T56" fmla="*/ 194 w 194"/>
                                <a:gd name="T57" fmla="*/ 88 h 191"/>
                                <a:gd name="T58" fmla="*/ 193 w 194"/>
                                <a:gd name="T59" fmla="*/ 72 h 191"/>
                                <a:gd name="T60" fmla="*/ 187 w 194"/>
                                <a:gd name="T61" fmla="*/ 51 h 191"/>
                                <a:gd name="T62" fmla="*/ 177 w 194"/>
                                <a:gd name="T63" fmla="*/ 33 h 191"/>
                                <a:gd name="T64" fmla="*/ 162 w 194"/>
                                <a:gd name="T65" fmla="*/ 19 h 191"/>
                                <a:gd name="T66" fmla="*/ 143 w 194"/>
                                <a:gd name="T67" fmla="*/ 8 h 191"/>
                                <a:gd name="T68" fmla="*/ 121 w 194"/>
                                <a:gd name="T69" fmla="*/ 2 h 191"/>
                                <a:gd name="T70" fmla="*/ 95 w 194"/>
                                <a:gd name="T71" fmla="*/ 0 h 191"/>
                                <a:gd name="T72" fmla="*/ 0 w 194"/>
                                <a:gd name="T73" fmla="*/ 0 h 191"/>
                                <a:gd name="T74" fmla="*/ 0 w 194"/>
                                <a:gd name="T75" fmla="*/ 6 h 191"/>
                                <a:gd name="T76" fmla="*/ 10 w 194"/>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4" h="191">
                                  <a:moveTo>
                                    <a:pt x="10" y="7"/>
                                  </a:moveTo>
                                  <a:lnTo>
                                    <a:pt x="21" y="8"/>
                                  </a:lnTo>
                                  <a:lnTo>
                                    <a:pt x="21" y="182"/>
                                  </a:lnTo>
                                  <a:lnTo>
                                    <a:pt x="10" y="184"/>
                                  </a:lnTo>
                                  <a:lnTo>
                                    <a:pt x="0" y="184"/>
                                  </a:lnTo>
                                  <a:lnTo>
                                    <a:pt x="0" y="191"/>
                                  </a:lnTo>
                                  <a:lnTo>
                                    <a:pt x="77" y="191"/>
                                  </a:lnTo>
                                  <a:lnTo>
                                    <a:pt x="70" y="181"/>
                                  </a:lnTo>
                                  <a:lnTo>
                                    <a:pt x="59" y="179"/>
                                  </a:lnTo>
                                  <a:lnTo>
                                    <a:pt x="48" y="177"/>
                                  </a:lnTo>
                                  <a:lnTo>
                                    <a:pt x="48" y="12"/>
                                  </a:lnTo>
                                  <a:lnTo>
                                    <a:pt x="58" y="11"/>
                                  </a:lnTo>
                                  <a:lnTo>
                                    <a:pt x="69" y="9"/>
                                  </a:lnTo>
                                  <a:lnTo>
                                    <a:pt x="80" y="9"/>
                                  </a:lnTo>
                                  <a:lnTo>
                                    <a:pt x="104" y="11"/>
                                  </a:lnTo>
                                  <a:lnTo>
                                    <a:pt x="124" y="18"/>
                                  </a:lnTo>
                                  <a:lnTo>
                                    <a:pt x="141" y="30"/>
                                  </a:lnTo>
                                  <a:lnTo>
                                    <a:pt x="153" y="46"/>
                                  </a:lnTo>
                                  <a:lnTo>
                                    <a:pt x="161" y="68"/>
                                  </a:lnTo>
                                  <a:lnTo>
                                    <a:pt x="163" y="95"/>
                                  </a:lnTo>
                                  <a:lnTo>
                                    <a:pt x="161" y="120"/>
                                  </a:lnTo>
                                  <a:lnTo>
                                    <a:pt x="154" y="142"/>
                                  </a:lnTo>
                                  <a:lnTo>
                                    <a:pt x="142" y="159"/>
                                  </a:lnTo>
                                  <a:lnTo>
                                    <a:pt x="138" y="180"/>
                                  </a:lnTo>
                                  <a:lnTo>
                                    <a:pt x="156" y="169"/>
                                  </a:lnTo>
                                  <a:lnTo>
                                    <a:pt x="172" y="155"/>
                                  </a:lnTo>
                                  <a:lnTo>
                                    <a:pt x="183" y="137"/>
                                  </a:lnTo>
                                  <a:lnTo>
                                    <a:pt x="191" y="115"/>
                                  </a:lnTo>
                                  <a:lnTo>
                                    <a:pt x="194" y="88"/>
                                  </a:lnTo>
                                  <a:lnTo>
                                    <a:pt x="193" y="72"/>
                                  </a:lnTo>
                                  <a:lnTo>
                                    <a:pt x="187" y="51"/>
                                  </a:lnTo>
                                  <a:lnTo>
                                    <a:pt x="177" y="33"/>
                                  </a:lnTo>
                                  <a:lnTo>
                                    <a:pt x="162" y="19"/>
                                  </a:lnTo>
                                  <a:lnTo>
                                    <a:pt x="143" y="8"/>
                                  </a:lnTo>
                                  <a:lnTo>
                                    <a:pt x="121" y="2"/>
                                  </a:lnTo>
                                  <a:lnTo>
                                    <a:pt x="9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028" y="162"/>
                              <a:ext cx="194" cy="191"/>
                            </a:xfrm>
                            <a:custGeom>
                              <a:avLst/>
                              <a:gdLst>
                                <a:gd name="T0" fmla="*/ 70 w 194"/>
                                <a:gd name="T1" fmla="*/ 181 h 191"/>
                                <a:gd name="T2" fmla="*/ 77 w 194"/>
                                <a:gd name="T3" fmla="*/ 191 h 191"/>
                                <a:gd name="T4" fmla="*/ 95 w 194"/>
                                <a:gd name="T5" fmla="*/ 190 h 191"/>
                                <a:gd name="T6" fmla="*/ 117 w 194"/>
                                <a:gd name="T7" fmla="*/ 186 h 191"/>
                                <a:gd name="T8" fmla="*/ 138 w 194"/>
                                <a:gd name="T9" fmla="*/ 180 h 191"/>
                                <a:gd name="T10" fmla="*/ 142 w 194"/>
                                <a:gd name="T11" fmla="*/ 159 h 191"/>
                                <a:gd name="T12" fmla="*/ 126 w 194"/>
                                <a:gd name="T13" fmla="*/ 171 h 191"/>
                                <a:gd name="T14" fmla="*/ 106 w 194"/>
                                <a:gd name="T15" fmla="*/ 179 h 191"/>
                                <a:gd name="T16" fmla="*/ 81 w 194"/>
                                <a:gd name="T17" fmla="*/ 181 h 191"/>
                                <a:gd name="T18" fmla="*/ 70 w 194"/>
                                <a:gd name="T19" fmla="*/ 18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91">
                                  <a:moveTo>
                                    <a:pt x="70" y="181"/>
                                  </a:moveTo>
                                  <a:lnTo>
                                    <a:pt x="77" y="191"/>
                                  </a:lnTo>
                                  <a:lnTo>
                                    <a:pt x="95" y="190"/>
                                  </a:lnTo>
                                  <a:lnTo>
                                    <a:pt x="117" y="186"/>
                                  </a:lnTo>
                                  <a:lnTo>
                                    <a:pt x="138" y="180"/>
                                  </a:lnTo>
                                  <a:lnTo>
                                    <a:pt x="142" y="159"/>
                                  </a:lnTo>
                                  <a:lnTo>
                                    <a:pt x="126" y="171"/>
                                  </a:lnTo>
                                  <a:lnTo>
                                    <a:pt x="106" y="179"/>
                                  </a:lnTo>
                                  <a:lnTo>
                                    <a:pt x="81" y="181"/>
                                  </a:lnTo>
                                  <a:lnTo>
                                    <a:pt x="70" y="18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3"/>
                        <wps:cNvSpPr>
                          <a:spLocks/>
                        </wps:cNvSpPr>
                        <wps:spPr bwMode="auto">
                          <a:xfrm>
                            <a:off x="3246"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 name="Group 14"/>
                        <wpg:cNvGrpSpPr>
                          <a:grpSpLocks/>
                        </wpg:cNvGrpSpPr>
                        <wpg:grpSpPr bwMode="auto">
                          <a:xfrm>
                            <a:off x="3330" y="157"/>
                            <a:ext cx="192" cy="196"/>
                            <a:chOff x="3330" y="157"/>
                            <a:chExt cx="192" cy="196"/>
                          </a:xfrm>
                        </wpg:grpSpPr>
                        <wps:wsp>
                          <wps:cNvPr id="128" name="Freeform 15"/>
                          <wps:cNvSpPr>
                            <a:spLocks/>
                          </wps:cNvSpPr>
                          <wps:spPr bwMode="auto">
                            <a:xfrm>
                              <a:off x="3330" y="157"/>
                              <a:ext cx="192" cy="196"/>
                            </a:xfrm>
                            <a:custGeom>
                              <a:avLst/>
                              <a:gdLst>
                                <a:gd name="T0" fmla="*/ 60 w 192"/>
                                <a:gd name="T1" fmla="*/ 109 h 196"/>
                                <a:gd name="T2" fmla="*/ 88 w 192"/>
                                <a:gd name="T3" fmla="*/ 39 h 196"/>
                                <a:gd name="T4" fmla="*/ 85 w 192"/>
                                <a:gd name="T5" fmla="*/ 20 h 196"/>
                                <a:gd name="T6" fmla="*/ 24 w 192"/>
                                <a:gd name="T7" fmla="*/ 166 h 196"/>
                                <a:gd name="T8" fmla="*/ 17 w 192"/>
                                <a:gd name="T9" fmla="*/ 183 h 196"/>
                                <a:gd name="T10" fmla="*/ 16 w 192"/>
                                <a:gd name="T11" fmla="*/ 186 h 196"/>
                                <a:gd name="T12" fmla="*/ 5 w 192"/>
                                <a:gd name="T13" fmla="*/ 188 h 196"/>
                                <a:gd name="T14" fmla="*/ 0 w 192"/>
                                <a:gd name="T15" fmla="*/ 189 h 196"/>
                                <a:gd name="T16" fmla="*/ 0 w 192"/>
                                <a:gd name="T17" fmla="*/ 195 h 196"/>
                                <a:gd name="T18" fmla="*/ 60 w 192"/>
                                <a:gd name="T19" fmla="*/ 195 h 196"/>
                                <a:gd name="T20" fmla="*/ 60 w 192"/>
                                <a:gd name="T21" fmla="*/ 189 h 196"/>
                                <a:gd name="T22" fmla="*/ 43 w 192"/>
                                <a:gd name="T23" fmla="*/ 186 h 196"/>
                                <a:gd name="T24" fmla="*/ 36 w 192"/>
                                <a:gd name="T25" fmla="*/ 185 h 196"/>
                                <a:gd name="T26" fmla="*/ 36 w 192"/>
                                <a:gd name="T27" fmla="*/ 178 h 196"/>
                                <a:gd name="T28" fmla="*/ 38 w 192"/>
                                <a:gd name="T29" fmla="*/ 170 h 196"/>
                                <a:gd name="T30" fmla="*/ 42 w 192"/>
                                <a:gd name="T31" fmla="*/ 160 h 196"/>
                                <a:gd name="T32" fmla="*/ 57 w 192"/>
                                <a:gd name="T33" fmla="*/ 120 h 196"/>
                                <a:gd name="T34" fmla="*/ 97 w 192"/>
                                <a:gd name="T35" fmla="*/ 120 h 196"/>
                                <a:gd name="T36" fmla="*/ 81 w 192"/>
                                <a:gd name="T37" fmla="*/ 109 h 196"/>
                                <a:gd name="T38" fmla="*/ 60 w 192"/>
                                <a:gd name="T39" fmla="*/ 10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96">
                                  <a:moveTo>
                                    <a:pt x="60" y="109"/>
                                  </a:moveTo>
                                  <a:lnTo>
                                    <a:pt x="88" y="39"/>
                                  </a:lnTo>
                                  <a:lnTo>
                                    <a:pt x="85" y="20"/>
                                  </a:lnTo>
                                  <a:lnTo>
                                    <a:pt x="24" y="166"/>
                                  </a:lnTo>
                                  <a:lnTo>
                                    <a:pt x="17" y="183"/>
                                  </a:lnTo>
                                  <a:lnTo>
                                    <a:pt x="16" y="186"/>
                                  </a:lnTo>
                                  <a:lnTo>
                                    <a:pt x="5" y="188"/>
                                  </a:lnTo>
                                  <a:lnTo>
                                    <a:pt x="0" y="189"/>
                                  </a:lnTo>
                                  <a:lnTo>
                                    <a:pt x="0" y="195"/>
                                  </a:lnTo>
                                  <a:lnTo>
                                    <a:pt x="60" y="195"/>
                                  </a:lnTo>
                                  <a:lnTo>
                                    <a:pt x="60" y="189"/>
                                  </a:lnTo>
                                  <a:lnTo>
                                    <a:pt x="43" y="186"/>
                                  </a:lnTo>
                                  <a:lnTo>
                                    <a:pt x="36" y="185"/>
                                  </a:lnTo>
                                  <a:lnTo>
                                    <a:pt x="36" y="178"/>
                                  </a:lnTo>
                                  <a:lnTo>
                                    <a:pt x="38" y="170"/>
                                  </a:lnTo>
                                  <a:lnTo>
                                    <a:pt x="42" y="160"/>
                                  </a:lnTo>
                                  <a:lnTo>
                                    <a:pt x="57" y="120"/>
                                  </a:lnTo>
                                  <a:lnTo>
                                    <a:pt x="97" y="120"/>
                                  </a:lnTo>
                                  <a:lnTo>
                                    <a:pt x="81" y="109"/>
                                  </a:lnTo>
                                  <a:lnTo>
                                    <a:pt x="60" y="109"/>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3330" y="157"/>
                              <a:ext cx="192" cy="196"/>
                            </a:xfrm>
                            <a:custGeom>
                              <a:avLst/>
                              <a:gdLst>
                                <a:gd name="T0" fmla="*/ 191 w 192"/>
                                <a:gd name="T1" fmla="*/ 195 h 196"/>
                                <a:gd name="T2" fmla="*/ 191 w 192"/>
                                <a:gd name="T3" fmla="*/ 189 h 196"/>
                                <a:gd name="T4" fmla="*/ 180 w 192"/>
                                <a:gd name="T5" fmla="*/ 187 h 196"/>
                                <a:gd name="T6" fmla="*/ 172 w 192"/>
                                <a:gd name="T7" fmla="*/ 186 h 196"/>
                                <a:gd name="T8" fmla="*/ 169 w 192"/>
                                <a:gd name="T9" fmla="*/ 179 h 196"/>
                                <a:gd name="T10" fmla="*/ 165 w 192"/>
                                <a:gd name="T11" fmla="*/ 167 h 196"/>
                                <a:gd name="T12" fmla="*/ 100 w 192"/>
                                <a:gd name="T13" fmla="*/ 0 h 196"/>
                                <a:gd name="T14" fmla="*/ 92 w 192"/>
                                <a:gd name="T15" fmla="*/ 2 h 196"/>
                                <a:gd name="T16" fmla="*/ 89 w 192"/>
                                <a:gd name="T17" fmla="*/ 8 h 196"/>
                                <a:gd name="T18" fmla="*/ 87 w 192"/>
                                <a:gd name="T19" fmla="*/ 14 h 196"/>
                                <a:gd name="T20" fmla="*/ 85 w 192"/>
                                <a:gd name="T21" fmla="*/ 20 h 196"/>
                                <a:gd name="T22" fmla="*/ 88 w 192"/>
                                <a:gd name="T23" fmla="*/ 39 h 196"/>
                                <a:gd name="T24" fmla="*/ 115 w 192"/>
                                <a:gd name="T25" fmla="*/ 109 h 196"/>
                                <a:gd name="T26" fmla="*/ 81 w 192"/>
                                <a:gd name="T27" fmla="*/ 109 h 196"/>
                                <a:gd name="T28" fmla="*/ 97 w 192"/>
                                <a:gd name="T29" fmla="*/ 120 h 196"/>
                                <a:gd name="T30" fmla="*/ 119 w 192"/>
                                <a:gd name="T31" fmla="*/ 120 h 196"/>
                                <a:gd name="T32" fmla="*/ 140 w 192"/>
                                <a:gd name="T33" fmla="*/ 175 h 196"/>
                                <a:gd name="T34" fmla="*/ 140 w 192"/>
                                <a:gd name="T35" fmla="*/ 177 h 196"/>
                                <a:gd name="T36" fmla="*/ 141 w 192"/>
                                <a:gd name="T37" fmla="*/ 181 h 196"/>
                                <a:gd name="T38" fmla="*/ 138 w 192"/>
                                <a:gd name="T39" fmla="*/ 186 h 196"/>
                                <a:gd name="T40" fmla="*/ 132 w 192"/>
                                <a:gd name="T41" fmla="*/ 186 h 196"/>
                                <a:gd name="T42" fmla="*/ 119 w 192"/>
                                <a:gd name="T43" fmla="*/ 189 h 196"/>
                                <a:gd name="T44" fmla="*/ 119 w 192"/>
                                <a:gd name="T45" fmla="*/ 195 h 196"/>
                                <a:gd name="T46" fmla="*/ 191 w 192"/>
                                <a:gd name="T47" fmla="*/ 19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196">
                                  <a:moveTo>
                                    <a:pt x="191" y="195"/>
                                  </a:moveTo>
                                  <a:lnTo>
                                    <a:pt x="191" y="189"/>
                                  </a:lnTo>
                                  <a:lnTo>
                                    <a:pt x="180" y="187"/>
                                  </a:lnTo>
                                  <a:lnTo>
                                    <a:pt x="172" y="186"/>
                                  </a:lnTo>
                                  <a:lnTo>
                                    <a:pt x="169" y="179"/>
                                  </a:lnTo>
                                  <a:lnTo>
                                    <a:pt x="165" y="167"/>
                                  </a:lnTo>
                                  <a:lnTo>
                                    <a:pt x="100" y="0"/>
                                  </a:lnTo>
                                  <a:lnTo>
                                    <a:pt x="92" y="2"/>
                                  </a:lnTo>
                                  <a:lnTo>
                                    <a:pt x="89" y="8"/>
                                  </a:lnTo>
                                  <a:lnTo>
                                    <a:pt x="87" y="14"/>
                                  </a:lnTo>
                                  <a:lnTo>
                                    <a:pt x="85" y="20"/>
                                  </a:lnTo>
                                  <a:lnTo>
                                    <a:pt x="88" y="39"/>
                                  </a:lnTo>
                                  <a:lnTo>
                                    <a:pt x="115" y="109"/>
                                  </a:lnTo>
                                  <a:lnTo>
                                    <a:pt x="81" y="109"/>
                                  </a:lnTo>
                                  <a:lnTo>
                                    <a:pt x="97" y="120"/>
                                  </a:lnTo>
                                  <a:lnTo>
                                    <a:pt x="119" y="120"/>
                                  </a:lnTo>
                                  <a:lnTo>
                                    <a:pt x="140" y="175"/>
                                  </a:lnTo>
                                  <a:lnTo>
                                    <a:pt x="140" y="177"/>
                                  </a:lnTo>
                                  <a:lnTo>
                                    <a:pt x="141" y="181"/>
                                  </a:lnTo>
                                  <a:lnTo>
                                    <a:pt x="138" y="186"/>
                                  </a:lnTo>
                                  <a:lnTo>
                                    <a:pt x="132" y="186"/>
                                  </a:lnTo>
                                  <a:lnTo>
                                    <a:pt x="119" y="189"/>
                                  </a:lnTo>
                                  <a:lnTo>
                                    <a:pt x="119" y="195"/>
                                  </a:lnTo>
                                  <a:lnTo>
                                    <a:pt x="191" y="1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7"/>
                        <wps:cNvSpPr>
                          <a:spLocks/>
                        </wps:cNvSpPr>
                        <wps:spPr bwMode="auto">
                          <a:xfrm>
                            <a:off x="3512" y="162"/>
                            <a:ext cx="168" cy="191"/>
                          </a:xfrm>
                          <a:custGeom>
                            <a:avLst/>
                            <a:gdLst>
                              <a:gd name="T0" fmla="*/ 0 w 168"/>
                              <a:gd name="T1" fmla="*/ 44 h 191"/>
                              <a:gd name="T2" fmla="*/ 0 w 168"/>
                              <a:gd name="T3" fmla="*/ 46 h 191"/>
                              <a:gd name="T4" fmla="*/ 7 w 168"/>
                              <a:gd name="T5" fmla="*/ 46 h 191"/>
                              <a:gd name="T6" fmla="*/ 7 w 168"/>
                              <a:gd name="T7" fmla="*/ 44 h 191"/>
                              <a:gd name="T8" fmla="*/ 13 w 168"/>
                              <a:gd name="T9" fmla="*/ 20 h 191"/>
                              <a:gd name="T10" fmla="*/ 26 w 168"/>
                              <a:gd name="T11" fmla="*/ 10 h 191"/>
                              <a:gd name="T12" fmla="*/ 55 w 168"/>
                              <a:gd name="T13" fmla="*/ 8 h 191"/>
                              <a:gd name="T14" fmla="*/ 70 w 168"/>
                              <a:gd name="T15" fmla="*/ 8 h 191"/>
                              <a:gd name="T16" fmla="*/ 70 w 168"/>
                              <a:gd name="T17" fmla="*/ 149 h 191"/>
                              <a:gd name="T18" fmla="*/ 68 w 168"/>
                              <a:gd name="T19" fmla="*/ 178 h 191"/>
                              <a:gd name="T20" fmla="*/ 54 w 168"/>
                              <a:gd name="T21" fmla="*/ 184 h 191"/>
                              <a:gd name="T22" fmla="*/ 43 w 168"/>
                              <a:gd name="T23" fmla="*/ 184 h 191"/>
                              <a:gd name="T24" fmla="*/ 43 w 168"/>
                              <a:gd name="T25" fmla="*/ 191 h 191"/>
                              <a:gd name="T26" fmla="*/ 124 w 168"/>
                              <a:gd name="T27" fmla="*/ 191 h 191"/>
                              <a:gd name="T28" fmla="*/ 124 w 168"/>
                              <a:gd name="T29" fmla="*/ 184 h 191"/>
                              <a:gd name="T30" fmla="*/ 113 w 168"/>
                              <a:gd name="T31" fmla="*/ 184 h 191"/>
                              <a:gd name="T32" fmla="*/ 112 w 168"/>
                              <a:gd name="T33" fmla="*/ 183 h 191"/>
                              <a:gd name="T34" fmla="*/ 99 w 168"/>
                              <a:gd name="T35" fmla="*/ 177 h 191"/>
                              <a:gd name="T36" fmla="*/ 97 w 168"/>
                              <a:gd name="T37" fmla="*/ 146 h 191"/>
                              <a:gd name="T38" fmla="*/ 97 w 168"/>
                              <a:gd name="T39" fmla="*/ 8 h 191"/>
                              <a:gd name="T40" fmla="*/ 114 w 168"/>
                              <a:gd name="T41" fmla="*/ 8 h 191"/>
                              <a:gd name="T42" fmla="*/ 142 w 168"/>
                              <a:gd name="T43" fmla="*/ 10 h 191"/>
                              <a:gd name="T44" fmla="*/ 154 w 168"/>
                              <a:gd name="T45" fmla="*/ 21 h 191"/>
                              <a:gd name="T46" fmla="*/ 160 w 168"/>
                              <a:gd name="T47" fmla="*/ 46 h 191"/>
                              <a:gd name="T48" fmla="*/ 167 w 168"/>
                              <a:gd name="T49" fmla="*/ 46 h 191"/>
                              <a:gd name="T50" fmla="*/ 167 w 168"/>
                              <a:gd name="T51" fmla="*/ 44 h 191"/>
                              <a:gd name="T52" fmla="*/ 167 w 168"/>
                              <a:gd name="T53" fmla="*/ 37 h 191"/>
                              <a:gd name="T54" fmla="*/ 167 w 168"/>
                              <a:gd name="T55" fmla="*/ 20 h 191"/>
                              <a:gd name="T56" fmla="*/ 165 w 168"/>
                              <a:gd name="T57" fmla="*/ 6 h 191"/>
                              <a:gd name="T58" fmla="*/ 164 w 168"/>
                              <a:gd name="T59" fmla="*/ 0 h 191"/>
                              <a:gd name="T60" fmla="*/ 3 w 168"/>
                              <a:gd name="T61" fmla="*/ 0 h 191"/>
                              <a:gd name="T62" fmla="*/ 2 w 168"/>
                              <a:gd name="T63" fmla="*/ 6 h 191"/>
                              <a:gd name="T64" fmla="*/ 0 w 168"/>
                              <a:gd name="T65" fmla="*/ 20 h 191"/>
                              <a:gd name="T66" fmla="*/ 0 w 168"/>
                              <a:gd name="T67" fmla="*/ 37 h 191"/>
                              <a:gd name="T68" fmla="*/ 0 w 168"/>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8"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8"/>
                        <wpg:cNvGrpSpPr>
                          <a:grpSpLocks/>
                        </wpg:cNvGrpSpPr>
                        <wpg:grpSpPr bwMode="auto">
                          <a:xfrm>
                            <a:off x="3693" y="162"/>
                            <a:ext cx="171" cy="191"/>
                            <a:chOff x="3693" y="162"/>
                            <a:chExt cx="171" cy="191"/>
                          </a:xfrm>
                        </wpg:grpSpPr>
                        <wps:wsp>
                          <wps:cNvPr id="132" name="Freeform 19"/>
                          <wps:cNvSpPr>
                            <a:spLocks/>
                          </wps:cNvSpPr>
                          <wps:spPr bwMode="auto">
                            <a:xfrm>
                              <a:off x="3693" y="162"/>
                              <a:ext cx="171" cy="191"/>
                            </a:xfrm>
                            <a:custGeom>
                              <a:avLst/>
                              <a:gdLst>
                                <a:gd name="T0" fmla="*/ 170 w 171"/>
                                <a:gd name="T1" fmla="*/ 191 h 191"/>
                                <a:gd name="T2" fmla="*/ 170 w 171"/>
                                <a:gd name="T3" fmla="*/ 184 h 191"/>
                                <a:gd name="T4" fmla="*/ 164 w 171"/>
                                <a:gd name="T5" fmla="*/ 184 h 191"/>
                                <a:gd name="T6" fmla="*/ 158 w 171"/>
                                <a:gd name="T7" fmla="*/ 183 h 191"/>
                                <a:gd name="T8" fmla="*/ 155 w 171"/>
                                <a:gd name="T9" fmla="*/ 182 h 191"/>
                                <a:gd name="T10" fmla="*/ 149 w 171"/>
                                <a:gd name="T11" fmla="*/ 176 h 191"/>
                                <a:gd name="T12" fmla="*/ 137 w 171"/>
                                <a:gd name="T13" fmla="*/ 161 h 191"/>
                                <a:gd name="T14" fmla="*/ 123 w 171"/>
                                <a:gd name="T15" fmla="*/ 139 h 191"/>
                                <a:gd name="T16" fmla="*/ 120 w 171"/>
                                <a:gd name="T17" fmla="*/ 133 h 191"/>
                                <a:gd name="T18" fmla="*/ 110 w 171"/>
                                <a:gd name="T19" fmla="*/ 113 h 191"/>
                                <a:gd name="T20" fmla="*/ 102 w 171"/>
                                <a:gd name="T21" fmla="*/ 98 h 191"/>
                                <a:gd name="T22" fmla="*/ 105 w 171"/>
                                <a:gd name="T23" fmla="*/ 96 h 191"/>
                                <a:gd name="T24" fmla="*/ 121 w 171"/>
                                <a:gd name="T25" fmla="*/ 86 h 191"/>
                                <a:gd name="T26" fmla="*/ 136 w 171"/>
                                <a:gd name="T27" fmla="*/ 70 h 191"/>
                                <a:gd name="T28" fmla="*/ 142 w 171"/>
                                <a:gd name="T29" fmla="*/ 48 h 191"/>
                                <a:gd name="T30" fmla="*/ 141 w 171"/>
                                <a:gd name="T31" fmla="*/ 44 h 191"/>
                                <a:gd name="T32" fmla="*/ 134 w 171"/>
                                <a:gd name="T33" fmla="*/ 20 h 191"/>
                                <a:gd name="T34" fmla="*/ 118 w 171"/>
                                <a:gd name="T35" fmla="*/ 7 h 191"/>
                                <a:gd name="T36" fmla="*/ 97 w 171"/>
                                <a:gd name="T37" fmla="*/ 1 h 191"/>
                                <a:gd name="T38" fmla="*/ 75 w 171"/>
                                <a:gd name="T39" fmla="*/ 0 h 191"/>
                                <a:gd name="T40" fmla="*/ 0 w 171"/>
                                <a:gd name="T41" fmla="*/ 0 h 191"/>
                                <a:gd name="T42" fmla="*/ 0 w 171"/>
                                <a:gd name="T43" fmla="*/ 6 h 191"/>
                                <a:gd name="T44" fmla="*/ 10 w 171"/>
                                <a:gd name="T45" fmla="*/ 7 h 191"/>
                                <a:gd name="T46" fmla="*/ 21 w 171"/>
                                <a:gd name="T47" fmla="*/ 8 h 191"/>
                                <a:gd name="T48" fmla="*/ 48 w 171"/>
                                <a:gd name="T49" fmla="*/ 11 h 191"/>
                                <a:gd name="T50" fmla="*/ 54 w 171"/>
                                <a:gd name="T51" fmla="*/ 10 h 191"/>
                                <a:gd name="T52" fmla="*/ 60 w 171"/>
                                <a:gd name="T53" fmla="*/ 9 h 191"/>
                                <a:gd name="T54" fmla="*/ 70 w 171"/>
                                <a:gd name="T55" fmla="*/ 9 h 191"/>
                                <a:gd name="T56" fmla="*/ 90 w 171"/>
                                <a:gd name="T57" fmla="*/ 14 h 191"/>
                                <a:gd name="T58" fmla="*/ 105 w 171"/>
                                <a:gd name="T59" fmla="*/ 28 h 191"/>
                                <a:gd name="T60" fmla="*/ 111 w 171"/>
                                <a:gd name="T61" fmla="*/ 53 h 191"/>
                                <a:gd name="T62" fmla="*/ 111 w 171"/>
                                <a:gd name="T63" fmla="*/ 61 h 191"/>
                                <a:gd name="T64" fmla="*/ 102 w 171"/>
                                <a:gd name="T65" fmla="*/ 83 h 191"/>
                                <a:gd name="T66" fmla="*/ 86 w 171"/>
                                <a:gd name="T67" fmla="*/ 95 h 191"/>
                                <a:gd name="T68" fmla="*/ 77 w 171"/>
                                <a:gd name="T69" fmla="*/ 111 h 191"/>
                                <a:gd name="T70" fmla="*/ 81 w 171"/>
                                <a:gd name="T71" fmla="*/ 114 h 191"/>
                                <a:gd name="T72" fmla="*/ 87 w 171"/>
                                <a:gd name="T73" fmla="*/ 125 h 191"/>
                                <a:gd name="T74" fmla="*/ 95 w 171"/>
                                <a:gd name="T75" fmla="*/ 140 h 191"/>
                                <a:gd name="T76" fmla="*/ 106 w 171"/>
                                <a:gd name="T77" fmla="*/ 162 h 191"/>
                                <a:gd name="T78" fmla="*/ 112 w 171"/>
                                <a:gd name="T79" fmla="*/ 171 h 191"/>
                                <a:gd name="T80" fmla="*/ 128 w 171"/>
                                <a:gd name="T81" fmla="*/ 185 h 191"/>
                                <a:gd name="T82" fmla="*/ 148 w 171"/>
                                <a:gd name="T83" fmla="*/ 191 h 191"/>
                                <a:gd name="T84" fmla="*/ 170 w 171"/>
                                <a:gd name="T8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191">
                                  <a:moveTo>
                                    <a:pt x="170" y="191"/>
                                  </a:moveTo>
                                  <a:lnTo>
                                    <a:pt x="170" y="184"/>
                                  </a:lnTo>
                                  <a:lnTo>
                                    <a:pt x="164" y="184"/>
                                  </a:lnTo>
                                  <a:lnTo>
                                    <a:pt x="158" y="183"/>
                                  </a:lnTo>
                                  <a:lnTo>
                                    <a:pt x="155" y="182"/>
                                  </a:lnTo>
                                  <a:lnTo>
                                    <a:pt x="149" y="176"/>
                                  </a:lnTo>
                                  <a:lnTo>
                                    <a:pt x="137" y="161"/>
                                  </a:lnTo>
                                  <a:lnTo>
                                    <a:pt x="123" y="139"/>
                                  </a:lnTo>
                                  <a:lnTo>
                                    <a:pt x="120" y="133"/>
                                  </a:lnTo>
                                  <a:lnTo>
                                    <a:pt x="110" y="113"/>
                                  </a:lnTo>
                                  <a:lnTo>
                                    <a:pt x="102" y="98"/>
                                  </a:lnTo>
                                  <a:lnTo>
                                    <a:pt x="105" y="96"/>
                                  </a:lnTo>
                                  <a:lnTo>
                                    <a:pt x="121" y="86"/>
                                  </a:lnTo>
                                  <a:lnTo>
                                    <a:pt x="136" y="70"/>
                                  </a:lnTo>
                                  <a:lnTo>
                                    <a:pt x="142" y="48"/>
                                  </a:lnTo>
                                  <a:lnTo>
                                    <a:pt x="141" y="44"/>
                                  </a:lnTo>
                                  <a:lnTo>
                                    <a:pt x="134" y="20"/>
                                  </a:lnTo>
                                  <a:lnTo>
                                    <a:pt x="118" y="7"/>
                                  </a:lnTo>
                                  <a:lnTo>
                                    <a:pt x="97" y="1"/>
                                  </a:lnTo>
                                  <a:lnTo>
                                    <a:pt x="75" y="0"/>
                                  </a:lnTo>
                                  <a:lnTo>
                                    <a:pt x="0" y="0"/>
                                  </a:lnTo>
                                  <a:lnTo>
                                    <a:pt x="0" y="6"/>
                                  </a:lnTo>
                                  <a:lnTo>
                                    <a:pt x="10" y="7"/>
                                  </a:lnTo>
                                  <a:lnTo>
                                    <a:pt x="21" y="8"/>
                                  </a:lnTo>
                                  <a:lnTo>
                                    <a:pt x="48" y="11"/>
                                  </a:lnTo>
                                  <a:lnTo>
                                    <a:pt x="54" y="10"/>
                                  </a:lnTo>
                                  <a:lnTo>
                                    <a:pt x="60" y="9"/>
                                  </a:lnTo>
                                  <a:lnTo>
                                    <a:pt x="70" y="9"/>
                                  </a:lnTo>
                                  <a:lnTo>
                                    <a:pt x="90" y="14"/>
                                  </a:lnTo>
                                  <a:lnTo>
                                    <a:pt x="105" y="28"/>
                                  </a:lnTo>
                                  <a:lnTo>
                                    <a:pt x="111" y="53"/>
                                  </a:lnTo>
                                  <a:lnTo>
                                    <a:pt x="111" y="61"/>
                                  </a:lnTo>
                                  <a:lnTo>
                                    <a:pt x="102" y="83"/>
                                  </a:lnTo>
                                  <a:lnTo>
                                    <a:pt x="86" y="95"/>
                                  </a:lnTo>
                                  <a:lnTo>
                                    <a:pt x="77" y="111"/>
                                  </a:lnTo>
                                  <a:lnTo>
                                    <a:pt x="81" y="114"/>
                                  </a:lnTo>
                                  <a:lnTo>
                                    <a:pt x="87" y="125"/>
                                  </a:lnTo>
                                  <a:lnTo>
                                    <a:pt x="95" y="140"/>
                                  </a:lnTo>
                                  <a:lnTo>
                                    <a:pt x="106" y="162"/>
                                  </a:lnTo>
                                  <a:lnTo>
                                    <a:pt x="112" y="171"/>
                                  </a:lnTo>
                                  <a:lnTo>
                                    <a:pt x="128" y="185"/>
                                  </a:lnTo>
                                  <a:lnTo>
                                    <a:pt x="148" y="191"/>
                                  </a:lnTo>
                                  <a:lnTo>
                                    <a:pt x="170" y="19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
                          <wps:cNvSpPr>
                            <a:spLocks/>
                          </wps:cNvSpPr>
                          <wps:spPr bwMode="auto">
                            <a:xfrm>
                              <a:off x="3693" y="162"/>
                              <a:ext cx="171" cy="191"/>
                            </a:xfrm>
                            <a:custGeom>
                              <a:avLst/>
                              <a:gdLst>
                                <a:gd name="T0" fmla="*/ 59 w 171"/>
                                <a:gd name="T1" fmla="*/ 184 h 191"/>
                                <a:gd name="T2" fmla="*/ 48 w 171"/>
                                <a:gd name="T3" fmla="*/ 182 h 191"/>
                                <a:gd name="T4" fmla="*/ 48 w 171"/>
                                <a:gd name="T5" fmla="*/ 107 h 191"/>
                                <a:gd name="T6" fmla="*/ 72 w 171"/>
                                <a:gd name="T7" fmla="*/ 107 h 191"/>
                                <a:gd name="T8" fmla="*/ 77 w 171"/>
                                <a:gd name="T9" fmla="*/ 111 h 191"/>
                                <a:gd name="T10" fmla="*/ 86 w 171"/>
                                <a:gd name="T11" fmla="*/ 95 h 191"/>
                                <a:gd name="T12" fmla="*/ 65 w 171"/>
                                <a:gd name="T13" fmla="*/ 99 h 191"/>
                                <a:gd name="T14" fmla="*/ 48 w 171"/>
                                <a:gd name="T15" fmla="*/ 99 h 191"/>
                                <a:gd name="T16" fmla="*/ 48 w 171"/>
                                <a:gd name="T17" fmla="*/ 11 h 191"/>
                                <a:gd name="T18" fmla="*/ 21 w 171"/>
                                <a:gd name="T19" fmla="*/ 8 h 191"/>
                                <a:gd name="T20" fmla="*/ 21 w 171"/>
                                <a:gd name="T21" fmla="*/ 182 h 191"/>
                                <a:gd name="T22" fmla="*/ 10 w 171"/>
                                <a:gd name="T23" fmla="*/ 184 h 191"/>
                                <a:gd name="T24" fmla="*/ 0 w 171"/>
                                <a:gd name="T25" fmla="*/ 184 h 191"/>
                                <a:gd name="T26" fmla="*/ 0 w 171"/>
                                <a:gd name="T27" fmla="*/ 191 h 191"/>
                                <a:gd name="T28" fmla="*/ 70 w 171"/>
                                <a:gd name="T29" fmla="*/ 191 h 191"/>
                                <a:gd name="T30" fmla="*/ 70 w 171"/>
                                <a:gd name="T31" fmla="*/ 184 h 191"/>
                                <a:gd name="T32" fmla="*/ 59 w 171"/>
                                <a:gd name="T33" fmla="*/ 18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191">
                                  <a:moveTo>
                                    <a:pt x="59" y="184"/>
                                  </a:moveTo>
                                  <a:lnTo>
                                    <a:pt x="48" y="182"/>
                                  </a:lnTo>
                                  <a:lnTo>
                                    <a:pt x="48" y="107"/>
                                  </a:lnTo>
                                  <a:lnTo>
                                    <a:pt x="72" y="107"/>
                                  </a:lnTo>
                                  <a:lnTo>
                                    <a:pt x="77" y="111"/>
                                  </a:lnTo>
                                  <a:lnTo>
                                    <a:pt x="86" y="95"/>
                                  </a:lnTo>
                                  <a:lnTo>
                                    <a:pt x="65" y="99"/>
                                  </a:lnTo>
                                  <a:lnTo>
                                    <a:pt x="48" y="99"/>
                                  </a:lnTo>
                                  <a:lnTo>
                                    <a:pt x="48" y="11"/>
                                  </a:lnTo>
                                  <a:lnTo>
                                    <a:pt x="21" y="8"/>
                                  </a:lnTo>
                                  <a:lnTo>
                                    <a:pt x="21" y="182"/>
                                  </a:lnTo>
                                  <a:lnTo>
                                    <a:pt x="10" y="184"/>
                                  </a:lnTo>
                                  <a:lnTo>
                                    <a:pt x="0" y="184"/>
                                  </a:lnTo>
                                  <a:lnTo>
                                    <a:pt x="0" y="191"/>
                                  </a:lnTo>
                                  <a:lnTo>
                                    <a:pt x="70" y="191"/>
                                  </a:lnTo>
                                  <a:lnTo>
                                    <a:pt x="70" y="184"/>
                                  </a:lnTo>
                                  <a:lnTo>
                                    <a:pt x="59" y="18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21"/>
                        <wps:cNvSpPr>
                          <a:spLocks/>
                        </wps:cNvSpPr>
                        <wps:spPr bwMode="auto">
                          <a:xfrm>
                            <a:off x="3881"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
                        <wps:cNvSpPr>
                          <a:spLocks/>
                        </wps:cNvSpPr>
                        <wps:spPr bwMode="auto">
                          <a:xfrm>
                            <a:off x="3982" y="157"/>
                            <a:ext cx="121" cy="200"/>
                          </a:xfrm>
                          <a:custGeom>
                            <a:avLst/>
                            <a:gdLst>
                              <a:gd name="T0" fmla="*/ 31 w 121"/>
                              <a:gd name="T1" fmla="*/ 35 h 200"/>
                              <a:gd name="T2" fmla="*/ 42 w 121"/>
                              <a:gd name="T3" fmla="*/ 16 h 200"/>
                              <a:gd name="T4" fmla="*/ 62 w 121"/>
                              <a:gd name="T5" fmla="*/ 9 h 200"/>
                              <a:gd name="T6" fmla="*/ 84 w 121"/>
                              <a:gd name="T7" fmla="*/ 15 h 200"/>
                              <a:gd name="T8" fmla="*/ 98 w 121"/>
                              <a:gd name="T9" fmla="*/ 31 h 200"/>
                              <a:gd name="T10" fmla="*/ 102 w 121"/>
                              <a:gd name="T11" fmla="*/ 49 h 200"/>
                              <a:gd name="T12" fmla="*/ 110 w 121"/>
                              <a:gd name="T13" fmla="*/ 49 h 200"/>
                              <a:gd name="T14" fmla="*/ 109 w 121"/>
                              <a:gd name="T15" fmla="*/ 29 h 200"/>
                              <a:gd name="T16" fmla="*/ 107 w 121"/>
                              <a:gd name="T17" fmla="*/ 9 h 200"/>
                              <a:gd name="T18" fmla="*/ 106 w 121"/>
                              <a:gd name="T19" fmla="*/ 8 h 200"/>
                              <a:gd name="T20" fmla="*/ 90 w 121"/>
                              <a:gd name="T21" fmla="*/ 2 h 200"/>
                              <a:gd name="T22" fmla="*/ 67 w 121"/>
                              <a:gd name="T23" fmla="*/ 0 h 200"/>
                              <a:gd name="T24" fmla="*/ 46 w 121"/>
                              <a:gd name="T25" fmla="*/ 2 h 200"/>
                              <a:gd name="T26" fmla="*/ 26 w 121"/>
                              <a:gd name="T27" fmla="*/ 11 h 200"/>
                              <a:gd name="T28" fmla="*/ 12 w 121"/>
                              <a:gd name="T29" fmla="*/ 27 h 200"/>
                              <a:gd name="T30" fmla="*/ 6 w 121"/>
                              <a:gd name="T31" fmla="*/ 50 h 200"/>
                              <a:gd name="T32" fmla="*/ 11 w 121"/>
                              <a:gd name="T33" fmla="*/ 69 h 200"/>
                              <a:gd name="T34" fmla="*/ 22 w 121"/>
                              <a:gd name="T35" fmla="*/ 86 h 200"/>
                              <a:gd name="T36" fmla="*/ 38 w 121"/>
                              <a:gd name="T37" fmla="*/ 98 h 200"/>
                              <a:gd name="T38" fmla="*/ 57 w 121"/>
                              <a:gd name="T39" fmla="*/ 108 h 200"/>
                              <a:gd name="T40" fmla="*/ 58 w 121"/>
                              <a:gd name="T41" fmla="*/ 109 h 200"/>
                              <a:gd name="T42" fmla="*/ 78 w 121"/>
                              <a:gd name="T43" fmla="*/ 121 h 200"/>
                              <a:gd name="T44" fmla="*/ 92 w 121"/>
                              <a:gd name="T45" fmla="*/ 136 h 200"/>
                              <a:gd name="T46" fmla="*/ 97 w 121"/>
                              <a:gd name="T47" fmla="*/ 154 h 200"/>
                              <a:gd name="T48" fmla="*/ 96 w 121"/>
                              <a:gd name="T49" fmla="*/ 167 h 200"/>
                              <a:gd name="T50" fmla="*/ 83 w 121"/>
                              <a:gd name="T51" fmla="*/ 184 h 200"/>
                              <a:gd name="T52" fmla="*/ 62 w 121"/>
                              <a:gd name="T53" fmla="*/ 190 h 200"/>
                              <a:gd name="T54" fmla="*/ 40 w 121"/>
                              <a:gd name="T55" fmla="*/ 185 h 200"/>
                              <a:gd name="T56" fmla="*/ 23 w 121"/>
                              <a:gd name="T57" fmla="*/ 171 h 200"/>
                              <a:gd name="T58" fmla="*/ 13 w 121"/>
                              <a:gd name="T59" fmla="*/ 153 h 200"/>
                              <a:gd name="T60" fmla="*/ 9 w 121"/>
                              <a:gd name="T61" fmla="*/ 135 h 200"/>
                              <a:gd name="T62" fmla="*/ 0 w 121"/>
                              <a:gd name="T63" fmla="*/ 137 h 200"/>
                              <a:gd name="T64" fmla="*/ 0 w 121"/>
                              <a:gd name="T65" fmla="*/ 150 h 200"/>
                              <a:gd name="T66" fmla="*/ 3 w 121"/>
                              <a:gd name="T67" fmla="*/ 171 h 200"/>
                              <a:gd name="T68" fmla="*/ 9 w 121"/>
                              <a:gd name="T69" fmla="*/ 188 h 200"/>
                              <a:gd name="T70" fmla="*/ 13 w 121"/>
                              <a:gd name="T71" fmla="*/ 190 h 200"/>
                              <a:gd name="T72" fmla="*/ 30 w 121"/>
                              <a:gd name="T73" fmla="*/ 197 h 200"/>
                              <a:gd name="T74" fmla="*/ 54 w 121"/>
                              <a:gd name="T75" fmla="*/ 200 h 200"/>
                              <a:gd name="T76" fmla="*/ 61 w 121"/>
                              <a:gd name="T77" fmla="*/ 199 h 200"/>
                              <a:gd name="T78" fmla="*/ 83 w 121"/>
                              <a:gd name="T79" fmla="*/ 195 h 200"/>
                              <a:gd name="T80" fmla="*/ 102 w 121"/>
                              <a:gd name="T81" fmla="*/ 185 h 200"/>
                              <a:gd name="T82" fmla="*/ 116 w 121"/>
                              <a:gd name="T83" fmla="*/ 169 h 200"/>
                              <a:gd name="T84" fmla="*/ 121 w 121"/>
                              <a:gd name="T85" fmla="*/ 145 h 200"/>
                              <a:gd name="T86" fmla="*/ 118 w 121"/>
                              <a:gd name="T87" fmla="*/ 126 h 200"/>
                              <a:gd name="T88" fmla="*/ 108 w 121"/>
                              <a:gd name="T89" fmla="*/ 109 h 200"/>
                              <a:gd name="T90" fmla="*/ 92 w 121"/>
                              <a:gd name="T91" fmla="*/ 96 h 200"/>
                              <a:gd name="T92" fmla="*/ 75 w 121"/>
                              <a:gd name="T93" fmla="*/ 85 h 200"/>
                              <a:gd name="T94" fmla="*/ 59 w 121"/>
                              <a:gd name="T95" fmla="*/ 76 h 200"/>
                              <a:gd name="T96" fmla="*/ 53 w 121"/>
                              <a:gd name="T97" fmla="*/ 73 h 200"/>
                              <a:gd name="T98" fmla="*/ 37 w 121"/>
                              <a:gd name="T99" fmla="*/ 59 h 200"/>
                              <a:gd name="T100" fmla="*/ 31 w 121"/>
                              <a:gd name="T101" fmla="*/ 41 h 200"/>
                              <a:gd name="T102" fmla="*/ 31 w 121"/>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4111" y="162"/>
                            <a:ext cx="167" cy="191"/>
                          </a:xfrm>
                          <a:custGeom>
                            <a:avLst/>
                            <a:gdLst>
                              <a:gd name="T0" fmla="*/ 0 w 167"/>
                              <a:gd name="T1" fmla="*/ 44 h 191"/>
                              <a:gd name="T2" fmla="*/ 0 w 167"/>
                              <a:gd name="T3" fmla="*/ 46 h 191"/>
                              <a:gd name="T4" fmla="*/ 7 w 167"/>
                              <a:gd name="T5" fmla="*/ 46 h 191"/>
                              <a:gd name="T6" fmla="*/ 7 w 167"/>
                              <a:gd name="T7" fmla="*/ 44 h 191"/>
                              <a:gd name="T8" fmla="*/ 13 w 167"/>
                              <a:gd name="T9" fmla="*/ 20 h 191"/>
                              <a:gd name="T10" fmla="*/ 26 w 167"/>
                              <a:gd name="T11" fmla="*/ 10 h 191"/>
                              <a:gd name="T12" fmla="*/ 55 w 167"/>
                              <a:gd name="T13" fmla="*/ 8 h 191"/>
                              <a:gd name="T14" fmla="*/ 70 w 167"/>
                              <a:gd name="T15" fmla="*/ 8 h 191"/>
                              <a:gd name="T16" fmla="*/ 70 w 167"/>
                              <a:gd name="T17" fmla="*/ 149 h 191"/>
                              <a:gd name="T18" fmla="*/ 68 w 167"/>
                              <a:gd name="T19" fmla="*/ 178 h 191"/>
                              <a:gd name="T20" fmla="*/ 54 w 167"/>
                              <a:gd name="T21" fmla="*/ 184 h 191"/>
                              <a:gd name="T22" fmla="*/ 43 w 167"/>
                              <a:gd name="T23" fmla="*/ 184 h 191"/>
                              <a:gd name="T24" fmla="*/ 43 w 167"/>
                              <a:gd name="T25" fmla="*/ 191 h 191"/>
                              <a:gd name="T26" fmla="*/ 124 w 167"/>
                              <a:gd name="T27" fmla="*/ 191 h 191"/>
                              <a:gd name="T28" fmla="*/ 124 w 167"/>
                              <a:gd name="T29" fmla="*/ 184 h 191"/>
                              <a:gd name="T30" fmla="*/ 113 w 167"/>
                              <a:gd name="T31" fmla="*/ 184 h 191"/>
                              <a:gd name="T32" fmla="*/ 112 w 167"/>
                              <a:gd name="T33" fmla="*/ 183 h 191"/>
                              <a:gd name="T34" fmla="*/ 99 w 167"/>
                              <a:gd name="T35" fmla="*/ 177 h 191"/>
                              <a:gd name="T36" fmla="*/ 97 w 167"/>
                              <a:gd name="T37" fmla="*/ 146 h 191"/>
                              <a:gd name="T38" fmla="*/ 97 w 167"/>
                              <a:gd name="T39" fmla="*/ 8 h 191"/>
                              <a:gd name="T40" fmla="*/ 114 w 167"/>
                              <a:gd name="T41" fmla="*/ 8 h 191"/>
                              <a:gd name="T42" fmla="*/ 142 w 167"/>
                              <a:gd name="T43" fmla="*/ 10 h 191"/>
                              <a:gd name="T44" fmla="*/ 154 w 167"/>
                              <a:gd name="T45" fmla="*/ 21 h 191"/>
                              <a:gd name="T46" fmla="*/ 160 w 167"/>
                              <a:gd name="T47" fmla="*/ 46 h 191"/>
                              <a:gd name="T48" fmla="*/ 167 w 167"/>
                              <a:gd name="T49" fmla="*/ 46 h 191"/>
                              <a:gd name="T50" fmla="*/ 167 w 167"/>
                              <a:gd name="T51" fmla="*/ 44 h 191"/>
                              <a:gd name="T52" fmla="*/ 167 w 167"/>
                              <a:gd name="T53" fmla="*/ 37 h 191"/>
                              <a:gd name="T54" fmla="*/ 167 w 167"/>
                              <a:gd name="T55" fmla="*/ 20 h 191"/>
                              <a:gd name="T56" fmla="*/ 165 w 167"/>
                              <a:gd name="T57" fmla="*/ 6 h 191"/>
                              <a:gd name="T58" fmla="*/ 164 w 167"/>
                              <a:gd name="T59" fmla="*/ 0 h 191"/>
                              <a:gd name="T60" fmla="*/ 3 w 167"/>
                              <a:gd name="T61" fmla="*/ 0 h 191"/>
                              <a:gd name="T62" fmla="*/ 2 w 167"/>
                              <a:gd name="T63" fmla="*/ 6 h 191"/>
                              <a:gd name="T64" fmla="*/ 0 w 167"/>
                              <a:gd name="T65" fmla="*/ 20 h 191"/>
                              <a:gd name="T66" fmla="*/ 0 w 167"/>
                              <a:gd name="T67" fmla="*/ 37 h 191"/>
                              <a:gd name="T68" fmla="*/ 0 w 167"/>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7"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4285" y="157"/>
                            <a:ext cx="122" cy="200"/>
                          </a:xfrm>
                          <a:custGeom>
                            <a:avLst/>
                            <a:gdLst>
                              <a:gd name="T0" fmla="*/ 31 w 122"/>
                              <a:gd name="T1" fmla="*/ 35 h 200"/>
                              <a:gd name="T2" fmla="*/ 42 w 122"/>
                              <a:gd name="T3" fmla="*/ 16 h 200"/>
                              <a:gd name="T4" fmla="*/ 62 w 122"/>
                              <a:gd name="T5" fmla="*/ 9 h 200"/>
                              <a:gd name="T6" fmla="*/ 84 w 122"/>
                              <a:gd name="T7" fmla="*/ 15 h 200"/>
                              <a:gd name="T8" fmla="*/ 98 w 122"/>
                              <a:gd name="T9" fmla="*/ 31 h 200"/>
                              <a:gd name="T10" fmla="*/ 102 w 122"/>
                              <a:gd name="T11" fmla="*/ 49 h 200"/>
                              <a:gd name="T12" fmla="*/ 110 w 122"/>
                              <a:gd name="T13" fmla="*/ 49 h 200"/>
                              <a:gd name="T14" fmla="*/ 109 w 122"/>
                              <a:gd name="T15" fmla="*/ 29 h 200"/>
                              <a:gd name="T16" fmla="*/ 107 w 122"/>
                              <a:gd name="T17" fmla="*/ 9 h 200"/>
                              <a:gd name="T18" fmla="*/ 106 w 122"/>
                              <a:gd name="T19" fmla="*/ 8 h 200"/>
                              <a:gd name="T20" fmla="*/ 90 w 122"/>
                              <a:gd name="T21" fmla="*/ 2 h 200"/>
                              <a:gd name="T22" fmla="*/ 67 w 122"/>
                              <a:gd name="T23" fmla="*/ 0 h 200"/>
                              <a:gd name="T24" fmla="*/ 46 w 122"/>
                              <a:gd name="T25" fmla="*/ 2 h 200"/>
                              <a:gd name="T26" fmla="*/ 26 w 122"/>
                              <a:gd name="T27" fmla="*/ 11 h 200"/>
                              <a:gd name="T28" fmla="*/ 12 w 122"/>
                              <a:gd name="T29" fmla="*/ 27 h 200"/>
                              <a:gd name="T30" fmla="*/ 6 w 122"/>
                              <a:gd name="T31" fmla="*/ 50 h 200"/>
                              <a:gd name="T32" fmla="*/ 11 w 122"/>
                              <a:gd name="T33" fmla="*/ 69 h 200"/>
                              <a:gd name="T34" fmla="*/ 22 w 122"/>
                              <a:gd name="T35" fmla="*/ 86 h 200"/>
                              <a:gd name="T36" fmla="*/ 38 w 122"/>
                              <a:gd name="T37" fmla="*/ 98 h 200"/>
                              <a:gd name="T38" fmla="*/ 57 w 122"/>
                              <a:gd name="T39" fmla="*/ 108 h 200"/>
                              <a:gd name="T40" fmla="*/ 58 w 122"/>
                              <a:gd name="T41" fmla="*/ 109 h 200"/>
                              <a:gd name="T42" fmla="*/ 78 w 122"/>
                              <a:gd name="T43" fmla="*/ 121 h 200"/>
                              <a:gd name="T44" fmla="*/ 92 w 122"/>
                              <a:gd name="T45" fmla="*/ 136 h 200"/>
                              <a:gd name="T46" fmla="*/ 97 w 122"/>
                              <a:gd name="T47" fmla="*/ 154 h 200"/>
                              <a:gd name="T48" fmla="*/ 96 w 122"/>
                              <a:gd name="T49" fmla="*/ 167 h 200"/>
                              <a:gd name="T50" fmla="*/ 83 w 122"/>
                              <a:gd name="T51" fmla="*/ 184 h 200"/>
                              <a:gd name="T52" fmla="*/ 62 w 122"/>
                              <a:gd name="T53" fmla="*/ 190 h 200"/>
                              <a:gd name="T54" fmla="*/ 40 w 122"/>
                              <a:gd name="T55" fmla="*/ 185 h 200"/>
                              <a:gd name="T56" fmla="*/ 23 w 122"/>
                              <a:gd name="T57" fmla="*/ 171 h 200"/>
                              <a:gd name="T58" fmla="*/ 13 w 122"/>
                              <a:gd name="T59" fmla="*/ 153 h 200"/>
                              <a:gd name="T60" fmla="*/ 9 w 122"/>
                              <a:gd name="T61" fmla="*/ 135 h 200"/>
                              <a:gd name="T62" fmla="*/ 0 w 122"/>
                              <a:gd name="T63" fmla="*/ 137 h 200"/>
                              <a:gd name="T64" fmla="*/ 0 w 122"/>
                              <a:gd name="T65" fmla="*/ 150 h 200"/>
                              <a:gd name="T66" fmla="*/ 3 w 122"/>
                              <a:gd name="T67" fmla="*/ 171 h 200"/>
                              <a:gd name="T68" fmla="*/ 9 w 122"/>
                              <a:gd name="T69" fmla="*/ 188 h 200"/>
                              <a:gd name="T70" fmla="*/ 13 w 122"/>
                              <a:gd name="T71" fmla="*/ 190 h 200"/>
                              <a:gd name="T72" fmla="*/ 30 w 122"/>
                              <a:gd name="T73" fmla="*/ 197 h 200"/>
                              <a:gd name="T74" fmla="*/ 54 w 122"/>
                              <a:gd name="T75" fmla="*/ 200 h 200"/>
                              <a:gd name="T76" fmla="*/ 61 w 122"/>
                              <a:gd name="T77" fmla="*/ 199 h 200"/>
                              <a:gd name="T78" fmla="*/ 83 w 122"/>
                              <a:gd name="T79" fmla="*/ 195 h 200"/>
                              <a:gd name="T80" fmla="*/ 102 w 122"/>
                              <a:gd name="T81" fmla="*/ 185 h 200"/>
                              <a:gd name="T82" fmla="*/ 116 w 122"/>
                              <a:gd name="T83" fmla="*/ 169 h 200"/>
                              <a:gd name="T84" fmla="*/ 121 w 122"/>
                              <a:gd name="T85" fmla="*/ 145 h 200"/>
                              <a:gd name="T86" fmla="*/ 118 w 122"/>
                              <a:gd name="T87" fmla="*/ 126 h 200"/>
                              <a:gd name="T88" fmla="*/ 108 w 122"/>
                              <a:gd name="T89" fmla="*/ 109 h 200"/>
                              <a:gd name="T90" fmla="*/ 92 w 122"/>
                              <a:gd name="T91" fmla="*/ 96 h 200"/>
                              <a:gd name="T92" fmla="*/ 75 w 122"/>
                              <a:gd name="T93" fmla="*/ 85 h 200"/>
                              <a:gd name="T94" fmla="*/ 59 w 122"/>
                              <a:gd name="T95" fmla="*/ 76 h 200"/>
                              <a:gd name="T96" fmla="*/ 53 w 122"/>
                              <a:gd name="T97" fmla="*/ 73 h 200"/>
                              <a:gd name="T98" fmla="*/ 37 w 122"/>
                              <a:gd name="T99" fmla="*/ 59 h 200"/>
                              <a:gd name="T100" fmla="*/ 31 w 122"/>
                              <a:gd name="T101" fmla="*/ 41 h 200"/>
                              <a:gd name="T102" fmla="*/ 31 w 122"/>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DD054" id="Group 22" o:spid="_x0000_s1026" style="position:absolute;margin-left:131.65pt;margin-top:7.35pt;width:89.2pt;height:11pt;z-index:-251601920;mso-position-horizontal-relative:page" coordorigin="2633,147" coordsize="17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" o:allowincell="f">
                <v:shape id="Freeform 6" o:spid="_x0000_s1027" style="position:absolute;left:2643;top:162;width:146;height:191;visibility:visible;mso-wrap-style:square;v-text-anchor:top" coordsize="1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" path="m10,7l21,8r,174l10,184,,184r,7l75,191r,-7l64,184r-1,-1l50,177,48,146,48,11r6,-1l60,9r6,l73,9r21,6l109,29r6,24l114,67,102,90,85,101r-16,2l69,109r5,l85,108r21,-5l126,91,140,74r6,-22l145,40,135,18,117,6,96,1,75,,,,,6,10,7xe" fillcolor="#2d3065" stroked="f">
                  <v:path arrowok="t" o:connecttype="custom" o:connectlocs="10,7;21,8;21,182;10,184;0,184;0,191;75,191;75,184;64,184;63,183;50,177;48,146;48,11;54,10;60,9;66,9;73,9;94,15;109,29;115,53;114,67;102,90;85,101;69,103;69,109;74,109;85,108;106,103;126,91;140,74;146,52;145,40;135,18;117,6;96,1;75,0;0,0;0,6;10,7" o:connectangles="0,0,0,0,0,0,0,0,0,0,0,0,0,0,0,0,0,0,0,0,0,0,0,0,0,0,0,0,0,0,0,0,0,0,0,0,0,0,0"/>
                </v:shape>
                <v:group id="Group 7" o:spid="_x0000_s1028" style="position:absolute;left:2807;top:157;width:202;height:200" coordorigin="2807,157"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9"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" path="m30,95l31,81,36,58,45,38,59,22,77,12,99,9r1,l121,13r17,9l153,37r10,19l169,79r3,26l171,115r-3,23l159,158r-13,17l128,186r20,3l166,178r15,-15l192,144r8,-21l202,98,200,73,192,51,181,33,165,18,147,8,126,2,104,,97,,75,3,55,10,37,22,21,37,10,55,2,77,,101r2,25l9,148r11,18l35,180,32,123,30,95xe" fillcolor="#2d3065" stroked="f">
                    <v:path arrowok="t" o:connecttype="custom" o:connectlocs="30,95;31,81;36,58;45,38;59,22;77,12;99,9;100,9;121,13;138,22;153,37;163,56;169,79;172,105;171,115;168,138;159,158;146,175;128,186;148,189;166,178;181,163;192,144;200,123;202,98;200,73;192,51;181,33;165,18;147,8;126,2;104,0;97,0;75,3;55,10;37,22;21,37;10,55;2,77;0,101;2,126;9,148;20,166;35,180;32,123;30,95" o:connectangles="0,0,0,0,0,0,0,0,0,0,0,0,0,0,0,0,0,0,0,0,0,0,0,0,0,0,0,0,0,0,0,0,0,0,0,0,0,0,0,0,0,0,0,0,0,0"/>
                  </v:shape>
                  <v:shape id="Freeform 9" o:spid="_x0000_s1030"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" path="m50,165l39,146,32,123r3,57l54,191r21,6l98,200r7,-1l127,196r21,-7l128,186r-24,4l83,187,65,179,50,165xe" fillcolor="#2d3065" stroked="f">
                    <v:path arrowok="t" o:connecttype="custom" o:connectlocs="50,165;39,146;32,123;35,180;54,191;75,197;98,200;105,199;127,196;148,189;128,186;104,190;83,187;65,179;50,165" o:connectangles="0,0,0,0,0,0,0,0,0,0,0,0,0,0,0"/>
                  </v:shape>
                </v:group>
                <v:group id="Group 10" o:spid="_x0000_s1031" style="position:absolute;left:3028;top:162;width:194;height:191" coordorigin="3028,162"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 o:spid="_x0000_s1032"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" path="m10,7l21,8r,174l10,184,,184r,7l77,191,70,181,59,179,48,177,48,12,58,11,69,9r11,l104,11r20,7l141,30r12,16l161,68r2,27l161,120r-7,22l142,159r-4,21l156,169r16,-14l183,137r8,-22l194,88,193,72,187,51,177,33,162,19,143,8,121,2,95,,,,,6,10,7xe" fillcolor="#2d3065" stroked="f">
                    <v:path arrowok="t" o:connecttype="custom" o:connectlocs="10,7;21,8;21,182;10,184;0,184;0,191;77,191;70,181;59,179;48,177;48,12;58,11;69,9;80,9;104,11;124,18;141,30;153,46;161,68;163,95;161,120;154,142;142,159;138,180;156,169;172,155;183,137;191,115;194,88;193,72;187,51;177,33;162,19;143,8;121,2;95,0;0,0;0,6;10,7" o:connectangles="0,0,0,0,0,0,0,0,0,0,0,0,0,0,0,0,0,0,0,0,0,0,0,0,0,0,0,0,0,0,0,0,0,0,0,0,0,0,0"/>
                  </v:shape>
                  <v:shape id="Freeform 12" o:spid="_x0000_s1033"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" path="m70,181r7,10l95,190r22,-4l138,180r4,-21l126,171r-20,8l81,181r-11,xe" fillcolor="#2d3065" stroked="f">
                    <v:path arrowok="t" o:connecttype="custom" o:connectlocs="70,181;77,191;95,190;117,186;138,180;142,159;126,171;106,179;81,181;70,181" o:connectangles="0,0,0,0,0,0,0,0,0,0"/>
                  </v:shape>
                </v:group>
                <v:shape id="Freeform 13" o:spid="_x0000_s1034" style="position:absolute;left:3246;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" path="m70,l,,,6,10,7,21,8r,174l10,184,,184r,7l70,191r,-7l60,184,48,182,48,8,60,7,70,6,70,xe" fillcolor="#2d3065" stroked="f">
                  <v:path arrowok="t" o:connecttype="custom" o:connectlocs="70,0;0,0;0,6;10,7;21,8;21,182;10,184;0,184;0,191;70,191;70,184;60,184;48,182;48,8;60,7;70,6;70,0" o:connectangles="0,0,0,0,0,0,0,0,0,0,0,0,0,0,0,0,0"/>
                </v:shape>
                <v:group id="Group 14" o:spid="_x0000_s1035" style="position:absolute;left:3330;top:157;width:192;height:196" coordorigin="3330,157"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36"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" path="m60,109l88,39,85,20,24,166r-7,17l16,186,5,188,,189r,6l60,195r,-6l43,186r-7,-1l36,178r2,-8l42,160,57,120r40,l81,109r-21,xe" fillcolor="#2d3065" stroked="f">
                    <v:path arrowok="t" o:connecttype="custom" o:connectlocs="60,109;88,39;85,20;24,166;17,183;16,186;5,188;0,189;0,195;60,195;60,189;43,186;36,185;36,178;38,170;42,160;57,120;97,120;81,109;60,109" o:connectangles="0,0,0,0,0,0,0,0,0,0,0,0,0,0,0,0,0,0,0,0"/>
                  </v:shape>
                  <v:shape id="Freeform 16" o:spid="_x0000_s1037"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" path="m191,195r,-6l180,187r-8,-1l169,179r-4,-12l100,,92,2,89,8r-2,6l85,20r3,19l115,109r-34,l97,120r22,l140,175r,2l141,181r-3,5l132,186r-13,3l119,195r72,xe" fillcolor="#2d3065" stroked="f">
                    <v:path arrowok="t" o:connecttype="custom" o:connectlocs="191,195;191,189;180,187;172,186;169,179;165,167;100,0;92,2;89,8;87,14;85,20;88,39;115,109;81,109;97,120;119,120;140,175;140,177;141,181;138,186;132,186;119,189;119,195;191,195" o:connectangles="0,0,0,0,0,0,0,0,0,0,0,0,0,0,0,0,0,0,0,0,0,0,0,0"/>
                  </v:shape>
                </v:group>
                <v:shape id="Freeform 17" o:spid="_x0000_s1038" style="position:absolute;left:3512;top: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group id="Group 18" o:spid="_x0000_s1039" style="position:absolute;left:3693;top:162;width:171;height:191" coordorigin="3693,162"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9" o:spid="_x0000_s1040"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" path="m170,191r,-7l164,184r-6,-1l155,182r-6,-6l137,161,123,139r-3,-6l110,113,102,98r3,-2l121,86,136,70r6,-22l141,44,134,20,118,7,97,1,75,,,,,6,10,7,21,8r27,3l54,10,60,9r10,l90,14r15,14l111,53r,8l102,83,86,95r-9,16l81,114r6,11l95,140r11,22l112,171r16,14l148,191r22,xe" fillcolor="#2d3065" stroked="f">
                    <v:path arrowok="t" o:connecttype="custom" o:connectlocs="170,191;170,184;164,184;158,183;155,182;149,176;137,161;123,139;120,133;110,113;102,98;105,96;121,86;136,70;142,48;141,44;134,20;118,7;97,1;75,0;0,0;0,6;10,7;21,8;48,11;54,10;60,9;70,9;90,14;105,28;111,53;111,61;102,83;86,95;77,111;81,114;87,125;95,140;106,162;112,171;128,185;148,191;170,191" o:connectangles="0,0,0,0,0,0,0,0,0,0,0,0,0,0,0,0,0,0,0,0,0,0,0,0,0,0,0,0,0,0,0,0,0,0,0,0,0,0,0,0,0,0,0"/>
                  </v:shape>
                  <v:shape id="Freeform 20" o:spid="_x0000_s1041"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" path="m59,184l48,182r,-75l72,107r5,4l86,95,65,99r-17,l48,11,21,8r,174l10,184,,184r,7l70,191r,-7l59,184xe" fillcolor="#2d3065" stroked="f">
                    <v:path arrowok="t" o:connecttype="custom" o:connectlocs="59,184;48,182;48,107;72,107;77,111;86,95;65,99;48,99;48,11;21,8;21,182;10,184;0,184;0,191;70,191;70,184;59,184" o:connectangles="0,0,0,0,0,0,0,0,0,0,0,0,0,0,0,0,0"/>
                  </v:shape>
                </v:group>
                <v:shape id="Freeform 21" o:spid="_x0000_s1042" style="position:absolute;left:3881;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" path="m70,l,,,6,10,7,21,8r,174l10,184,,184r,7l70,191r,-7l60,184,48,182,48,8,60,7,70,6,70,xe" fillcolor="#2d3065" stroked="f">
                  <v:path arrowok="t" o:connecttype="custom" o:connectlocs="70,0;0,0;0,6;10,7;21,8;21,182;10,184;0,184;0,191;70,191;70,184;60,184;48,182;48,8;60,7;70,6;70,0" o:connectangles="0,0,0,0,0,0,0,0,0,0,0,0,0,0,0,0,0"/>
                </v:shape>
                <v:shape id="Freeform 22" o:spid="_x0000_s1043" style="position:absolute;left:3982;top:157;width:121;height:200;visibility:visible;mso-wrap-style:square;v-text-anchor:top" coordsize="1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v:shape id="Freeform 23" o:spid="_x0000_s1044" style="position:absolute;left:4111;top:162;width:167;height:191;visibility:visible;mso-wrap-style:square;v-text-anchor:top" coordsize="16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shape id="Freeform 24" o:spid="_x0000_s1045" style="position:absolute;left:4285;top:157;width:122;height:200;visibility:visible;mso-wrap-style:square;v-text-anchor:top" coordsize="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w10:wrap anchorx="page"/>
              </v:group>
            </w:pict>
          </mc:Fallback>
        </mc:AlternateContent>
      </w:r>
      <w:r w:rsidRPr="00182FB4">
        <w:rPr>
          <w:rFonts w:ascii="Leelawadee" w:hAnsi="Leelawadee" w:cs="Leelawadee"/>
          <w:color w:val="363435"/>
        </w:rPr>
        <w:t>1</w:t>
      </w:r>
      <w:r w:rsidRPr="00182FB4">
        <w:rPr>
          <w:rFonts w:ascii="Leelawadee" w:hAnsi="Leelawadee" w:cs="Leelawadee"/>
          <w:color w:val="363435"/>
          <w:spacing w:val="2"/>
        </w:rPr>
        <w:t xml:space="preserve"> </w:t>
      </w:r>
      <w:r w:rsidRPr="00182FB4">
        <w:rPr>
          <w:rFonts w:ascii="Leelawadee" w:hAnsi="Leelawadee" w:cs="Leelawadee"/>
          <w:color w:val="363435"/>
          <w:spacing w:val="-14"/>
          <w:w w:val="97"/>
        </w:rPr>
        <w:t>F</w:t>
      </w:r>
      <w:r w:rsidRPr="00182FB4">
        <w:rPr>
          <w:rFonts w:ascii="Leelawadee" w:hAnsi="Leelawadee" w:cs="Leelawadee"/>
          <w:color w:val="363435"/>
          <w:w w:val="97"/>
        </w:rPr>
        <w:t xml:space="preserve">ellmongers </w:t>
      </w:r>
      <w:r w:rsidRPr="00182FB4">
        <w:rPr>
          <w:rFonts w:ascii="Leelawadee" w:hAnsi="Leelawadee" w:cs="Leelawadee"/>
          <w:color w:val="363435"/>
          <w:spacing w:val="-7"/>
        </w:rPr>
        <w:t>P</w:t>
      </w:r>
      <w:r w:rsidRPr="00182FB4">
        <w:rPr>
          <w:rFonts w:ascii="Leelawadee" w:hAnsi="Leelawadee" w:cs="Leelawadee"/>
          <w:color w:val="363435"/>
        </w:rPr>
        <w:t>ath,</w:t>
      </w:r>
      <w:r w:rsidRPr="00182FB4">
        <w:rPr>
          <w:rFonts w:ascii="Leelawadee" w:hAnsi="Leelawadee" w:cs="Leelawadee"/>
          <w:color w:val="363435"/>
          <w:spacing w:val="-2"/>
        </w:rPr>
        <w:t xml:space="preserve"> </w:t>
      </w:r>
      <w:r w:rsidRPr="00182FB4">
        <w:rPr>
          <w:rFonts w:ascii="Leelawadee" w:hAnsi="Leelawadee" w:cs="Leelawadee"/>
          <w:color w:val="363435"/>
          <w:spacing w:val="-23"/>
          <w:w w:val="95"/>
        </w:rPr>
        <w:t>T</w:t>
      </w:r>
      <w:r w:rsidRPr="00182FB4">
        <w:rPr>
          <w:rFonts w:ascii="Leelawadee" w:hAnsi="Leelawadee" w:cs="Leelawadee"/>
          <w:color w:val="363435"/>
          <w:w w:val="95"/>
        </w:rPr>
        <w:t>o</w:t>
      </w:r>
      <w:r w:rsidRPr="00182FB4">
        <w:rPr>
          <w:rFonts w:ascii="Leelawadee" w:hAnsi="Leelawadee" w:cs="Leelawadee"/>
          <w:color w:val="363435"/>
          <w:spacing w:val="-4"/>
          <w:w w:val="95"/>
        </w:rPr>
        <w:t>w</w:t>
      </w:r>
      <w:r w:rsidRPr="00182FB4">
        <w:rPr>
          <w:rFonts w:ascii="Leelawadee" w:hAnsi="Leelawadee" w:cs="Leelawadee"/>
          <w:color w:val="363435"/>
          <w:w w:val="95"/>
        </w:rPr>
        <w:t>er</w:t>
      </w:r>
      <w:r w:rsidRPr="00182FB4">
        <w:rPr>
          <w:rFonts w:ascii="Leelawadee" w:hAnsi="Leelawadee" w:cs="Leelawadee"/>
          <w:color w:val="363435"/>
          <w:spacing w:val="-2"/>
          <w:w w:val="95"/>
        </w:rPr>
        <w:t xml:space="preserve"> </w:t>
      </w:r>
      <w:r w:rsidRPr="00182FB4">
        <w:rPr>
          <w:rFonts w:ascii="Leelawadee" w:hAnsi="Leelawadee" w:cs="Leelawadee"/>
          <w:color w:val="363435"/>
          <w:w w:val="95"/>
        </w:rPr>
        <w:t>Bridge</w:t>
      </w:r>
      <w:r w:rsidRPr="00182FB4">
        <w:rPr>
          <w:rFonts w:ascii="Leelawadee" w:hAnsi="Leelawadee" w:cs="Leelawadee"/>
          <w:color w:val="363435"/>
          <w:spacing w:val="-4"/>
          <w:w w:val="95"/>
        </w:rPr>
        <w:t xml:space="preserve"> </w:t>
      </w:r>
      <w:r w:rsidRPr="00182FB4">
        <w:rPr>
          <w:rFonts w:ascii="Leelawadee" w:hAnsi="Leelawadee" w:cs="Leelawadee"/>
          <w:color w:val="363435"/>
          <w:spacing w:val="-7"/>
          <w:w w:val="79"/>
        </w:rPr>
        <w:t>R</w:t>
      </w:r>
      <w:r w:rsidRPr="00182FB4">
        <w:rPr>
          <w:rFonts w:ascii="Leelawadee" w:hAnsi="Leelawadee" w:cs="Leelawadee"/>
          <w:color w:val="363435"/>
          <w:w w:val="103"/>
        </w:rPr>
        <w:t>oad,</w:t>
      </w:r>
      <w:r w:rsidRPr="00182FB4">
        <w:rPr>
          <w:rFonts w:ascii="Leelawadee" w:hAnsi="Leelawadee" w:cs="Leelawadee"/>
          <w:color w:val="363435"/>
          <w:spacing w:val="-7"/>
        </w:rPr>
        <w:t xml:space="preserve"> </w:t>
      </w:r>
      <w:proofErr w:type="gramStart"/>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rPr>
        <w:t xml:space="preserve"> </w:t>
      </w:r>
      <w:r w:rsidRPr="00182FB4">
        <w:rPr>
          <w:rFonts w:ascii="Leelawadee" w:hAnsi="Leelawadee" w:cs="Leelawadee"/>
          <w:color w:val="363435"/>
          <w:spacing w:val="-13"/>
        </w:rPr>
        <w:t xml:space="preserve"> </w:t>
      </w:r>
      <w:r w:rsidRPr="00182FB4">
        <w:rPr>
          <w:rFonts w:ascii="Leelawadee" w:hAnsi="Leelawadee" w:cs="Leelawadee"/>
          <w:color w:val="363435"/>
          <w:w w:val="90"/>
        </w:rPr>
        <w:t>SE</w:t>
      </w:r>
      <w:proofErr w:type="gramEnd"/>
      <w:r w:rsidRPr="00182FB4">
        <w:rPr>
          <w:rFonts w:ascii="Leelawadee" w:hAnsi="Leelawadee" w:cs="Leelawadee"/>
          <w:color w:val="363435"/>
          <w:w w:val="90"/>
        </w:rPr>
        <w:t>1</w:t>
      </w:r>
      <w:r w:rsidRPr="00182FB4">
        <w:rPr>
          <w:rFonts w:ascii="Leelawadee" w:hAnsi="Leelawadee" w:cs="Leelawadee"/>
          <w:color w:val="363435"/>
          <w:spacing w:val="-1"/>
          <w:w w:val="90"/>
        </w:rPr>
        <w:t xml:space="preserve"> </w:t>
      </w:r>
      <w:r w:rsidRPr="00182FB4">
        <w:rPr>
          <w:rFonts w:ascii="Leelawadee" w:hAnsi="Leelawadee" w:cs="Leelawadee"/>
          <w:color w:val="363435"/>
          <w:w w:val="87"/>
        </w:rPr>
        <w:t>3</w:t>
      </w:r>
      <w:r w:rsidRPr="00182FB4">
        <w:rPr>
          <w:rFonts w:ascii="Leelawadee" w:hAnsi="Leelawadee" w:cs="Leelawadee"/>
          <w:color w:val="363435"/>
          <w:spacing w:val="-18"/>
          <w:w w:val="87"/>
        </w:rPr>
        <w:t>L</w:t>
      </w:r>
      <w:r w:rsidRPr="00182FB4">
        <w:rPr>
          <w:rFonts w:ascii="Leelawadee" w:hAnsi="Leelawadee" w:cs="Leelawadee"/>
          <w:color w:val="363435"/>
          <w:w w:val="72"/>
        </w:rPr>
        <w:t>Y</w:t>
      </w:r>
    </w:p>
    <w:p w14:paraId="09A9D0AE"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7"/>
          <w:sz w:val="20"/>
          <w:szCs w:val="20"/>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proofErr w:type="gramStart"/>
      <w:r w:rsidRPr="00182FB4">
        <w:rPr>
          <w:rFonts w:ascii="Leelawadee" w:hAnsi="Leelawadee" w:cs="Leelawadee"/>
          <w:color w:val="363435"/>
        </w:rPr>
        <w:t xml:space="preserve">3720 </w:t>
      </w:r>
      <w:r w:rsidRPr="00182FB4">
        <w:rPr>
          <w:rFonts w:ascii="Leelawadee" w:hAnsi="Leelawadee" w:cs="Leelawadee"/>
          <w:color w:val="363435"/>
          <w:spacing w:val="22"/>
        </w:rPr>
        <w:t xml:space="preserve"> </w:t>
      </w:r>
      <w:r w:rsidRPr="00182FB4">
        <w:rPr>
          <w:rFonts w:ascii="Leelawadee" w:hAnsi="Leelawadee" w:cs="Leelawadee"/>
          <w:color w:val="363435"/>
          <w:spacing w:val="-14"/>
          <w:w w:val="95"/>
        </w:rPr>
        <w:t>F</w:t>
      </w:r>
      <w:r w:rsidRPr="00182FB4">
        <w:rPr>
          <w:rFonts w:ascii="Leelawadee" w:hAnsi="Leelawadee" w:cs="Leelawadee"/>
          <w:color w:val="363435"/>
          <w:w w:val="95"/>
        </w:rPr>
        <w:t>ax</w:t>
      </w:r>
      <w:proofErr w:type="gramEnd"/>
      <w:r w:rsidRPr="00182FB4">
        <w:rPr>
          <w:rFonts w:ascii="Leelawadee" w:hAnsi="Leelawadee" w:cs="Leelawadee"/>
          <w:color w:val="363435"/>
          <w:spacing w:val="-4"/>
          <w:w w:val="95"/>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w w:val="108"/>
        </w:rPr>
        <w:t>3721</w:t>
      </w:r>
    </w:p>
    <w:p w14:paraId="52B764FF"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60AA76E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6A08E2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1728" behindDoc="0" locked="0" layoutInCell="1" allowOverlap="1" wp14:anchorId="2080D1CD" wp14:editId="08FD6BB0">
                <wp:simplePos x="0" y="0"/>
                <wp:positionH relativeFrom="column">
                  <wp:posOffset>159385</wp:posOffset>
                </wp:positionH>
                <wp:positionV relativeFrom="paragraph">
                  <wp:posOffset>109855</wp:posOffset>
                </wp:positionV>
                <wp:extent cx="2329815" cy="10280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28065"/>
                        </a:xfrm>
                        <a:prstGeom prst="rect">
                          <a:avLst/>
                        </a:prstGeom>
                        <a:solidFill>
                          <a:srgbClr val="FFFFFF"/>
                        </a:solidFill>
                        <a:ln w="9525">
                          <a:solidFill>
                            <a:schemeClr val="bg1">
                              <a:lumMod val="100000"/>
                              <a:lumOff val="0"/>
                            </a:schemeClr>
                          </a:solidFill>
                          <a:miter lim="800000"/>
                          <a:headEnd/>
                          <a:tailEnd/>
                        </a:ln>
                      </wps:spPr>
                      <wps:txbx>
                        <w:txbxContent>
                          <w:p w14:paraId="6B8E4935" w14:textId="77777777"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370C54D8" wp14:editId="6F1FAFA4">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F6A9" id="Text Box 21" o:spid="_x0000_s1033" type="#_x0000_t202" style="position:absolute;margin-left:12.55pt;margin-top:8.65pt;width:183.45pt;height:80.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" strokecolor="white [3212]">
                <v:textbox>
                  <w:txbxContent>
                    <w:p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16547ADB" wp14:editId="41F9DD7A">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v:textbox>
                <w10:wrap type="square"/>
              </v:shape>
            </w:pict>
          </mc:Fallback>
        </mc:AlternateContent>
      </w:r>
    </w:p>
    <w:p w14:paraId="587B43C4" w14:textId="77777777" w:rsidR="00B10D12" w:rsidRPr="00433E44" w:rsidRDefault="00B10D12" w:rsidP="00B10D12">
      <w:pPr>
        <w:widowControl w:val="0"/>
        <w:autoSpaceDE w:val="0"/>
        <w:autoSpaceDN w:val="0"/>
        <w:adjustRightInd w:val="0"/>
        <w:ind w:left="4820" w:hanging="425"/>
        <w:rPr>
          <w:rFonts w:ascii="Leelawadee" w:hAnsi="Leelawadee" w:cs="Leelawadee"/>
          <w:color w:val="000000"/>
          <w:sz w:val="22"/>
          <w:szCs w:val="22"/>
        </w:rPr>
      </w:pPr>
      <w:r>
        <w:rPr>
          <w:rFonts w:ascii="Leelawadee" w:hAnsi="Leelawadee" w:cs="Leelawadee"/>
          <w:noProof/>
          <w:sz w:val="22"/>
          <w:szCs w:val="22"/>
          <w:lang w:val="en-GB" w:eastAsia="en-GB"/>
        </w:rPr>
        <mc:AlternateContent>
          <mc:Choice Requires="wps">
            <w:drawing>
              <wp:anchor distT="0" distB="0" distL="114300" distR="114300" simplePos="0" relativeHeight="251715584" behindDoc="1" locked="0" layoutInCell="0" allowOverlap="1" wp14:anchorId="7D18EA9E" wp14:editId="3FEDABA1">
                <wp:simplePos x="0" y="0"/>
                <wp:positionH relativeFrom="page">
                  <wp:posOffset>1064260</wp:posOffset>
                </wp:positionH>
                <wp:positionV relativeFrom="paragraph">
                  <wp:posOffset>-17145</wp:posOffset>
                </wp:positionV>
                <wp:extent cx="1752600" cy="8255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5452" w14:textId="77777777"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2DA22A3B" wp14:editId="413AD274">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14:paraId="47308217"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4844" id="Rectangle 19" o:spid="_x0000_s1034" style="position:absolute;left:0;text-align:left;margin-left:83.8pt;margin-top:-1.35pt;width:138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" o:allowincell="f" filled="f" stroked="f">
                <v:textbox inset="0,0,0,0">
                  <w:txbxContent>
                    <w:p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A79D5C7" wp14:editId="2F0B1E4B">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sidRPr="00433E44">
        <w:rPr>
          <w:rFonts w:ascii="Leelawadee" w:hAnsi="Leelawadee" w:cs="Leelawadee"/>
          <w:b/>
          <w:bCs/>
          <w:color w:val="355581"/>
          <w:w w:val="127"/>
          <w:sz w:val="22"/>
          <w:szCs w:val="22"/>
        </w:rPr>
        <w:t>ROYAL COLLEGE OF OCCUPATIONAL THERAPIST</w:t>
      </w:r>
      <w:r w:rsidRPr="00433E44">
        <w:rPr>
          <w:rFonts w:ascii="Leelawadee" w:hAnsi="Leelawadee" w:cs="Leelawadee"/>
          <w:b/>
          <w:bCs/>
          <w:color w:val="355581"/>
          <w:w w:val="93"/>
          <w:sz w:val="22"/>
          <w:szCs w:val="22"/>
        </w:rPr>
        <w:t>S</w:t>
      </w:r>
    </w:p>
    <w:p w14:paraId="0BE393DE"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r w:rsidRPr="00433E44">
        <w:rPr>
          <w:rFonts w:ascii="Leelawadee" w:hAnsi="Leelawadee" w:cs="Leelawadee"/>
          <w:color w:val="363435"/>
          <w:w w:val="84"/>
          <w:sz w:val="22"/>
          <w:szCs w:val="22"/>
        </w:rPr>
        <w:t>A</w:t>
      </w:r>
      <w:r w:rsidRPr="00433E44">
        <w:rPr>
          <w:rFonts w:ascii="Leelawadee" w:hAnsi="Leelawadee" w:cs="Leelawadee"/>
          <w:color w:val="363435"/>
          <w:spacing w:val="-5"/>
          <w:w w:val="84"/>
          <w:sz w:val="22"/>
          <w:szCs w:val="22"/>
        </w:rPr>
        <w:t xml:space="preserve"> </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b</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5"/>
          <w:sz w:val="22"/>
          <w:szCs w:val="22"/>
        </w:rPr>
        <w:t>d</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87"/>
          <w:sz w:val="22"/>
          <w:szCs w:val="22"/>
        </w:rPr>
        <w:t>r</w:t>
      </w:r>
      <w:r w:rsidRPr="00433E44">
        <w:rPr>
          <w:rFonts w:ascii="Leelawadee" w:hAnsi="Leelawadee" w:cs="Leelawadee"/>
          <w:color w:val="363435"/>
          <w:w w:val="93"/>
          <w:sz w:val="22"/>
          <w:szCs w:val="22"/>
        </w:rPr>
        <w:t>y</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sz w:val="22"/>
          <w:szCs w:val="22"/>
        </w:rPr>
        <w:t>th</w:t>
      </w:r>
      <w:r w:rsidRPr="00433E44">
        <w:rPr>
          <w:rFonts w:ascii="Leelawadee" w:hAnsi="Leelawadee" w:cs="Leelawadee"/>
          <w:color w:val="363435"/>
          <w:sz w:val="22"/>
          <w:szCs w:val="22"/>
        </w:rPr>
        <w:t>e</w:t>
      </w:r>
      <w:r w:rsidRPr="00433E44">
        <w:rPr>
          <w:rFonts w:ascii="Leelawadee" w:hAnsi="Leelawadee" w:cs="Leelawadee"/>
          <w:color w:val="363435"/>
          <w:spacing w:val="8"/>
          <w:sz w:val="22"/>
          <w:szCs w:val="22"/>
        </w:rPr>
        <w:t xml:space="preserve"> </w:t>
      </w:r>
      <w:r w:rsidRPr="00433E44">
        <w:rPr>
          <w:rFonts w:ascii="Leelawadee" w:hAnsi="Leelawadee" w:cs="Leelawadee"/>
          <w:color w:val="363435"/>
          <w:spacing w:val="-4"/>
          <w:w w:val="82"/>
          <w:sz w:val="22"/>
          <w:szCs w:val="22"/>
        </w:rPr>
        <w:t>B</w:t>
      </w:r>
      <w:r w:rsidRPr="00433E44">
        <w:rPr>
          <w:rFonts w:ascii="Leelawadee" w:hAnsi="Leelawadee" w:cs="Leelawadee"/>
          <w:color w:val="363435"/>
          <w:spacing w:val="-4"/>
          <w:w w:val="87"/>
          <w:sz w:val="22"/>
          <w:szCs w:val="22"/>
        </w:rPr>
        <w:t>r</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w w:val="104"/>
          <w:sz w:val="22"/>
          <w:szCs w:val="22"/>
        </w:rPr>
        <w:t>h</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0"/>
          <w:sz w:val="22"/>
          <w:szCs w:val="22"/>
        </w:rPr>
        <w:t>A</w:t>
      </w:r>
      <w:r w:rsidRPr="00433E44">
        <w:rPr>
          <w:rFonts w:ascii="Leelawadee" w:hAnsi="Leelawadee" w:cs="Leelawadee"/>
          <w:color w:val="363435"/>
          <w:spacing w:val="-4"/>
          <w:w w:val="96"/>
          <w:sz w:val="22"/>
          <w:szCs w:val="22"/>
        </w:rPr>
        <w:t>ss</w:t>
      </w:r>
      <w:r w:rsidRPr="00433E44">
        <w:rPr>
          <w:rFonts w:ascii="Leelawadee" w:hAnsi="Leelawadee" w:cs="Leelawadee"/>
          <w:color w:val="363435"/>
          <w:spacing w:val="-4"/>
          <w:w w:val="104"/>
          <w:sz w:val="22"/>
          <w:szCs w:val="22"/>
        </w:rPr>
        <w:t>o</w:t>
      </w:r>
      <w:r w:rsidRPr="00433E44">
        <w:rPr>
          <w:rFonts w:ascii="Leelawadee" w:hAnsi="Leelawadee" w:cs="Leelawadee"/>
          <w:color w:val="363435"/>
          <w:spacing w:val="-4"/>
          <w:w w:val="95"/>
          <w:sz w:val="22"/>
          <w:szCs w:val="22"/>
        </w:rPr>
        <w:t>c</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w:t>
      </w:r>
      <w:r w:rsidRPr="00433E44">
        <w:rPr>
          <w:rFonts w:ascii="Leelawadee" w:hAnsi="Leelawadee" w:cs="Leelawadee"/>
          <w:color w:val="363435"/>
          <w:w w:val="104"/>
          <w:sz w:val="22"/>
          <w:szCs w:val="22"/>
        </w:rPr>
        <w:t>n</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w w:val="91"/>
          <w:sz w:val="22"/>
          <w:szCs w:val="22"/>
        </w:rPr>
        <w:t>O</w:t>
      </w:r>
      <w:r w:rsidRPr="00433E44">
        <w:rPr>
          <w:rFonts w:ascii="Leelawadee" w:hAnsi="Leelawadee" w:cs="Leelawadee"/>
          <w:color w:val="363435"/>
          <w:spacing w:val="-4"/>
          <w:w w:val="95"/>
          <w:sz w:val="22"/>
          <w:szCs w:val="22"/>
        </w:rPr>
        <w:t>cc</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on</w:t>
      </w:r>
      <w:r w:rsidRPr="00433E44">
        <w:rPr>
          <w:rFonts w:ascii="Leelawadee" w:hAnsi="Leelawadee" w:cs="Leelawadee"/>
          <w:color w:val="363435"/>
          <w:spacing w:val="-4"/>
          <w:w w:val="117"/>
          <w:sz w:val="22"/>
          <w:szCs w:val="22"/>
        </w:rPr>
        <w:t>a</w:t>
      </w:r>
      <w:r w:rsidRPr="00433E44">
        <w:rPr>
          <w:rFonts w:ascii="Leelawadee" w:hAnsi="Leelawadee" w:cs="Leelawadee"/>
          <w:color w:val="363435"/>
          <w:w w:val="71"/>
          <w:sz w:val="22"/>
          <w:szCs w:val="22"/>
        </w:rPr>
        <w:t>l</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7"/>
          <w:sz w:val="22"/>
          <w:szCs w:val="22"/>
        </w:rPr>
        <w:t>T</w:t>
      </w:r>
      <w:r w:rsidRPr="00433E44">
        <w:rPr>
          <w:rFonts w:ascii="Leelawadee" w:hAnsi="Leelawadee" w:cs="Leelawadee"/>
          <w:color w:val="363435"/>
          <w:spacing w:val="-4"/>
          <w:w w:val="104"/>
          <w:sz w:val="22"/>
          <w:szCs w:val="22"/>
        </w:rPr>
        <w:t>h</w:t>
      </w:r>
      <w:r w:rsidRPr="00433E44">
        <w:rPr>
          <w:rFonts w:ascii="Leelawadee" w:hAnsi="Leelawadee" w:cs="Leelawadee"/>
          <w:color w:val="363435"/>
          <w:spacing w:val="-4"/>
          <w:w w:val="109"/>
          <w:sz w:val="22"/>
          <w:szCs w:val="22"/>
        </w:rPr>
        <w:t>e</w:t>
      </w:r>
      <w:r w:rsidRPr="00433E44">
        <w:rPr>
          <w:rFonts w:ascii="Leelawadee" w:hAnsi="Leelawadee" w:cs="Leelawadee"/>
          <w:color w:val="363435"/>
          <w:spacing w:val="-9"/>
          <w:w w:val="87"/>
          <w:sz w:val="22"/>
          <w:szCs w:val="22"/>
        </w:rPr>
        <w:t>r</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96"/>
          <w:sz w:val="22"/>
          <w:szCs w:val="22"/>
        </w:rPr>
        <w:t>s</w:t>
      </w:r>
    </w:p>
    <w:p w14:paraId="34AC6113"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5414DCEF"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3F6C9E28" w14:textId="77777777" w:rsidR="00B10D12" w:rsidRPr="00B10D12" w:rsidRDefault="00B10D12" w:rsidP="00B10D12">
      <w:pPr>
        <w:widowControl w:val="0"/>
        <w:autoSpaceDE w:val="0"/>
        <w:autoSpaceDN w:val="0"/>
        <w:adjustRightInd w:val="0"/>
        <w:spacing w:before="31"/>
        <w:ind w:left="4395"/>
        <w:rPr>
          <w:rFonts w:ascii="Leelawadee" w:hAnsi="Leelawadee" w:cs="Leelawadee"/>
          <w:color w:val="000000"/>
          <w:sz w:val="22"/>
          <w:szCs w:val="22"/>
        </w:rPr>
        <w:sectPr w:rsidR="00B10D12" w:rsidRPr="00B10D12">
          <w:pgSz w:w="11920" w:h="16840"/>
          <w:pgMar w:top="440" w:right="880" w:bottom="280" w:left="600" w:header="720" w:footer="720" w:gutter="0"/>
          <w:cols w:space="720" w:equalWidth="0">
            <w:col w:w="10440"/>
          </w:cols>
          <w:noEndnote/>
        </w:sectPr>
      </w:pPr>
    </w:p>
    <w:p w14:paraId="44FC3C7F" w14:textId="69596E06" w:rsidR="005C1E22" w:rsidRDefault="005C1E22" w:rsidP="00F024B8">
      <w:pPr>
        <w:jc w:val="right"/>
        <w:rPr>
          <w:rFonts w:ascii="Trebuchet MS" w:hAnsi="Trebuchet MS"/>
          <w:b/>
          <w:color w:val="002060"/>
          <w:sz w:val="42"/>
          <w:szCs w:val="42"/>
        </w:rPr>
      </w:pPr>
      <w:r>
        <w:rPr>
          <w:rFonts w:ascii="Trebuchet MS" w:hAnsi="Trebuchet MS"/>
          <w:b/>
          <w:noProof/>
          <w:color w:val="002060"/>
          <w:sz w:val="42"/>
          <w:szCs w:val="42"/>
          <w:lang w:val="en-GB" w:eastAsia="en-GB"/>
        </w:rPr>
        <mc:AlternateContent>
          <mc:Choice Requires="wps">
            <w:drawing>
              <wp:anchor distT="0" distB="0" distL="114300" distR="114300" simplePos="0" relativeHeight="251678719" behindDoc="1" locked="0" layoutInCell="1" allowOverlap="1" wp14:anchorId="1BDE1FA0" wp14:editId="51F070BA">
                <wp:simplePos x="0" y="0"/>
                <wp:positionH relativeFrom="column">
                  <wp:posOffset>-497205</wp:posOffset>
                </wp:positionH>
                <wp:positionV relativeFrom="paragraph">
                  <wp:posOffset>-146050</wp:posOffset>
                </wp:positionV>
                <wp:extent cx="7856220" cy="11016361"/>
                <wp:effectExtent l="0" t="0" r="11430" b="13970"/>
                <wp:wrapNone/>
                <wp:docPr id="151" name="Rectangle 151"/>
                <wp:cNvGraphicFramePr/>
                <a:graphic xmlns:a="http://schemas.openxmlformats.org/drawingml/2006/main">
                  <a:graphicData uri="http://schemas.microsoft.com/office/word/2010/wordprocessingShape">
                    <wps:wsp>
                      <wps:cNvSpPr/>
                      <wps:spPr>
                        <a:xfrm>
                          <a:off x="0" y="0"/>
                          <a:ext cx="7856220" cy="11016361"/>
                        </a:xfrm>
                        <a:prstGeom prst="rect">
                          <a:avLst/>
                        </a:prstGeom>
                        <a:solidFill>
                          <a:schemeClr val="accent1">
                            <a:lumMod val="40000"/>
                            <a:lumOff val="60000"/>
                          </a:schemeClr>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250BD4D3" w14:textId="42C8A56B" w:rsidR="003C0F76" w:rsidRDefault="003C0F76" w:rsidP="003C0F76">
                            <w:pPr>
                              <w:jc w:val="center"/>
                            </w:pPr>
                            <w:proofErr w:type="spellStart"/>
                            <w:r>
                              <w:t>dffdf</w:t>
                            </w:r>
                            <w:proofErr w:type="spellEnd"/>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1FA0" id="Rectangle 151" o:spid="_x0000_s1035" style="position:absolute;left:0;text-align:left;margin-left:-39.15pt;margin-top:-11.5pt;width:618.6pt;height:867.45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" fillcolor="#bdd6ee [1300]" strokeweight="2pt">
                <v:stroke miterlimit="4"/>
                <v:textbox inset="3pt,3pt,3pt,3pt">
                  <w:txbxContent>
                    <w:p w14:paraId="250BD4D3" w14:textId="42C8A56B" w:rsidR="003C0F76" w:rsidRDefault="003C0F76" w:rsidP="003C0F76">
                      <w:pPr>
                        <w:jc w:val="center"/>
                      </w:pPr>
                      <w:proofErr w:type="spellStart"/>
                      <w:r>
                        <w:t>dffdf</w:t>
                      </w:r>
                      <w:proofErr w:type="spellEnd"/>
                    </w:p>
                  </w:txbxContent>
                </v:textbox>
              </v:rect>
            </w:pict>
          </mc:Fallback>
        </mc:AlternateContent>
      </w:r>
    </w:p>
    <w:p w14:paraId="1BA9B76B" w14:textId="77777777" w:rsidR="00F024B8" w:rsidRDefault="007F4037" w:rsidP="00F024B8">
      <w:pPr>
        <w:jc w:val="right"/>
      </w:pPr>
      <w:r>
        <w:rPr>
          <w:rFonts w:ascii="Trebuchet MS" w:hAnsi="Trebuchet MS"/>
          <w:b/>
          <w:color w:val="002060"/>
          <w:sz w:val="42"/>
          <w:szCs w:val="42"/>
        </w:rPr>
        <w:t>AHP Health and Work</w:t>
      </w:r>
      <w:r w:rsidR="00F024B8" w:rsidRPr="00F024B8">
        <w:rPr>
          <w:rFonts w:ascii="Trebuchet MS" w:hAnsi="Trebuchet MS"/>
          <w:b/>
          <w:color w:val="002060"/>
          <w:sz w:val="42"/>
          <w:szCs w:val="42"/>
        </w:rPr>
        <w:t xml:space="preserve"> Report</w: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578"/>
        <w:gridCol w:w="4978"/>
      </w:tblGrid>
      <w:tr w:rsidR="00315824" w:rsidRPr="00307393" w14:paraId="5AC32381" w14:textId="77777777" w:rsidTr="003E090D">
        <w:trPr>
          <w:trHeight w:val="2649"/>
        </w:trPr>
        <w:tc>
          <w:tcPr>
            <w:tcW w:w="5748" w:type="dxa"/>
          </w:tcPr>
          <w:tbl>
            <w:tblPr>
              <w:tblStyle w:val="TableGrid"/>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1276"/>
              <w:gridCol w:w="3685"/>
              <w:gridCol w:w="736"/>
            </w:tblGrid>
            <w:tr w:rsidR="001614CB" w:rsidRPr="00307393" w14:paraId="71768BA9" w14:textId="77777777" w:rsidTr="008B79F0">
              <w:trPr>
                <w:trHeight w:val="437"/>
              </w:trPr>
              <w:tc>
                <w:tcPr>
                  <w:tcW w:w="569" w:type="dxa"/>
                  <w:tcBorders>
                    <w:top w:val="single" w:sz="4" w:space="0" w:color="000000"/>
                    <w:left w:val="single" w:sz="4" w:space="0" w:color="000000"/>
                  </w:tcBorders>
                  <w:shd w:val="clear" w:color="auto" w:fill="FFFFFF" w:themeFill="background1"/>
                  <w:tcMar>
                    <w:left w:w="28" w:type="dxa"/>
                    <w:right w:w="28" w:type="dxa"/>
                  </w:tcMar>
                </w:tcPr>
                <w:p w14:paraId="58EE5132" w14:textId="77777777" w:rsidR="001614CB" w:rsidRPr="00307393" w:rsidRDefault="008B79F0" w:rsidP="00F024B8">
                  <w:pPr>
                    <w:outlineLvl w:val="9"/>
                  </w:pPr>
                  <w:r>
                    <w:rPr>
                      <w:noProof/>
                      <w:lang w:val="en-GB" w:eastAsia="en-GB"/>
                    </w:rPr>
                    <mc:AlternateContent>
                      <mc:Choice Requires="wps">
                        <w:drawing>
                          <wp:anchor distT="0" distB="0" distL="114300" distR="114300" simplePos="0" relativeHeight="251679744" behindDoc="0" locked="0" layoutInCell="1" allowOverlap="1" wp14:anchorId="68B032A4" wp14:editId="4A93AB46">
                            <wp:simplePos x="0" y="0"/>
                            <wp:positionH relativeFrom="column">
                              <wp:posOffset>22225</wp:posOffset>
                            </wp:positionH>
                            <wp:positionV relativeFrom="paragraph">
                              <wp:posOffset>17780</wp:posOffset>
                            </wp:positionV>
                            <wp:extent cx="199390" cy="200025"/>
                            <wp:effectExtent l="0" t="0" r="0" b="9525"/>
                            <wp:wrapNone/>
                            <wp:docPr id="14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BCC11"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wps:txbx>
                                  <wps:bodyPr rot="0" vert="horz" wrap="square" lIns="0" tIns="0" rIns="0" bIns="0" anchor="ctr" anchorCtr="0" upright="1">
                                    <a:noAutofit/>
                                  </wps:bodyPr>
                                </wps:wsp>
                              </a:graphicData>
                            </a:graphic>
                          </wp:anchor>
                        </w:drawing>
                      </mc:Choice>
                      <mc:Fallback>
                        <w:pict>
                          <v:shape w14:anchorId="48732DF5" id="Freeform 141" o:spid="_x0000_s1035" style="position:absolute;margin-left:1.75pt;margin-top:1.4pt;width:15.7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WO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v:textbox>
                          </v:shape>
                        </w:pict>
                      </mc:Fallback>
                    </mc:AlternateContent>
                  </w:r>
                </w:p>
              </w:tc>
              <w:tc>
                <w:tcPr>
                  <w:tcW w:w="1276" w:type="dxa"/>
                  <w:tcBorders>
                    <w:top w:val="single" w:sz="4" w:space="0" w:color="000000"/>
                  </w:tcBorders>
                  <w:shd w:val="clear" w:color="auto" w:fill="FFFFFF" w:themeFill="background1"/>
                  <w:tcMar>
                    <w:left w:w="28" w:type="dxa"/>
                    <w:right w:w="28" w:type="dxa"/>
                  </w:tcMar>
                </w:tcPr>
                <w:p w14:paraId="49ADD663" w14:textId="77777777" w:rsidR="001614CB" w:rsidRPr="00307393" w:rsidRDefault="001614CB" w:rsidP="00F024B8">
                  <w:pPr>
                    <w:outlineLvl w:val="9"/>
                  </w:pPr>
                  <w:r w:rsidRPr="00307393">
                    <w:t>Patients Name</w:t>
                  </w:r>
                  <w:r>
                    <w:t>:</w:t>
                  </w:r>
                </w:p>
              </w:tc>
              <w:tc>
                <w:tcPr>
                  <w:tcW w:w="3685" w:type="dxa"/>
                  <w:tcBorders>
                    <w:top w:val="single" w:sz="4" w:space="0" w:color="000000"/>
                    <w:right w:val="single" w:sz="4" w:space="0" w:color="000000"/>
                  </w:tcBorders>
                  <w:shd w:val="clear" w:color="auto" w:fill="FFFFFF" w:themeFill="background1"/>
                  <w:tcMar>
                    <w:left w:w="28" w:type="dxa"/>
                    <w:right w:w="28" w:type="dxa"/>
                  </w:tcMar>
                </w:tcPr>
                <w:p w14:paraId="2D066B08" w14:textId="4F9FE707" w:rsidR="001614CB" w:rsidRPr="00307393" w:rsidRDefault="007720EC" w:rsidP="008E47C4">
                  <w:pPr>
                    <w:outlineLvl w:val="9"/>
                  </w:pPr>
                  <w:r>
                    <w:t xml:space="preserve">Aarav </w:t>
                  </w:r>
                  <w:r w:rsidR="00030249">
                    <w:t>Mahmood</w:t>
                  </w:r>
                </w:p>
              </w:tc>
              <w:tc>
                <w:tcPr>
                  <w:tcW w:w="736" w:type="dxa"/>
                  <w:tcBorders>
                    <w:left w:val="single" w:sz="4" w:space="0" w:color="000000"/>
                  </w:tcBorders>
                  <w:shd w:val="clear" w:color="auto" w:fill="auto"/>
                  <w:tcMar>
                    <w:left w:w="28" w:type="dxa"/>
                    <w:right w:w="28" w:type="dxa"/>
                  </w:tcMar>
                </w:tcPr>
                <w:p w14:paraId="6A44EE4A" w14:textId="77777777" w:rsidR="001614CB" w:rsidRPr="00307393" w:rsidRDefault="001614CB" w:rsidP="00F024B8">
                  <w:pPr>
                    <w:outlineLvl w:val="9"/>
                  </w:pPr>
                </w:p>
              </w:tc>
            </w:tr>
            <w:tr w:rsidR="001614CB" w:rsidRPr="00307393" w14:paraId="04AB5D1E" w14:textId="77777777" w:rsidTr="008B79F0">
              <w:trPr>
                <w:trHeight w:val="408"/>
              </w:trPr>
              <w:tc>
                <w:tcPr>
                  <w:tcW w:w="569" w:type="dxa"/>
                  <w:tcBorders>
                    <w:left w:val="single" w:sz="4" w:space="0" w:color="000000"/>
                  </w:tcBorders>
                  <w:shd w:val="clear" w:color="auto" w:fill="FFFFFF" w:themeFill="background1"/>
                  <w:tcMar>
                    <w:left w:w="28" w:type="dxa"/>
                    <w:right w:w="28" w:type="dxa"/>
                  </w:tcMar>
                </w:tcPr>
                <w:p w14:paraId="6BD8B91E"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7442B54C" w14:textId="77777777" w:rsidR="001614CB" w:rsidRPr="00307393" w:rsidRDefault="001614CB" w:rsidP="00F024B8">
                  <w:pPr>
                    <w:outlineLvl w:val="9"/>
                  </w:pPr>
                  <w:r w:rsidRPr="00307393">
                    <w:t>Date of Birth</w:t>
                  </w:r>
                  <w:r>
                    <w:t>:</w:t>
                  </w:r>
                </w:p>
              </w:tc>
              <w:sdt>
                <w:sdtPr>
                  <w:id w:val="-1953321062"/>
                  <w:placeholder>
                    <w:docPart w:val="D054335A5265424FABB593CF68F1268D"/>
                  </w:placeholder>
                  <w:date w:fullDate="1967-08-12T00:00:00Z">
                    <w:dateFormat w:val="dd MMMM yyyy"/>
                    <w:lid w:val="en-GB"/>
                    <w:storeMappedDataAs w:val="dateTime"/>
                    <w:calendar w:val="gregorian"/>
                  </w:date>
                </w:sdtPr>
                <w:sdtEndPr/>
                <w:sdtContent>
                  <w:tc>
                    <w:tcPr>
                      <w:tcW w:w="3685" w:type="dxa"/>
                      <w:tcBorders>
                        <w:right w:val="single" w:sz="4" w:space="0" w:color="000000"/>
                      </w:tcBorders>
                      <w:shd w:val="clear" w:color="auto" w:fill="FFFFFF" w:themeFill="background1"/>
                      <w:tcMar>
                        <w:left w:w="28" w:type="dxa"/>
                        <w:right w:w="28" w:type="dxa"/>
                      </w:tcMar>
                    </w:tcPr>
                    <w:p w14:paraId="3E321920" w14:textId="2BF69BC1" w:rsidR="001614CB" w:rsidRPr="00307393" w:rsidRDefault="007720EC" w:rsidP="00F024B8">
                      <w:pPr>
                        <w:outlineLvl w:val="9"/>
                      </w:pPr>
                      <w:r>
                        <w:rPr>
                          <w:lang w:val="en-GB"/>
                        </w:rPr>
                        <w:t>12 August 1967</w:t>
                      </w:r>
                    </w:p>
                  </w:tc>
                </w:sdtContent>
              </w:sdt>
              <w:tc>
                <w:tcPr>
                  <w:tcW w:w="736" w:type="dxa"/>
                  <w:tcBorders>
                    <w:left w:val="single" w:sz="4" w:space="0" w:color="000000"/>
                  </w:tcBorders>
                  <w:shd w:val="clear" w:color="auto" w:fill="auto"/>
                  <w:tcMar>
                    <w:left w:w="28" w:type="dxa"/>
                    <w:right w:w="28" w:type="dxa"/>
                  </w:tcMar>
                </w:tcPr>
                <w:p w14:paraId="22FAA57C" w14:textId="77777777" w:rsidR="001614CB" w:rsidRPr="00307393" w:rsidRDefault="001614CB" w:rsidP="00F024B8">
                  <w:pPr>
                    <w:outlineLvl w:val="9"/>
                  </w:pPr>
                </w:p>
              </w:tc>
            </w:tr>
            <w:tr w:rsidR="001614CB" w:rsidRPr="00307393" w14:paraId="62F0C29F" w14:textId="77777777" w:rsidTr="008B79F0">
              <w:trPr>
                <w:trHeight w:val="84"/>
              </w:trPr>
              <w:tc>
                <w:tcPr>
                  <w:tcW w:w="569" w:type="dxa"/>
                  <w:tcBorders>
                    <w:left w:val="single" w:sz="4" w:space="0" w:color="000000"/>
                  </w:tcBorders>
                  <w:shd w:val="clear" w:color="auto" w:fill="FFFFFF" w:themeFill="background1"/>
                  <w:tcMar>
                    <w:left w:w="28" w:type="dxa"/>
                    <w:right w:w="28" w:type="dxa"/>
                  </w:tcMar>
                </w:tcPr>
                <w:p w14:paraId="3D1FFDEC"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0F5D1F27" w14:textId="77777777" w:rsidR="001614CB" w:rsidRPr="00307393" w:rsidRDefault="001614CB" w:rsidP="00F024B8">
                  <w:pPr>
                    <w:outlineLvl w:val="9"/>
                  </w:pPr>
                </w:p>
              </w:tc>
              <w:tc>
                <w:tcPr>
                  <w:tcW w:w="3685" w:type="dxa"/>
                  <w:tcBorders>
                    <w:right w:val="single" w:sz="4" w:space="0" w:color="000000"/>
                  </w:tcBorders>
                  <w:shd w:val="clear" w:color="auto" w:fill="FFFFFF" w:themeFill="background1"/>
                  <w:tcMar>
                    <w:left w:w="28" w:type="dxa"/>
                    <w:right w:w="28" w:type="dxa"/>
                  </w:tcMar>
                </w:tcPr>
                <w:p w14:paraId="0280DB89" w14:textId="77777777" w:rsidR="001614CB" w:rsidRDefault="001614CB" w:rsidP="00F024B8">
                  <w:pPr>
                    <w:outlineLvl w:val="9"/>
                  </w:pPr>
                </w:p>
              </w:tc>
              <w:tc>
                <w:tcPr>
                  <w:tcW w:w="736" w:type="dxa"/>
                  <w:tcBorders>
                    <w:left w:val="single" w:sz="4" w:space="0" w:color="000000"/>
                  </w:tcBorders>
                  <w:shd w:val="clear" w:color="auto" w:fill="auto"/>
                  <w:tcMar>
                    <w:left w:w="28" w:type="dxa"/>
                    <w:right w:w="28" w:type="dxa"/>
                  </w:tcMar>
                </w:tcPr>
                <w:p w14:paraId="2472CB5F" w14:textId="77777777" w:rsidR="001614CB" w:rsidRDefault="001614CB" w:rsidP="00F024B8">
                  <w:pPr>
                    <w:outlineLvl w:val="9"/>
                  </w:pPr>
                </w:p>
              </w:tc>
            </w:tr>
            <w:tr w:rsidR="001614CB" w:rsidRPr="00307393" w14:paraId="107B8F2E"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496726B4" w14:textId="77777777" w:rsidR="001614CB" w:rsidRPr="00307393" w:rsidRDefault="001614CB" w:rsidP="00F024B8">
                  <w:pPr>
                    <w:outlineLvl w:val="9"/>
                  </w:pPr>
                </w:p>
              </w:tc>
              <w:tc>
                <w:tcPr>
                  <w:tcW w:w="4961" w:type="dxa"/>
                  <w:gridSpan w:val="2"/>
                  <w:tcBorders>
                    <w:right w:val="single" w:sz="4" w:space="0" w:color="000000"/>
                  </w:tcBorders>
                  <w:shd w:val="clear" w:color="auto" w:fill="FFFFFF" w:themeFill="background1"/>
                  <w:tcMar>
                    <w:left w:w="28" w:type="dxa"/>
                    <w:right w:w="28" w:type="dxa"/>
                  </w:tcMar>
                </w:tcPr>
                <w:p w14:paraId="1544922C" w14:textId="77777777" w:rsidR="001614CB" w:rsidRPr="00307393" w:rsidRDefault="001614CB" w:rsidP="00F024B8">
                  <w:pPr>
                    <w:outlineLvl w:val="9"/>
                  </w:pPr>
                  <w:r w:rsidRPr="00307393">
                    <w:t>I advised you that</w:t>
                  </w:r>
                  <w:r>
                    <w:t>:</w:t>
                  </w:r>
                </w:p>
              </w:tc>
              <w:tc>
                <w:tcPr>
                  <w:tcW w:w="736" w:type="dxa"/>
                  <w:tcBorders>
                    <w:left w:val="single" w:sz="4" w:space="0" w:color="000000"/>
                  </w:tcBorders>
                  <w:shd w:val="clear" w:color="auto" w:fill="auto"/>
                  <w:tcMar>
                    <w:left w:w="28" w:type="dxa"/>
                    <w:right w:w="28" w:type="dxa"/>
                  </w:tcMar>
                </w:tcPr>
                <w:p w14:paraId="02A8601B" w14:textId="77777777" w:rsidR="001614CB" w:rsidRPr="00307393" w:rsidRDefault="001614CB" w:rsidP="00F024B8">
                  <w:pPr>
                    <w:outlineLvl w:val="9"/>
                  </w:pPr>
                </w:p>
              </w:tc>
            </w:tr>
            <w:tr w:rsidR="001614CB" w:rsidRPr="00307393" w14:paraId="6556B444"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6F3080FF" w14:textId="77777777" w:rsidR="001614CB" w:rsidRDefault="008B79F0" w:rsidP="00F024B8">
                  <w:pPr>
                    <w:outlineLvl w:val="9"/>
                  </w:pPr>
                  <w:r>
                    <w:rPr>
                      <w:noProof/>
                      <w:lang w:val="en-GB" w:eastAsia="en-GB"/>
                    </w:rPr>
                    <mc:AlternateContent>
                      <mc:Choice Requires="wps">
                        <w:drawing>
                          <wp:anchor distT="0" distB="0" distL="114300" distR="114300" simplePos="0" relativeHeight="251681792" behindDoc="0" locked="0" layoutInCell="1" allowOverlap="1" wp14:anchorId="1E1E7346" wp14:editId="11390BEA">
                            <wp:simplePos x="0" y="0"/>
                            <wp:positionH relativeFrom="column">
                              <wp:posOffset>22225</wp:posOffset>
                            </wp:positionH>
                            <wp:positionV relativeFrom="paragraph">
                              <wp:posOffset>16510</wp:posOffset>
                            </wp:positionV>
                            <wp:extent cx="199390" cy="200025"/>
                            <wp:effectExtent l="0" t="0" r="0" b="9525"/>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97446"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wps:txbx>
                                  <wps:bodyPr rot="0" vert="horz" wrap="square" lIns="0" tIns="0" rIns="0" bIns="0" anchor="ctr" anchorCtr="0" upright="1">
                                    <a:noAutofit/>
                                  </wps:bodyPr>
                                </wps:wsp>
                              </a:graphicData>
                            </a:graphic>
                          </wp:anchor>
                        </w:drawing>
                      </mc:Choice>
                      <mc:Fallback>
                        <w:pict>
                          <v:shape w14:anchorId="5838327B" id="_x0000_s1036" style="position:absolute;margin-left:1.75pt;margin-top:1.3pt;width:15.7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gfAYAAC8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v:textbox>
                          </v:shape>
                        </w:pict>
                      </mc:Fallback>
                    </mc:AlternateContent>
                  </w:r>
                </w:p>
              </w:tc>
              <w:tc>
                <w:tcPr>
                  <w:tcW w:w="4961" w:type="dxa"/>
                  <w:gridSpan w:val="2"/>
                  <w:tcBorders>
                    <w:right w:val="single" w:sz="4" w:space="0" w:color="000000"/>
                  </w:tcBorders>
                  <w:shd w:val="clear" w:color="auto" w:fill="FFFFFF" w:themeFill="background1"/>
                  <w:tcMar>
                    <w:left w:w="28" w:type="dxa"/>
                    <w:right w:w="28" w:type="dxa"/>
                  </w:tcMar>
                </w:tcPr>
                <w:p w14:paraId="32D1AAB4" w14:textId="676949E0" w:rsidR="001614CB" w:rsidRPr="00307393" w:rsidRDefault="001F00D1" w:rsidP="00F024B8">
                  <w:pPr>
                    <w:outlineLvl w:val="9"/>
                  </w:pPr>
                  <w:sdt>
                    <w:sdtPr>
                      <w:id w:val="1667827596"/>
                      <w14:checkbox>
                        <w14:checked w14:val="0"/>
                        <w14:checkedState w14:val="2612" w14:font="MS Gothic"/>
                        <w14:uncheckedState w14:val="2610" w14:font="MS Gothic"/>
                      </w14:checkbox>
                    </w:sdtPr>
                    <w:sdtEndPr/>
                    <w:sdtContent>
                      <w:r w:rsidR="000D6E3D">
                        <w:rPr>
                          <w:rFonts w:ascii="MS Gothic" w:eastAsia="MS Gothic" w:hAnsi="MS Gothic" w:hint="eastAsia"/>
                        </w:rPr>
                        <w:t>☐</w:t>
                      </w:r>
                    </w:sdtContent>
                  </w:sdt>
                  <w:r w:rsidR="001614CB">
                    <w:t xml:space="preserve">  </w:t>
                  </w:r>
                  <w:r w:rsidR="001614CB" w:rsidRPr="00307393">
                    <w:t>you are not fit for work</w:t>
                  </w:r>
                </w:p>
              </w:tc>
              <w:tc>
                <w:tcPr>
                  <w:tcW w:w="736" w:type="dxa"/>
                  <w:tcBorders>
                    <w:left w:val="single" w:sz="4" w:space="0" w:color="000000"/>
                  </w:tcBorders>
                  <w:shd w:val="clear" w:color="auto" w:fill="auto"/>
                  <w:tcMar>
                    <w:left w:w="28" w:type="dxa"/>
                    <w:right w:w="28" w:type="dxa"/>
                  </w:tcMar>
                </w:tcPr>
                <w:p w14:paraId="308E7CCE" w14:textId="77777777" w:rsidR="001614CB" w:rsidRPr="00307393" w:rsidRDefault="001614CB" w:rsidP="00F024B8">
                  <w:pPr>
                    <w:outlineLvl w:val="9"/>
                  </w:pPr>
                </w:p>
              </w:tc>
            </w:tr>
            <w:tr w:rsidR="001614CB" w:rsidRPr="00307393" w14:paraId="3DD43D20" w14:textId="77777777" w:rsidTr="008B79F0">
              <w:trPr>
                <w:trHeight w:val="373"/>
              </w:trPr>
              <w:tc>
                <w:tcPr>
                  <w:tcW w:w="569" w:type="dxa"/>
                  <w:tcBorders>
                    <w:left w:val="single" w:sz="4" w:space="0" w:color="000000"/>
                    <w:bottom w:val="single" w:sz="4" w:space="0" w:color="000000"/>
                  </w:tcBorders>
                  <w:shd w:val="clear" w:color="auto" w:fill="FFFFFF" w:themeFill="background1"/>
                  <w:tcMar>
                    <w:left w:w="28" w:type="dxa"/>
                    <w:right w:w="28" w:type="dxa"/>
                  </w:tcMar>
                </w:tcPr>
                <w:p w14:paraId="4A4E6ED7" w14:textId="77777777" w:rsidR="001614CB" w:rsidRDefault="008B79F0" w:rsidP="00F024B8">
                  <w:pPr>
                    <w:outlineLvl w:val="9"/>
                  </w:pPr>
                  <w:r>
                    <w:rPr>
                      <w:noProof/>
                      <w:lang w:val="en-GB" w:eastAsia="en-GB"/>
                    </w:rPr>
                    <mc:AlternateContent>
                      <mc:Choice Requires="wps">
                        <w:drawing>
                          <wp:anchor distT="0" distB="0" distL="114300" distR="114300" simplePos="0" relativeHeight="251683840" behindDoc="0" locked="0" layoutInCell="1" allowOverlap="1" wp14:anchorId="548ACE6C" wp14:editId="6C1DEAD6">
                            <wp:simplePos x="0" y="0"/>
                            <wp:positionH relativeFrom="column">
                              <wp:posOffset>22225</wp:posOffset>
                            </wp:positionH>
                            <wp:positionV relativeFrom="paragraph">
                              <wp:posOffset>15240</wp:posOffset>
                            </wp:positionV>
                            <wp:extent cx="199390" cy="200025"/>
                            <wp:effectExtent l="0" t="0" r="0" b="9525"/>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4E954"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wps:txbx>
                                  <wps:bodyPr rot="0" vert="horz" wrap="square" lIns="0" tIns="0" rIns="0" bIns="0" anchor="ctr" anchorCtr="0" upright="1">
                                    <a:noAutofit/>
                                  </wps:bodyPr>
                                </wps:wsp>
                              </a:graphicData>
                            </a:graphic>
                          </wp:anchor>
                        </w:drawing>
                      </mc:Choice>
                      <mc:Fallback>
                        <w:pict>
                          <v:shape w14:anchorId="2A5C8329" id="_x0000_s1037" style="position:absolute;margin-left:1.75pt;margin-top:1.2pt;width:15.7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UfwYAADA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v:textbox>
                          </v:shape>
                        </w:pict>
                      </mc:Fallback>
                    </mc:AlternateContent>
                  </w:r>
                </w:p>
              </w:tc>
              <w:tc>
                <w:tcPr>
                  <w:tcW w:w="4961" w:type="dxa"/>
                  <w:gridSpan w:val="2"/>
                  <w:tcBorders>
                    <w:bottom w:val="single" w:sz="4" w:space="0" w:color="000000"/>
                    <w:right w:val="single" w:sz="4" w:space="0" w:color="000000"/>
                  </w:tcBorders>
                  <w:shd w:val="clear" w:color="auto" w:fill="FFFFFF" w:themeFill="background1"/>
                  <w:tcMar>
                    <w:left w:w="28" w:type="dxa"/>
                    <w:right w:w="28" w:type="dxa"/>
                  </w:tcMar>
                </w:tcPr>
                <w:p w14:paraId="3DFF1BA7" w14:textId="5F966496" w:rsidR="001614CB" w:rsidRPr="00307393" w:rsidRDefault="001F00D1" w:rsidP="00F024B8">
                  <w:pPr>
                    <w:outlineLvl w:val="9"/>
                  </w:pPr>
                  <w:sdt>
                    <w:sdtPr>
                      <w:id w:val="-542140669"/>
                      <w14:checkbox>
                        <w14:checked w14:val="1"/>
                        <w14:checkedState w14:val="2612" w14:font="MS Gothic"/>
                        <w14:uncheckedState w14:val="2610" w14:font="MS Gothic"/>
                      </w14:checkbox>
                    </w:sdtPr>
                    <w:sdtEndPr/>
                    <w:sdtContent>
                      <w:r w:rsidR="000D6E3D">
                        <w:rPr>
                          <w:rFonts w:ascii="MS Gothic" w:eastAsia="MS Gothic" w:hAnsi="MS Gothic" w:hint="eastAsia"/>
                        </w:rPr>
                        <w:t>☒</w:t>
                      </w:r>
                    </w:sdtContent>
                  </w:sdt>
                  <w:r w:rsidR="001614CB">
                    <w:t xml:space="preserve">  </w:t>
                  </w:r>
                  <w:r w:rsidR="001614CB" w:rsidRPr="00307393">
                    <w:t>you may be fit for work taking account of the advice below</w:t>
                  </w:r>
                </w:p>
              </w:tc>
              <w:tc>
                <w:tcPr>
                  <w:tcW w:w="736" w:type="dxa"/>
                  <w:tcBorders>
                    <w:left w:val="single" w:sz="4" w:space="0" w:color="000000"/>
                  </w:tcBorders>
                  <w:shd w:val="clear" w:color="auto" w:fill="auto"/>
                  <w:tcMar>
                    <w:left w:w="28" w:type="dxa"/>
                    <w:right w:w="28" w:type="dxa"/>
                  </w:tcMar>
                </w:tcPr>
                <w:p w14:paraId="7ED49E92" w14:textId="77777777" w:rsidR="001614CB" w:rsidRPr="00307393" w:rsidRDefault="001614CB" w:rsidP="00F024B8">
                  <w:pPr>
                    <w:outlineLvl w:val="9"/>
                  </w:pPr>
                </w:p>
              </w:tc>
            </w:tr>
            <w:tr w:rsidR="001614CB" w:rsidRPr="00307393" w14:paraId="5B3AD780" w14:textId="77777777" w:rsidTr="003E090D">
              <w:trPr>
                <w:trHeight w:val="60"/>
              </w:trPr>
              <w:tc>
                <w:tcPr>
                  <w:tcW w:w="569" w:type="dxa"/>
                  <w:tcBorders>
                    <w:top w:val="single" w:sz="4" w:space="0" w:color="000000"/>
                    <w:bottom w:val="single" w:sz="4" w:space="0" w:color="000000"/>
                  </w:tcBorders>
                  <w:tcMar>
                    <w:left w:w="28" w:type="dxa"/>
                    <w:right w:w="28" w:type="dxa"/>
                  </w:tcMar>
                </w:tcPr>
                <w:p w14:paraId="1239D8A8" w14:textId="77777777" w:rsidR="001614CB" w:rsidRPr="001614CB" w:rsidRDefault="001614CB" w:rsidP="003E090D">
                  <w:pPr>
                    <w:outlineLvl w:val="9"/>
                  </w:pPr>
                </w:p>
              </w:tc>
              <w:tc>
                <w:tcPr>
                  <w:tcW w:w="4961" w:type="dxa"/>
                  <w:gridSpan w:val="2"/>
                  <w:tcBorders>
                    <w:top w:val="single" w:sz="4" w:space="0" w:color="000000"/>
                    <w:bottom w:val="single" w:sz="4" w:space="0" w:color="000000"/>
                  </w:tcBorders>
                  <w:tcMar>
                    <w:left w:w="28" w:type="dxa"/>
                    <w:right w:w="28" w:type="dxa"/>
                  </w:tcMar>
                </w:tcPr>
                <w:p w14:paraId="50396B50" w14:textId="77777777" w:rsidR="001614CB" w:rsidRPr="00CA23F5" w:rsidRDefault="001614CB" w:rsidP="003E090D">
                  <w:pPr>
                    <w:outlineLvl w:val="9"/>
                    <w:rPr>
                      <w:sz w:val="32"/>
                    </w:rPr>
                  </w:pPr>
                </w:p>
              </w:tc>
              <w:tc>
                <w:tcPr>
                  <w:tcW w:w="736" w:type="dxa"/>
                  <w:shd w:val="clear" w:color="auto" w:fill="auto"/>
                  <w:tcMar>
                    <w:left w:w="28" w:type="dxa"/>
                    <w:right w:w="28" w:type="dxa"/>
                  </w:tcMar>
                </w:tcPr>
                <w:p w14:paraId="45D6C470" w14:textId="77777777" w:rsidR="001614CB" w:rsidRPr="00307393" w:rsidRDefault="001614CB" w:rsidP="003E090D">
                  <w:pPr>
                    <w:outlineLvl w:val="9"/>
                  </w:pPr>
                </w:p>
              </w:tc>
            </w:tr>
            <w:tr w:rsidR="001614CB" w:rsidRPr="00307393" w14:paraId="5A3E7373" w14:textId="77777777" w:rsidTr="008E47C4">
              <w:trPr>
                <w:trHeight w:val="408"/>
              </w:trPr>
              <w:tc>
                <w:tcPr>
                  <w:tcW w:w="569" w:type="dxa"/>
                  <w:tcBorders>
                    <w:top w:val="single" w:sz="4" w:space="0" w:color="000000"/>
                    <w:left w:val="single" w:sz="4" w:space="0" w:color="000000"/>
                    <w:bottom w:val="single" w:sz="4" w:space="0" w:color="000000"/>
                  </w:tcBorders>
                  <w:shd w:val="clear" w:color="auto" w:fill="FFFFFF" w:themeFill="background1"/>
                  <w:tcMar>
                    <w:left w:w="28" w:type="dxa"/>
                    <w:right w:w="28" w:type="dxa"/>
                  </w:tcMar>
                </w:tcPr>
                <w:p w14:paraId="7B6A2908" w14:textId="77777777" w:rsidR="001614CB" w:rsidRDefault="008B79F0" w:rsidP="00F024B8">
                  <w:pPr>
                    <w:outlineLvl w:val="9"/>
                  </w:pPr>
                  <w:r>
                    <w:rPr>
                      <w:noProof/>
                      <w:lang w:val="en-GB" w:eastAsia="en-GB"/>
                    </w:rPr>
                    <mc:AlternateContent>
                      <mc:Choice Requires="wps">
                        <w:drawing>
                          <wp:anchor distT="0" distB="0" distL="114300" distR="114300" simplePos="0" relativeHeight="251685888" behindDoc="0" locked="0" layoutInCell="1" allowOverlap="1" wp14:anchorId="52C6F945" wp14:editId="3655AAB4">
                            <wp:simplePos x="0" y="0"/>
                            <wp:positionH relativeFrom="column">
                              <wp:posOffset>22225</wp:posOffset>
                            </wp:positionH>
                            <wp:positionV relativeFrom="paragraph">
                              <wp:posOffset>6681</wp:posOffset>
                            </wp:positionV>
                            <wp:extent cx="199390" cy="200025"/>
                            <wp:effectExtent l="0" t="0" r="0" b="9525"/>
                            <wp:wrapNone/>
                            <wp:docPr id="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7F05F"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wps:txbx>
                                  <wps:bodyPr rot="0" vert="horz" wrap="square" lIns="0" tIns="0" rIns="0" bIns="0" anchor="ctr" anchorCtr="0" upright="1">
                                    <a:noAutofit/>
                                  </wps:bodyPr>
                                </wps:wsp>
                              </a:graphicData>
                            </a:graphic>
                          </wp:anchor>
                        </w:drawing>
                      </mc:Choice>
                      <mc:Fallback>
                        <w:pict>
                          <v:shape w14:anchorId="0F4B1CE7" id="_x0000_s1038" style="position:absolute;margin-left:1.75pt;margin-top:.55pt;width:15.7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BfA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v:textbox>
                          </v:shape>
                        </w:pict>
                      </mc:Fallback>
                    </mc:AlternateContent>
                  </w:r>
                </w:p>
              </w:tc>
              <w:tc>
                <w:tcPr>
                  <w:tcW w:w="4961" w:type="dxa"/>
                  <w:gridSpan w:val="2"/>
                  <w:tcBorders>
                    <w:top w:val="single" w:sz="4" w:space="0" w:color="000000"/>
                    <w:bottom w:val="single" w:sz="4" w:space="0" w:color="000000"/>
                    <w:right w:val="single" w:sz="4" w:space="0" w:color="000000"/>
                  </w:tcBorders>
                  <w:shd w:val="clear" w:color="auto" w:fill="FFFFFF" w:themeFill="background1"/>
                  <w:tcMar>
                    <w:left w:w="28" w:type="dxa"/>
                    <w:right w:w="28" w:type="dxa"/>
                  </w:tcMar>
                </w:tcPr>
                <w:p w14:paraId="32B50873" w14:textId="0AEDC461" w:rsidR="001614CB" w:rsidRPr="00307393" w:rsidRDefault="001614CB" w:rsidP="00F024B8">
                  <w:pPr>
                    <w:outlineLvl w:val="9"/>
                  </w:pPr>
                  <w:r>
                    <w:t>D</w:t>
                  </w:r>
                  <w:r>
                    <w:rPr>
                      <w:spacing w:val="-4"/>
                    </w:rPr>
                    <w:t>a</w:t>
                  </w:r>
                  <w:r>
                    <w:rPr>
                      <w:spacing w:val="-5"/>
                      <w:w w:val="113"/>
                    </w:rPr>
                    <w:t>t</w:t>
                  </w:r>
                  <w:r>
                    <w:rPr>
                      <w:w w:val="102"/>
                    </w:rPr>
                    <w:t>e</w:t>
                  </w:r>
                  <w:r>
                    <w:rPr>
                      <w:spacing w:val="-2"/>
                    </w:rPr>
                    <w:t xml:space="preserve"> </w:t>
                  </w:r>
                  <w:r>
                    <w:rPr>
                      <w:w w:val="103"/>
                    </w:rPr>
                    <w:t>assessme</w:t>
                  </w:r>
                  <w:r>
                    <w:rPr>
                      <w:spacing w:val="-4"/>
                      <w:w w:val="103"/>
                    </w:rPr>
                    <w:t>n</w:t>
                  </w:r>
                  <w:r>
                    <w:rPr>
                      <w:w w:val="113"/>
                    </w:rPr>
                    <w:t>t</w:t>
                  </w:r>
                  <w:r>
                    <w:rPr>
                      <w:spacing w:val="-2"/>
                    </w:rPr>
                    <w:t xml:space="preserve"> </w:t>
                  </w:r>
                  <w:r>
                    <w:rPr>
                      <w:spacing w:val="-6"/>
                      <w:w w:val="103"/>
                    </w:rPr>
                    <w:t>c</w:t>
                  </w:r>
                  <w:r>
                    <w:rPr>
                      <w:w w:val="96"/>
                    </w:rPr>
                    <w:t>ompl</w:t>
                  </w:r>
                  <w:r>
                    <w:rPr>
                      <w:spacing w:val="-4"/>
                      <w:w w:val="96"/>
                    </w:rPr>
                    <w:t>e</w:t>
                  </w:r>
                  <w:r>
                    <w:rPr>
                      <w:spacing w:val="-5"/>
                      <w:w w:val="113"/>
                    </w:rPr>
                    <w:t>t</w:t>
                  </w:r>
                  <w:r>
                    <w:rPr>
                      <w:w w:val="92"/>
                    </w:rPr>
                    <w:t xml:space="preserve">ed   </w:t>
                  </w:r>
                  <w:sdt>
                    <w:sdtPr>
                      <w:rPr>
                        <w:w w:val="92"/>
                      </w:rPr>
                      <w:id w:val="1301267016"/>
                      <w:date w:fullDate="2019-09-17T00:00:00Z">
                        <w:dateFormat w:val="dd MMMM yyyy"/>
                        <w:lid w:val="en-GB"/>
                        <w:storeMappedDataAs w:val="dateTime"/>
                        <w:calendar w:val="gregorian"/>
                      </w:date>
                    </w:sdtPr>
                    <w:sdtEndPr/>
                    <w:sdtContent>
                      <w:r w:rsidR="003C0F76">
                        <w:rPr>
                          <w:w w:val="92"/>
                          <w:lang w:val="en-GB"/>
                        </w:rPr>
                        <w:t xml:space="preserve">17 </w:t>
                      </w:r>
                      <w:r w:rsidR="00030249">
                        <w:rPr>
                          <w:w w:val="92"/>
                          <w:lang w:val="en-GB"/>
                        </w:rPr>
                        <w:t>September 2019</w:t>
                      </w:r>
                    </w:sdtContent>
                  </w:sdt>
                </w:p>
              </w:tc>
              <w:tc>
                <w:tcPr>
                  <w:tcW w:w="736" w:type="dxa"/>
                  <w:tcBorders>
                    <w:left w:val="single" w:sz="4" w:space="0" w:color="000000"/>
                  </w:tcBorders>
                  <w:shd w:val="clear" w:color="auto" w:fill="auto"/>
                  <w:tcMar>
                    <w:left w:w="28" w:type="dxa"/>
                    <w:right w:w="28" w:type="dxa"/>
                  </w:tcMar>
                </w:tcPr>
                <w:p w14:paraId="6611F705" w14:textId="77777777" w:rsidR="001614CB" w:rsidRPr="00307393" w:rsidRDefault="001614CB" w:rsidP="00F024B8">
                  <w:pPr>
                    <w:outlineLvl w:val="9"/>
                  </w:pPr>
                </w:p>
              </w:tc>
            </w:tr>
          </w:tbl>
          <w:p w14:paraId="28DFED8D" w14:textId="77777777" w:rsidR="00315824" w:rsidRPr="00307393" w:rsidRDefault="00315824" w:rsidP="00F024B8">
            <w:pPr>
              <w:outlineLvl w:val="9"/>
            </w:pPr>
          </w:p>
        </w:tc>
        <w:tc>
          <w:tcPr>
            <w:tcW w:w="5128" w:type="dxa"/>
          </w:tcPr>
          <w:tbl>
            <w:tblPr>
              <w:tblStyle w:val="TableGrid"/>
              <w:tblW w:w="4941"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4"/>
              <w:gridCol w:w="2045"/>
              <w:gridCol w:w="2386"/>
              <w:gridCol w:w="76"/>
            </w:tblGrid>
            <w:tr w:rsidR="001614CB" w:rsidRPr="00307393" w14:paraId="3B579695" w14:textId="77777777" w:rsidTr="00F024B8">
              <w:trPr>
                <w:trHeight w:val="437"/>
              </w:trPr>
              <w:tc>
                <w:tcPr>
                  <w:tcW w:w="434" w:type="dxa"/>
                  <w:tcBorders>
                    <w:top w:val="single" w:sz="4" w:space="0" w:color="000000"/>
                    <w:left w:val="single" w:sz="4" w:space="0" w:color="000000"/>
                    <w:bottom w:val="nil"/>
                  </w:tcBorders>
                  <w:shd w:val="clear" w:color="auto" w:fill="FFFFFF" w:themeFill="background1"/>
                  <w:tcMar>
                    <w:top w:w="28" w:type="dxa"/>
                    <w:left w:w="28" w:type="dxa"/>
                    <w:bottom w:w="28" w:type="dxa"/>
                    <w:right w:w="28" w:type="dxa"/>
                  </w:tcMar>
                </w:tcPr>
                <w:p w14:paraId="31A90DD8" w14:textId="77777777" w:rsidR="001614CB" w:rsidRDefault="001614CB" w:rsidP="00F024B8">
                  <w:pPr>
                    <w:outlineLvl w:val="9"/>
                    <w:rPr>
                      <w:w w:val="105"/>
                    </w:rPr>
                  </w:pPr>
                  <w:r>
                    <w:rPr>
                      <w:noProof/>
                      <w:lang w:val="en-GB" w:eastAsia="en-GB"/>
                    </w:rPr>
                    <mc:AlternateContent>
                      <mc:Choice Requires="wps">
                        <w:drawing>
                          <wp:anchor distT="0" distB="0" distL="114300" distR="114300" simplePos="0" relativeHeight="251689984" behindDoc="0" locked="0" layoutInCell="1" allowOverlap="1" wp14:anchorId="0F827EAE" wp14:editId="1C429109">
                            <wp:simplePos x="0" y="0"/>
                            <wp:positionH relativeFrom="column">
                              <wp:posOffset>22225</wp:posOffset>
                            </wp:positionH>
                            <wp:positionV relativeFrom="paragraph">
                              <wp:posOffset>0</wp:posOffset>
                            </wp:positionV>
                            <wp:extent cx="199390" cy="200025"/>
                            <wp:effectExtent l="0" t="0" r="0" b="9525"/>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D349C" w14:textId="77777777" w:rsidR="001614CB" w:rsidRPr="00524F7C" w:rsidRDefault="001614CB" w:rsidP="00524F7C">
                                        <w:pPr>
                                          <w:jc w:val="center"/>
                                          <w:rPr>
                                            <w:color w:val="FFFFFF" w:themeColor="background1"/>
                                          </w:rPr>
                                        </w:pPr>
                                        <w:r>
                                          <w:rPr>
                                            <w:color w:val="FFFFFF" w:themeColor="background1"/>
                                          </w:rPr>
                                          <w:t>2</w:t>
                                        </w:r>
                                      </w:p>
                                    </w:txbxContent>
                                  </wps:txbx>
                                  <wps:bodyPr rot="0" vert="horz" wrap="square" lIns="36000" tIns="36000" rIns="36000" bIns="36000" anchor="ctr" anchorCtr="0" upright="1">
                                    <a:noAutofit/>
                                  </wps:bodyPr>
                                </wps:wsp>
                              </a:graphicData>
                            </a:graphic>
                          </wp:anchor>
                        </w:drawing>
                      </mc:Choice>
                      <mc:Fallback>
                        <w:pict>
                          <v:shape w14:anchorId="5C840B84" id="_x0000_s1039" style="position:absolute;margin-left:1.75pt;margin-top:0;width:15.7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UfgYAAE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1mm,1mm,1mm,1mm">
                              <w:txbxContent>
                                <w:p w:rsidR="001614CB" w:rsidRPr="00524F7C" w:rsidRDefault="001614CB" w:rsidP="00524F7C">
                                  <w:pPr>
                                    <w:jc w:val="center"/>
                                    <w:rPr>
                                      <w:color w:val="FFFFFF" w:themeColor="background1"/>
                                    </w:rPr>
                                  </w:pPr>
                                  <w:r>
                                    <w:rPr>
                                      <w:color w:val="FFFFFF" w:themeColor="background1"/>
                                    </w:rPr>
                                    <w:t>2</w:t>
                                  </w:r>
                                </w:p>
                              </w:txbxContent>
                            </v:textbox>
                          </v:shape>
                        </w:pict>
                      </mc:Fallback>
                    </mc:AlternateContent>
                  </w:r>
                </w:p>
              </w:tc>
              <w:tc>
                <w:tcPr>
                  <w:tcW w:w="4431" w:type="dxa"/>
                  <w:gridSpan w:val="2"/>
                  <w:tcBorders>
                    <w:top w:val="single" w:sz="4" w:space="0" w:color="000000"/>
                    <w:bottom w:val="nil"/>
                    <w:right w:val="single" w:sz="4" w:space="0" w:color="000000"/>
                  </w:tcBorders>
                  <w:shd w:val="clear" w:color="auto" w:fill="FFFFFF" w:themeFill="background1"/>
                  <w:tcMar>
                    <w:top w:w="28" w:type="dxa"/>
                    <w:left w:w="28" w:type="dxa"/>
                    <w:bottom w:w="28" w:type="dxa"/>
                    <w:right w:w="28" w:type="dxa"/>
                  </w:tcMar>
                </w:tcPr>
                <w:p w14:paraId="3D84E638" w14:textId="77777777" w:rsidR="00CA23F5" w:rsidRDefault="001614CB" w:rsidP="00CA23F5">
                  <w:pPr>
                    <w:outlineLvl w:val="9"/>
                    <w:rPr>
                      <w:w w:val="101"/>
                    </w:rPr>
                  </w:pPr>
                  <w:r>
                    <w:rPr>
                      <w:w w:val="105"/>
                    </w:rPr>
                    <w:t>This</w:t>
                  </w:r>
                  <w:r>
                    <w:rPr>
                      <w:spacing w:val="-2"/>
                    </w:rPr>
                    <w:t xml:space="preserve"> </w:t>
                  </w:r>
                  <w:r>
                    <w:rPr>
                      <w:spacing w:val="-4"/>
                      <w:w w:val="123"/>
                    </w:rPr>
                    <w:t>f</w:t>
                  </w:r>
                  <w:r>
                    <w:rPr>
                      <w:w w:val="94"/>
                    </w:rPr>
                    <w:t>orm</w:t>
                  </w:r>
                  <w:r>
                    <w:rPr>
                      <w:spacing w:val="-2"/>
                    </w:rPr>
                    <w:t xml:space="preserve"> </w:t>
                  </w:r>
                  <w:r>
                    <w:rPr>
                      <w:w w:val="102"/>
                    </w:rPr>
                    <w:t>has</w:t>
                  </w:r>
                  <w:r>
                    <w:rPr>
                      <w:spacing w:val="-2"/>
                    </w:rPr>
                    <w:t xml:space="preserve"> </w:t>
                  </w:r>
                  <w:r>
                    <w:t>been</w:t>
                  </w:r>
                  <w:r>
                    <w:rPr>
                      <w:spacing w:val="-2"/>
                    </w:rPr>
                    <w:t xml:space="preserve"> </w:t>
                  </w:r>
                  <w:r>
                    <w:rPr>
                      <w:spacing w:val="-6"/>
                      <w:w w:val="103"/>
                    </w:rPr>
                    <w:t>c</w:t>
                  </w:r>
                  <w:r>
                    <w:rPr>
                      <w:w w:val="96"/>
                    </w:rPr>
                    <w:t>ompl</w:t>
                  </w:r>
                  <w:r>
                    <w:rPr>
                      <w:spacing w:val="-4"/>
                      <w:w w:val="96"/>
                    </w:rPr>
                    <w:t>e</w:t>
                  </w:r>
                  <w:r>
                    <w:rPr>
                      <w:spacing w:val="-5"/>
                      <w:w w:val="113"/>
                    </w:rPr>
                    <w:t>t</w:t>
                  </w:r>
                  <w:r>
                    <w:rPr>
                      <w:w w:val="99"/>
                    </w:rPr>
                    <w:t>ed</w:t>
                  </w:r>
                  <w:r>
                    <w:rPr>
                      <w:spacing w:val="-2"/>
                    </w:rPr>
                    <w:t xml:space="preserve"> </w:t>
                  </w:r>
                  <w:r>
                    <w:rPr>
                      <w:w w:val="101"/>
                    </w:rPr>
                    <w:t>by</w:t>
                  </w:r>
                  <w:r>
                    <w:rPr>
                      <w:spacing w:val="-2"/>
                    </w:rPr>
                    <w:t xml:space="preserve"> </w:t>
                  </w:r>
                  <w:r>
                    <w:rPr>
                      <w:w w:val="101"/>
                    </w:rPr>
                    <w:t>a</w:t>
                  </w:r>
                  <w:r w:rsidR="00CA23F5">
                    <w:rPr>
                      <w:w w:val="101"/>
                    </w:rPr>
                    <w:t xml:space="preserve">  </w:t>
                  </w:r>
                </w:p>
                <w:p w14:paraId="2E80C883" w14:textId="632CAE88" w:rsidR="001614CB" w:rsidRPr="00307393" w:rsidRDefault="001F00D1" w:rsidP="00CA23F5">
                  <w:pPr>
                    <w:outlineLvl w:val="9"/>
                  </w:pPr>
                  <w:sdt>
                    <w:sdtPr>
                      <w:rPr>
                        <w:w w:val="101"/>
                      </w:rPr>
                      <w:id w:val="1767268461"/>
                      <w:comboBox>
                        <w:listItem w:value="Select Profession"/>
                        <w:listItem w:displayText="Physiotherapist" w:value="Physiotherapist"/>
                        <w:listItem w:displayText="Occupational Therapist" w:value="Occupational Therapist"/>
                        <w:listItem w:displayText="Podiatrist" w:value="Podiatrist"/>
                        <w:listItem w:displayText="Other" w:value="Other"/>
                      </w:comboBox>
                    </w:sdtPr>
                    <w:sdtEndPr/>
                    <w:sdtContent>
                      <w:r w:rsidR="007720EC">
                        <w:rPr>
                          <w:w w:val="101"/>
                        </w:rPr>
                        <w:t>Physiotherapist</w:t>
                      </w:r>
                    </w:sdtContent>
                  </w:sdt>
                  <w:r w:rsidR="001614CB">
                    <w:rPr>
                      <w:spacing w:val="-2"/>
                    </w:rPr>
                    <w:t xml:space="preserve"> </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1D991F16" w14:textId="77777777" w:rsidR="001614CB" w:rsidRDefault="001614CB" w:rsidP="00F024B8">
                  <w:pPr>
                    <w:outlineLvl w:val="9"/>
                  </w:pPr>
                </w:p>
                <w:p w14:paraId="164A4C23" w14:textId="77777777" w:rsidR="001614CB" w:rsidRPr="00307393" w:rsidRDefault="001614CB" w:rsidP="00F024B8">
                  <w:pPr>
                    <w:outlineLvl w:val="9"/>
                  </w:pPr>
                </w:p>
              </w:tc>
            </w:tr>
            <w:tr w:rsidR="001614CB" w:rsidRPr="00307393" w14:paraId="2A035508" w14:textId="77777777" w:rsidTr="00F024B8">
              <w:trPr>
                <w:trHeight w:val="52"/>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2A38B0FD" w14:textId="77777777" w:rsidR="001614CB" w:rsidRDefault="001614CB" w:rsidP="00F024B8">
                  <w:pPr>
                    <w:outlineLvl w:val="9"/>
                    <w:rPr>
                      <w:w w:val="105"/>
                    </w:rPr>
                  </w:pPr>
                </w:p>
              </w:tc>
              <w:tc>
                <w:tcPr>
                  <w:tcW w:w="4431" w:type="dxa"/>
                  <w:gridSpan w:val="2"/>
                  <w:tcBorders>
                    <w:top w:val="nil"/>
                    <w:bottom w:val="nil"/>
                    <w:right w:val="single" w:sz="4" w:space="0" w:color="000000"/>
                  </w:tcBorders>
                  <w:shd w:val="clear" w:color="auto" w:fill="FFFFFF" w:themeFill="background1"/>
                  <w:tcMar>
                    <w:top w:w="28" w:type="dxa"/>
                    <w:left w:w="28" w:type="dxa"/>
                    <w:bottom w:w="28" w:type="dxa"/>
                    <w:right w:w="28" w:type="dxa"/>
                  </w:tcMar>
                </w:tcPr>
                <w:p w14:paraId="5BEAB219" w14:textId="77777777" w:rsidR="001614CB" w:rsidRDefault="001614CB" w:rsidP="00F024B8">
                  <w:pPr>
                    <w:outlineLvl w:val="9"/>
                    <w:rPr>
                      <w:w w:val="105"/>
                    </w:rPr>
                  </w:pP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5BF6144" w14:textId="77777777" w:rsidR="001614CB" w:rsidRDefault="001614CB" w:rsidP="00F024B8">
                  <w:pPr>
                    <w:outlineLvl w:val="9"/>
                    <w:rPr>
                      <w:w w:val="105"/>
                    </w:rPr>
                  </w:pPr>
                </w:p>
              </w:tc>
            </w:tr>
            <w:tr w:rsidR="001614CB" w:rsidRPr="00307393" w14:paraId="7E504FD8"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5CE1D9E3" w14:textId="77777777" w:rsidR="001614CB" w:rsidRDefault="001614CB" w:rsidP="00F024B8">
                  <w:pPr>
                    <w:outlineLvl w:val="9"/>
                    <w:rPr>
                      <w:spacing w:val="-6"/>
                      <w:w w:val="98"/>
                    </w:rPr>
                  </w:pPr>
                </w:p>
              </w:tc>
              <w:tc>
                <w:tcPr>
                  <w:tcW w:w="2045" w:type="dxa"/>
                  <w:tcBorders>
                    <w:top w:val="nil"/>
                    <w:bottom w:val="nil"/>
                  </w:tcBorders>
                  <w:shd w:val="clear" w:color="auto" w:fill="FFFFFF" w:themeFill="background1"/>
                  <w:tcMar>
                    <w:top w:w="28" w:type="dxa"/>
                    <w:left w:w="28" w:type="dxa"/>
                    <w:bottom w:w="28" w:type="dxa"/>
                    <w:right w:w="28" w:type="dxa"/>
                  </w:tcMar>
                </w:tcPr>
                <w:p w14:paraId="5F70CC54" w14:textId="53C6667E" w:rsidR="001614CB" w:rsidRPr="00307393" w:rsidRDefault="001614CB" w:rsidP="008E47C4">
                  <w:pPr>
                    <w:outlineLvl w:val="9"/>
                  </w:pPr>
                  <w:r>
                    <w:rPr>
                      <w:spacing w:val="-6"/>
                      <w:w w:val="98"/>
                    </w:rPr>
                    <w:t>Pr</w:t>
                  </w:r>
                  <w:r>
                    <w:rPr>
                      <w:w w:val="98"/>
                    </w:rPr>
                    <w:t>actitioner</w:t>
                  </w:r>
                  <w:r>
                    <w:rPr>
                      <w:spacing w:val="-9"/>
                      <w:w w:val="98"/>
                    </w:rPr>
                    <w:t>’</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055B9DD1" w14:textId="6955FAF2" w:rsidR="001614CB" w:rsidRPr="00307393" w:rsidRDefault="001F00D1" w:rsidP="008E47C4">
                  <w:pPr>
                    <w:outlineLvl w:val="9"/>
                  </w:pPr>
                  <w:sdt>
                    <w:sdtPr>
                      <w:rPr>
                        <w:w w:val="95"/>
                      </w:rPr>
                      <w:id w:val="-1906749560"/>
                      <w:text/>
                    </w:sdtPr>
                    <w:sdtEndPr/>
                    <w:sdtContent>
                      <w:r w:rsidR="007720EC">
                        <w:rPr>
                          <w:w w:val="95"/>
                        </w:rPr>
                        <w:t xml:space="preserve">Lloyd Johnson </w:t>
                      </w:r>
                    </w:sdtContent>
                  </w:sdt>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26C21299" w14:textId="77777777" w:rsidR="001614CB" w:rsidRPr="00307393" w:rsidRDefault="001614CB" w:rsidP="00F024B8">
                  <w:pPr>
                    <w:outlineLvl w:val="9"/>
                  </w:pPr>
                </w:p>
              </w:tc>
            </w:tr>
            <w:tr w:rsidR="001614CB" w:rsidRPr="00307393" w14:paraId="1FD3793C"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6A14109F" w14:textId="77777777" w:rsidR="001614CB" w:rsidRDefault="001614CB" w:rsidP="00F024B8">
                  <w:pPr>
                    <w:outlineLvl w:val="9"/>
                    <w:rPr>
                      <w:w w:val="102"/>
                    </w:rPr>
                  </w:pPr>
                </w:p>
              </w:tc>
              <w:tc>
                <w:tcPr>
                  <w:tcW w:w="2045" w:type="dxa"/>
                  <w:tcBorders>
                    <w:top w:val="nil"/>
                    <w:bottom w:val="nil"/>
                  </w:tcBorders>
                  <w:shd w:val="clear" w:color="auto" w:fill="FFFFFF" w:themeFill="background1"/>
                  <w:tcMar>
                    <w:top w:w="28" w:type="dxa"/>
                    <w:left w:w="28" w:type="dxa"/>
                    <w:bottom w:w="28" w:type="dxa"/>
                    <w:right w:w="28" w:type="dxa"/>
                  </w:tcMar>
                </w:tcPr>
                <w:p w14:paraId="1ECE870B" w14:textId="77777777" w:rsidR="001614CB" w:rsidRPr="00307393" w:rsidRDefault="001614CB" w:rsidP="00F024B8">
                  <w:pPr>
                    <w:outlineLvl w:val="9"/>
                  </w:pPr>
                  <w:r>
                    <w:rPr>
                      <w:w w:val="102"/>
                    </w:rPr>
                    <w:t>HCPC</w:t>
                  </w:r>
                  <w:r>
                    <w:rPr>
                      <w:spacing w:val="-2"/>
                    </w:rPr>
                    <w:t xml:space="preserve"> </w:t>
                  </w:r>
                  <w:r>
                    <w:rPr>
                      <w:spacing w:val="-6"/>
                      <w:w w:val="88"/>
                    </w:rPr>
                    <w:t>r</w:t>
                  </w:r>
                  <w:r>
                    <w:rPr>
                      <w:w w:val="106"/>
                    </w:rPr>
                    <w:t>egi</w:t>
                  </w:r>
                  <w:r>
                    <w:rPr>
                      <w:spacing w:val="-3"/>
                      <w:w w:val="106"/>
                    </w:rPr>
                    <w:t>s</w:t>
                  </w:r>
                  <w:r>
                    <w:t>t</w:t>
                  </w:r>
                  <w:r>
                    <w:rPr>
                      <w:spacing w:val="-6"/>
                    </w:rPr>
                    <w:t>r</w:t>
                  </w:r>
                  <w:r>
                    <w:rPr>
                      <w:spacing w:val="-4"/>
                      <w:w w:val="101"/>
                    </w:rPr>
                    <w:t>a</w:t>
                  </w:r>
                  <w:r>
                    <w:t>tion</w:t>
                  </w:r>
                  <w:r>
                    <w:rPr>
                      <w:spacing w:val="-2"/>
                    </w:rPr>
                    <w:t xml:space="preserve"> </w:t>
                  </w:r>
                  <w:r>
                    <w:rPr>
                      <w:w w:val="94"/>
                    </w:rPr>
                    <w:t>number:</w:t>
                  </w:r>
                </w:p>
              </w:tc>
              <w:sdt>
                <w:sdtPr>
                  <w:id w:val="-1854416371"/>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41F7E52" w14:textId="0CEB4726" w:rsidR="001614CB" w:rsidRPr="00307393" w:rsidRDefault="00030249" w:rsidP="008E47C4">
                      <w:pPr>
                        <w:outlineLvl w:val="9"/>
                      </w:pPr>
                      <w:r>
                        <w:t>Ph 54321</w:t>
                      </w:r>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773DFB02" w14:textId="77777777" w:rsidR="001614CB" w:rsidRPr="00307393" w:rsidRDefault="001614CB" w:rsidP="00F024B8">
                  <w:pPr>
                    <w:outlineLvl w:val="9"/>
                  </w:pPr>
                </w:p>
              </w:tc>
            </w:tr>
            <w:tr w:rsidR="001614CB" w:rsidRPr="00307393" w14:paraId="252BE714" w14:textId="77777777" w:rsidTr="008E47C4">
              <w:trPr>
                <w:trHeight w:val="524"/>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0EDEAFDE" w14:textId="77777777" w:rsidR="001614CB" w:rsidRDefault="001614CB" w:rsidP="00F024B8">
                  <w:pPr>
                    <w:outlineLvl w:val="9"/>
                    <w:rPr>
                      <w:w w:val="93"/>
                    </w:rPr>
                  </w:pPr>
                </w:p>
              </w:tc>
              <w:tc>
                <w:tcPr>
                  <w:tcW w:w="2045" w:type="dxa"/>
                  <w:tcBorders>
                    <w:top w:val="nil"/>
                    <w:bottom w:val="nil"/>
                  </w:tcBorders>
                  <w:shd w:val="clear" w:color="auto" w:fill="FFFFFF" w:themeFill="background1"/>
                  <w:tcMar>
                    <w:top w:w="28" w:type="dxa"/>
                    <w:left w:w="28" w:type="dxa"/>
                    <w:bottom w:w="28" w:type="dxa"/>
                    <w:right w:w="28" w:type="dxa"/>
                  </w:tcMar>
                </w:tcPr>
                <w:p w14:paraId="100D8C8D" w14:textId="77777777" w:rsidR="001614CB" w:rsidRPr="00307393" w:rsidRDefault="001614CB" w:rsidP="00F024B8">
                  <w:pPr>
                    <w:outlineLvl w:val="9"/>
                  </w:pPr>
                  <w:r>
                    <w:rPr>
                      <w:w w:val="93"/>
                    </w:rPr>
                    <w:t>O</w:t>
                  </w:r>
                  <w:r>
                    <w:rPr>
                      <w:spacing w:val="-6"/>
                      <w:w w:val="93"/>
                    </w:rPr>
                    <w:t>r</w:t>
                  </w:r>
                  <w:r>
                    <w:rPr>
                      <w:w w:val="103"/>
                    </w:rPr>
                    <w:t>ganis</w:t>
                  </w:r>
                  <w:r>
                    <w:rPr>
                      <w:spacing w:val="-4"/>
                      <w:w w:val="103"/>
                    </w:rPr>
                    <w:t>a</w:t>
                  </w:r>
                  <w:r>
                    <w:rPr>
                      <w:w w:val="98"/>
                    </w:rPr>
                    <w:t>tion/Service:</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2D5B9D6" w14:textId="16391FBE" w:rsidR="001614CB" w:rsidRPr="00307393" w:rsidRDefault="00030249" w:rsidP="008E47C4">
                  <w:pPr>
                    <w:outlineLvl w:val="9"/>
                  </w:pPr>
                  <w:r>
                    <w:t>Merseyside Primary Care</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C4744ED" w14:textId="77777777" w:rsidR="001614CB" w:rsidRPr="00307393" w:rsidRDefault="001614CB" w:rsidP="00F024B8">
                  <w:pPr>
                    <w:outlineLvl w:val="9"/>
                  </w:pPr>
                </w:p>
              </w:tc>
            </w:tr>
            <w:tr w:rsidR="001614CB" w:rsidRPr="00307393" w14:paraId="2B067056" w14:textId="77777777" w:rsidTr="008E47C4">
              <w:trPr>
                <w:trHeight w:val="376"/>
              </w:trPr>
              <w:tc>
                <w:tcPr>
                  <w:tcW w:w="434" w:type="dxa"/>
                  <w:tcBorders>
                    <w:top w:val="nil"/>
                    <w:left w:val="single" w:sz="4" w:space="0" w:color="000000"/>
                    <w:bottom w:val="single" w:sz="4" w:space="0" w:color="000000"/>
                  </w:tcBorders>
                  <w:shd w:val="clear" w:color="auto" w:fill="FFFFFF" w:themeFill="background1"/>
                  <w:tcMar>
                    <w:top w:w="28" w:type="dxa"/>
                    <w:left w:w="28" w:type="dxa"/>
                    <w:bottom w:w="28" w:type="dxa"/>
                    <w:right w:w="28" w:type="dxa"/>
                  </w:tcMar>
                </w:tcPr>
                <w:p w14:paraId="204CBFD6" w14:textId="77777777" w:rsidR="001614CB" w:rsidRDefault="001614CB" w:rsidP="00F024B8">
                  <w:pPr>
                    <w:outlineLvl w:val="9"/>
                    <w:rPr>
                      <w:spacing w:val="-4"/>
                    </w:rPr>
                  </w:pPr>
                </w:p>
              </w:tc>
              <w:tc>
                <w:tcPr>
                  <w:tcW w:w="2045" w:type="dxa"/>
                  <w:tcBorders>
                    <w:top w:val="nil"/>
                    <w:bottom w:val="single" w:sz="4" w:space="0" w:color="000000"/>
                  </w:tcBorders>
                  <w:shd w:val="clear" w:color="auto" w:fill="FFFFFF" w:themeFill="background1"/>
                  <w:tcMar>
                    <w:top w:w="28" w:type="dxa"/>
                    <w:left w:w="28" w:type="dxa"/>
                    <w:bottom w:w="28" w:type="dxa"/>
                    <w:right w:w="28" w:type="dxa"/>
                  </w:tcMar>
                </w:tcPr>
                <w:p w14:paraId="3B6838DA" w14:textId="77777777" w:rsidR="001614CB" w:rsidRPr="00307393" w:rsidRDefault="001614CB" w:rsidP="008E47C4">
                  <w:pPr>
                    <w:outlineLvl w:val="9"/>
                  </w:pPr>
                  <w:r>
                    <w:rPr>
                      <w:spacing w:val="-4"/>
                    </w:rPr>
                    <w:t>C</w:t>
                  </w:r>
                  <w:r>
                    <w:rPr>
                      <w:w w:val="99"/>
                    </w:rPr>
                    <w:t>o</w:t>
                  </w:r>
                  <w:r>
                    <w:rPr>
                      <w:spacing w:val="-4"/>
                      <w:w w:val="99"/>
                    </w:rPr>
                    <w:t>n</w:t>
                  </w:r>
                  <w:r>
                    <w:rPr>
                      <w:w w:val="107"/>
                    </w:rPr>
                    <w:t>tact</w:t>
                  </w:r>
                  <w:r>
                    <w:rPr>
                      <w:spacing w:val="-2"/>
                    </w:rPr>
                    <w:t xml:space="preserve"> </w:t>
                  </w:r>
                  <w:r>
                    <w:rPr>
                      <w:w w:val="99"/>
                    </w:rPr>
                    <w:t>d</w:t>
                  </w:r>
                  <w:r>
                    <w:rPr>
                      <w:spacing w:val="-4"/>
                      <w:w w:val="99"/>
                    </w:rPr>
                    <w:t>e</w:t>
                  </w:r>
                  <w:r>
                    <w:rPr>
                      <w:w w:val="103"/>
                    </w:rPr>
                    <w:t>tails</w:t>
                  </w:r>
                </w:p>
              </w:tc>
              <w:tc>
                <w:tcPr>
                  <w:tcW w:w="2386" w:type="dxa"/>
                  <w:tcBorders>
                    <w:top w:val="nil"/>
                    <w:bottom w:val="single" w:sz="4" w:space="0" w:color="000000"/>
                    <w:right w:val="single" w:sz="4" w:space="0" w:color="000000"/>
                  </w:tcBorders>
                  <w:shd w:val="clear" w:color="auto" w:fill="FFFFFF" w:themeFill="background1"/>
                  <w:tcMar>
                    <w:top w:w="28" w:type="dxa"/>
                    <w:left w:w="28" w:type="dxa"/>
                    <w:bottom w:w="28" w:type="dxa"/>
                    <w:right w:w="28" w:type="dxa"/>
                  </w:tcMar>
                </w:tcPr>
                <w:p w14:paraId="1B254C93" w14:textId="6A83AA23" w:rsidR="008E47C4" w:rsidRPr="00307393" w:rsidRDefault="00030249" w:rsidP="008E47C4">
                  <w:pPr>
                    <w:outlineLvl w:val="9"/>
                  </w:pPr>
                  <w:r>
                    <w:t>(54321) 1110987</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0F751B6" w14:textId="77777777" w:rsidR="001614CB" w:rsidRPr="00307393" w:rsidRDefault="001614CB" w:rsidP="00F024B8">
                  <w:pPr>
                    <w:outlineLvl w:val="9"/>
                  </w:pPr>
                </w:p>
              </w:tc>
            </w:tr>
          </w:tbl>
          <w:p w14:paraId="31105615" w14:textId="77777777" w:rsidR="00315824" w:rsidRPr="00307393" w:rsidRDefault="00315824" w:rsidP="00F024B8">
            <w:pPr>
              <w:outlineLvl w:val="9"/>
            </w:pPr>
          </w:p>
        </w:tc>
      </w:tr>
    </w:tbl>
    <w:p w14:paraId="0B35F315" w14:textId="77777777" w:rsidR="00EE4C59" w:rsidRPr="00E939F9" w:rsidRDefault="00EE4C59" w:rsidP="00F024B8">
      <w:pPr>
        <w:outlineLvl w:val="9"/>
        <w:rPr>
          <w:sz w:val="4"/>
        </w:rPr>
      </w:pP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EE4C59" w:rsidRPr="00307393" w14:paraId="37896180" w14:textId="77777777" w:rsidTr="00C855C4">
        <w:trPr>
          <w:trHeight w:val="773"/>
        </w:trPr>
        <w:tc>
          <w:tcPr>
            <w:tcW w:w="10184" w:type="dxa"/>
          </w:tcPr>
          <w:tbl>
            <w:tblPr>
              <w:tblStyle w:val="TableGrid"/>
              <w:tblW w:w="10633"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9"/>
              <w:gridCol w:w="4688"/>
              <w:gridCol w:w="2410"/>
              <w:gridCol w:w="425"/>
              <w:gridCol w:w="2541"/>
            </w:tblGrid>
            <w:tr w:rsidR="00F024B8" w:rsidRPr="00307393" w14:paraId="030190F2" w14:textId="77777777" w:rsidTr="001E0ED5">
              <w:trPr>
                <w:trHeight w:val="437"/>
              </w:trPr>
              <w:tc>
                <w:tcPr>
                  <w:tcW w:w="569" w:type="dxa"/>
                  <w:tcBorders>
                    <w:top w:val="single" w:sz="4" w:space="0" w:color="000000"/>
                    <w:left w:val="single" w:sz="4" w:space="0" w:color="000000"/>
                    <w:bottom w:val="nil"/>
                  </w:tcBorders>
                  <w:shd w:val="clear" w:color="auto" w:fill="FFFFFF" w:themeFill="background1"/>
                </w:tcPr>
                <w:p w14:paraId="2FBB14F1" w14:textId="77777777" w:rsidR="00F024B8" w:rsidRPr="00EE4C59" w:rsidRDefault="001E0ED5" w:rsidP="00F024B8">
                  <w:pPr>
                    <w:outlineLvl w:val="9"/>
                  </w:pPr>
                  <w:r>
                    <w:rPr>
                      <w:noProof/>
                      <w:lang w:val="en-GB" w:eastAsia="en-GB"/>
                    </w:rPr>
                    <mc:AlternateContent>
                      <mc:Choice Requires="wps">
                        <w:drawing>
                          <wp:anchor distT="0" distB="0" distL="114300" distR="114300" simplePos="0" relativeHeight="251708416" behindDoc="0" locked="0" layoutInCell="1" allowOverlap="1" wp14:anchorId="40C2C61C" wp14:editId="0B36F0B9">
                            <wp:simplePos x="0" y="0"/>
                            <wp:positionH relativeFrom="column">
                              <wp:posOffset>-28575</wp:posOffset>
                            </wp:positionH>
                            <wp:positionV relativeFrom="paragraph">
                              <wp:posOffset>22529</wp:posOffset>
                            </wp:positionV>
                            <wp:extent cx="199390" cy="200025"/>
                            <wp:effectExtent l="0" t="0" r="0" b="9525"/>
                            <wp:wrapNone/>
                            <wp:docPr id="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C7745" w14:textId="77777777"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wps:txbx>
                                  <wps:bodyPr rot="0" vert="horz" wrap="square" lIns="0" tIns="0" rIns="0" bIns="0" anchor="ctr" anchorCtr="0" upright="1">
                                    <a:noAutofit/>
                                  </wps:bodyPr>
                                </wps:wsp>
                              </a:graphicData>
                            </a:graphic>
                          </wp:anchor>
                        </w:drawing>
                      </mc:Choice>
                      <mc:Fallback>
                        <w:pict>
                          <v:shape w14:anchorId="23A8D28E" id="_x0000_s1040" style="position:absolute;margin-left:-2.25pt;margin-top:1.75pt;width:15.7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u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v:textbox>
                          </v:shape>
                        </w:pict>
                      </mc:Fallback>
                    </mc:AlternateContent>
                  </w:r>
                </w:p>
              </w:tc>
              <w:tc>
                <w:tcPr>
                  <w:tcW w:w="4688" w:type="dxa"/>
                  <w:tcBorders>
                    <w:top w:val="single" w:sz="4" w:space="0" w:color="000000"/>
                    <w:bottom w:val="nil"/>
                  </w:tcBorders>
                  <w:shd w:val="clear" w:color="auto" w:fill="FFFFFF" w:themeFill="background1"/>
                </w:tcPr>
                <w:p w14:paraId="371F30C0" w14:textId="77777777" w:rsidR="00F024B8" w:rsidRPr="00EE4C59" w:rsidRDefault="00F024B8" w:rsidP="007F4037">
                  <w:pPr>
                    <w:outlineLvl w:val="9"/>
                  </w:pPr>
                  <w:r w:rsidRPr="00EE4C59">
                    <w:t xml:space="preserve">AHP </w:t>
                  </w:r>
                  <w:r w:rsidR="007F4037">
                    <w:t>Health and Work</w:t>
                  </w:r>
                  <w:r w:rsidRPr="00EE4C59">
                    <w:t xml:space="preserve"> Report issued for period from</w:t>
                  </w:r>
                </w:p>
              </w:tc>
              <w:sdt>
                <w:sdtPr>
                  <w:id w:val="995220091"/>
                  <w:date w:fullDate="2019-09-18T00:00:00Z">
                    <w:dateFormat w:val="dd MMMM yyyy"/>
                    <w:lid w:val="en-GB"/>
                    <w:storeMappedDataAs w:val="dateTime"/>
                    <w:calendar w:val="gregorian"/>
                  </w:date>
                </w:sdtPr>
                <w:sdtEndPr/>
                <w:sdtContent>
                  <w:tc>
                    <w:tcPr>
                      <w:tcW w:w="2410" w:type="dxa"/>
                      <w:tcBorders>
                        <w:top w:val="single" w:sz="4" w:space="0" w:color="000000"/>
                        <w:bottom w:val="nil"/>
                      </w:tcBorders>
                      <w:shd w:val="clear" w:color="auto" w:fill="FFFFFF" w:themeFill="background1"/>
                    </w:tcPr>
                    <w:p w14:paraId="429E0F5D" w14:textId="337D8DC5" w:rsidR="00F024B8" w:rsidRPr="00EE4C59" w:rsidRDefault="003C0F76" w:rsidP="00F024B8">
                      <w:pPr>
                        <w:outlineLvl w:val="9"/>
                      </w:pPr>
                      <w:r>
                        <w:rPr>
                          <w:lang w:val="en-GB"/>
                        </w:rPr>
                        <w:t xml:space="preserve">18 </w:t>
                      </w:r>
                      <w:r w:rsidR="00030249">
                        <w:rPr>
                          <w:lang w:val="en-GB"/>
                        </w:rPr>
                        <w:t>September 2019</w:t>
                      </w:r>
                    </w:p>
                  </w:tc>
                </w:sdtContent>
              </w:sdt>
              <w:tc>
                <w:tcPr>
                  <w:tcW w:w="425" w:type="dxa"/>
                  <w:tcBorders>
                    <w:top w:val="single" w:sz="4" w:space="0" w:color="000000"/>
                    <w:bottom w:val="nil"/>
                  </w:tcBorders>
                  <w:shd w:val="clear" w:color="auto" w:fill="FFFFFF" w:themeFill="background1"/>
                </w:tcPr>
                <w:p w14:paraId="44C045EA" w14:textId="77777777" w:rsidR="00F024B8" w:rsidRPr="00EE4C59" w:rsidRDefault="00F024B8" w:rsidP="00F024B8">
                  <w:pPr>
                    <w:outlineLvl w:val="9"/>
                  </w:pPr>
                  <w:r w:rsidRPr="00EE4C59">
                    <w:t>to</w:t>
                  </w:r>
                </w:p>
              </w:tc>
              <w:sdt>
                <w:sdtPr>
                  <w:id w:val="1095059141"/>
                  <w:date w:fullDate="2019-10-16T00:00:00Z">
                    <w:dateFormat w:val="dd MMMM yyyy"/>
                    <w:lid w:val="en-GB"/>
                    <w:storeMappedDataAs w:val="dateTime"/>
                    <w:calendar w:val="gregorian"/>
                  </w:date>
                </w:sdtPr>
                <w:sdtEndPr/>
                <w:sdtContent>
                  <w:tc>
                    <w:tcPr>
                      <w:tcW w:w="2541" w:type="dxa"/>
                      <w:tcBorders>
                        <w:top w:val="single" w:sz="4" w:space="0" w:color="000000"/>
                        <w:bottom w:val="nil"/>
                        <w:right w:val="single" w:sz="4" w:space="0" w:color="000000"/>
                      </w:tcBorders>
                      <w:shd w:val="clear" w:color="auto" w:fill="FFFFFF" w:themeFill="background1"/>
                    </w:tcPr>
                    <w:p w14:paraId="1F4707C3" w14:textId="11A4495C" w:rsidR="00F024B8" w:rsidRPr="00EE4C59" w:rsidRDefault="003C0F76" w:rsidP="00F024B8">
                      <w:pPr>
                        <w:outlineLvl w:val="9"/>
                      </w:pPr>
                      <w:r>
                        <w:rPr>
                          <w:lang w:val="en-GB"/>
                        </w:rPr>
                        <w:t>16 October 2019</w:t>
                      </w:r>
                    </w:p>
                  </w:tc>
                </w:sdtContent>
              </w:sdt>
            </w:tr>
            <w:tr w:rsidR="00F024B8" w:rsidRPr="00307393" w14:paraId="133B623B" w14:textId="77777777" w:rsidTr="001E0ED5">
              <w:trPr>
                <w:trHeight w:val="408"/>
              </w:trPr>
              <w:tc>
                <w:tcPr>
                  <w:tcW w:w="569" w:type="dxa"/>
                  <w:tcBorders>
                    <w:top w:val="nil"/>
                    <w:left w:val="single" w:sz="4" w:space="0" w:color="000000"/>
                    <w:bottom w:val="single" w:sz="4" w:space="0" w:color="000000"/>
                  </w:tcBorders>
                  <w:shd w:val="clear" w:color="auto" w:fill="FFFFFF" w:themeFill="background1"/>
                </w:tcPr>
                <w:p w14:paraId="6E2243DE" w14:textId="77777777" w:rsidR="00F024B8" w:rsidRPr="00EE4C59" w:rsidRDefault="00F024B8" w:rsidP="00F024B8">
                  <w:pPr>
                    <w:outlineLvl w:val="9"/>
                  </w:pPr>
                </w:p>
              </w:tc>
              <w:tc>
                <w:tcPr>
                  <w:tcW w:w="4688" w:type="dxa"/>
                  <w:tcBorders>
                    <w:top w:val="nil"/>
                    <w:bottom w:val="single" w:sz="4" w:space="0" w:color="000000"/>
                  </w:tcBorders>
                  <w:shd w:val="clear" w:color="auto" w:fill="FFFFFF" w:themeFill="background1"/>
                </w:tcPr>
                <w:p w14:paraId="33927F15" w14:textId="2186E9FF" w:rsidR="00F024B8" w:rsidRPr="00EE4C59" w:rsidRDefault="00F024B8" w:rsidP="003E090D">
                  <w:pPr>
                    <w:outlineLvl w:val="9"/>
                  </w:pPr>
                  <w:r w:rsidRPr="00EE4C59">
                    <w:t>A follow up review</w:t>
                  </w:r>
                  <w:r w:rsidR="001E0ED5">
                    <w:t xml:space="preserve">:              </w:t>
                  </w:r>
                  <w:r w:rsidRPr="00EE4C59">
                    <w:t xml:space="preserve"> </w:t>
                  </w:r>
                  <w:sdt>
                    <w:sdtPr>
                      <w:id w:val="-1922327226"/>
                      <w:showingPlcHdr/>
                      <w:comboBox>
                        <w:listItem w:value="has been made for"/>
                        <w:listItem w:displayText="is not required" w:value="is not required"/>
                      </w:comboBox>
                    </w:sdtPr>
                    <w:sdtEndPr/>
                    <w:sdtContent>
                      <w:r w:rsidR="00030249">
                        <w:t xml:space="preserve">     </w:t>
                      </w:r>
                    </w:sdtContent>
                  </w:sdt>
                </w:p>
              </w:tc>
              <w:sdt>
                <w:sdtPr>
                  <w:id w:val="742611311"/>
                  <w:date w:fullDate="2019-10-15T00:00:00Z">
                    <w:dateFormat w:val="dd MMMM yyyy"/>
                    <w:lid w:val="en-GB"/>
                    <w:storeMappedDataAs w:val="dateTime"/>
                    <w:calendar w:val="gregorian"/>
                  </w:date>
                </w:sdtPr>
                <w:sdtEndPr/>
                <w:sdtContent>
                  <w:tc>
                    <w:tcPr>
                      <w:tcW w:w="2410" w:type="dxa"/>
                      <w:tcBorders>
                        <w:top w:val="nil"/>
                        <w:bottom w:val="single" w:sz="4" w:space="0" w:color="000000"/>
                      </w:tcBorders>
                      <w:shd w:val="clear" w:color="auto" w:fill="FFFFFF" w:themeFill="background1"/>
                    </w:tcPr>
                    <w:p w14:paraId="16221489" w14:textId="7BEDB3AC" w:rsidR="00F024B8" w:rsidRPr="00EE4C59" w:rsidRDefault="00030249" w:rsidP="00F024B8">
                      <w:pPr>
                        <w:outlineLvl w:val="9"/>
                      </w:pPr>
                      <w:r>
                        <w:rPr>
                          <w:lang w:val="en-GB"/>
                        </w:rPr>
                        <w:t>1</w:t>
                      </w:r>
                      <w:r w:rsidR="003C0F76">
                        <w:rPr>
                          <w:lang w:val="en-GB"/>
                        </w:rPr>
                        <w:t>5</w:t>
                      </w:r>
                      <w:r>
                        <w:rPr>
                          <w:lang w:val="en-GB"/>
                        </w:rPr>
                        <w:t xml:space="preserve"> </w:t>
                      </w:r>
                      <w:r w:rsidR="003C0F76">
                        <w:rPr>
                          <w:lang w:val="en-GB"/>
                        </w:rPr>
                        <w:t>October</w:t>
                      </w:r>
                      <w:r>
                        <w:rPr>
                          <w:lang w:val="en-GB"/>
                        </w:rPr>
                        <w:t xml:space="preserve"> 2019</w:t>
                      </w:r>
                    </w:p>
                  </w:tc>
                </w:sdtContent>
              </w:sdt>
              <w:tc>
                <w:tcPr>
                  <w:tcW w:w="2966" w:type="dxa"/>
                  <w:gridSpan w:val="2"/>
                  <w:tcBorders>
                    <w:top w:val="nil"/>
                    <w:bottom w:val="single" w:sz="4" w:space="0" w:color="000000"/>
                    <w:right w:val="single" w:sz="4" w:space="0" w:color="000000"/>
                  </w:tcBorders>
                  <w:shd w:val="clear" w:color="auto" w:fill="FFFFFF" w:themeFill="background1"/>
                </w:tcPr>
                <w:p w14:paraId="347A7F52" w14:textId="77777777" w:rsidR="00F024B8" w:rsidRPr="00EE4C59" w:rsidRDefault="00F024B8" w:rsidP="00F024B8">
                  <w:pPr>
                    <w:outlineLvl w:val="9"/>
                  </w:pPr>
                </w:p>
                <w:p w14:paraId="5A73456E" w14:textId="77777777" w:rsidR="00F024B8" w:rsidRPr="00EE4C59" w:rsidRDefault="00F024B8" w:rsidP="00F024B8">
                  <w:pPr>
                    <w:outlineLvl w:val="9"/>
                  </w:pPr>
                </w:p>
              </w:tc>
            </w:tr>
          </w:tbl>
          <w:p w14:paraId="68344008" w14:textId="77777777" w:rsidR="00EE4C59" w:rsidRPr="003E090D" w:rsidRDefault="00EE4C59" w:rsidP="00F024B8">
            <w:pPr>
              <w:outlineLvl w:val="9"/>
              <w:rPr>
                <w:sz w:val="2"/>
              </w:rPr>
            </w:pPr>
          </w:p>
        </w:tc>
      </w:tr>
    </w:tbl>
    <w:p w14:paraId="2C6E493D" w14:textId="77777777" w:rsidR="001614CB" w:rsidRPr="00F024B8" w:rsidRDefault="001614CB" w:rsidP="00F024B8">
      <w:pPr>
        <w:outlineLvl w:val="9"/>
        <w:rPr>
          <w:sz w:val="4"/>
          <w:szCs w:val="4"/>
          <w:lang w:val="en-GB"/>
        </w:rPr>
      </w:pPr>
    </w:p>
    <w:tbl>
      <w:tblPr>
        <w:tblStyle w:val="TableGrid"/>
        <w:tblW w:w="4890" w:type="pct"/>
        <w:tblInd w:w="137"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FFFFFF" w:themeFill="background1"/>
        <w:tblLayout w:type="fixed"/>
        <w:tblCellMar>
          <w:top w:w="57" w:type="dxa"/>
          <w:left w:w="113" w:type="dxa"/>
          <w:bottom w:w="57" w:type="dxa"/>
          <w:right w:w="113" w:type="dxa"/>
        </w:tblCellMar>
        <w:tblLook w:val="04A0" w:firstRow="1" w:lastRow="0" w:firstColumn="1" w:lastColumn="0" w:noHBand="0" w:noVBand="1"/>
      </w:tblPr>
      <w:tblGrid>
        <w:gridCol w:w="10318"/>
      </w:tblGrid>
      <w:tr w:rsidR="001614CB" w:rsidRPr="00307393" w14:paraId="16A5BD2B" w14:textId="77777777" w:rsidTr="00846D4C">
        <w:trPr>
          <w:trHeight w:val="8313"/>
        </w:trPr>
        <w:tc>
          <w:tcPr>
            <w:tcW w:w="10631" w:type="dxa"/>
            <w:shd w:val="clear" w:color="auto" w:fill="FFFFFF" w:themeFill="background1"/>
          </w:tcPr>
          <w:p w14:paraId="1DFC658E" w14:textId="77777777" w:rsidR="001614CB" w:rsidRPr="00E939F9" w:rsidRDefault="001E0ED5" w:rsidP="00F024B8">
            <w:pPr>
              <w:outlineLvl w:val="9"/>
              <w:rPr>
                <w:sz w:val="2"/>
                <w:szCs w:val="12"/>
              </w:rPr>
            </w:pPr>
            <w:r>
              <w:rPr>
                <w:noProof/>
                <w:lang w:val="en-GB" w:eastAsia="en-GB"/>
              </w:rPr>
              <mc:AlternateContent>
                <mc:Choice Requires="wps">
                  <w:drawing>
                    <wp:anchor distT="0" distB="0" distL="114300" distR="114300" simplePos="0" relativeHeight="251698176" behindDoc="0" locked="0" layoutInCell="1" allowOverlap="1" wp14:anchorId="55BDA6CC" wp14:editId="67B4C5C9">
                      <wp:simplePos x="0" y="0"/>
                      <wp:positionH relativeFrom="column">
                        <wp:posOffset>-35560</wp:posOffset>
                      </wp:positionH>
                      <wp:positionV relativeFrom="paragraph">
                        <wp:posOffset>696899</wp:posOffset>
                      </wp:positionV>
                      <wp:extent cx="199390" cy="200025"/>
                      <wp:effectExtent l="0" t="0" r="0" b="9525"/>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C7D1D"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wps:txbx>
                            <wps:bodyPr rot="0" vert="horz" wrap="square" lIns="0" tIns="0" rIns="0" bIns="0" anchor="ctr" anchorCtr="0" upright="1">
                              <a:noAutofit/>
                            </wps:bodyPr>
                          </wps:wsp>
                        </a:graphicData>
                      </a:graphic>
                    </wp:anchor>
                  </w:drawing>
                </mc:Choice>
                <mc:Fallback>
                  <w:pict>
                    <v:shape w14:anchorId="57CC4899" id="_x0000_s1041" style="position:absolute;margin-left:-2.8pt;margin-top:54.85pt;width:15.7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WK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1D149C85" wp14:editId="3AC54E64">
                      <wp:simplePos x="0" y="0"/>
                      <wp:positionH relativeFrom="column">
                        <wp:posOffset>-35560</wp:posOffset>
                      </wp:positionH>
                      <wp:positionV relativeFrom="paragraph">
                        <wp:posOffset>16510</wp:posOffset>
                      </wp:positionV>
                      <wp:extent cx="199390" cy="200025"/>
                      <wp:effectExtent l="0" t="0" r="0" b="9525"/>
                      <wp:wrapNone/>
                      <wp:docPr id="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D5C5FE"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wps:txbx>
                            <wps:bodyPr rot="0" vert="horz" wrap="square" lIns="0" tIns="0" rIns="0" bIns="0" anchor="ctr" anchorCtr="0" upright="1">
                              <a:noAutofit/>
                            </wps:bodyPr>
                          </wps:wsp>
                        </a:graphicData>
                      </a:graphic>
                    </wp:anchor>
                  </w:drawing>
                </mc:Choice>
                <mc:Fallback>
                  <w:pict>
                    <v:shape w14:anchorId="3EBFD914" id="_x0000_s1042" style="position:absolute;margin-left:-2.8pt;margin-top:1.3pt;width:15.7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E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v:textbox>
                    </v:shape>
                  </w:pict>
                </mc:Fallback>
              </mc:AlternateConten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330"/>
              <w:gridCol w:w="4693"/>
              <w:gridCol w:w="375"/>
              <w:gridCol w:w="4533"/>
            </w:tblGrid>
            <w:tr w:rsidR="001614CB" w:rsidRPr="00307393" w14:paraId="1B4CAAEA" w14:textId="77777777" w:rsidTr="003E090D">
              <w:trPr>
                <w:trHeight w:val="248"/>
              </w:trPr>
              <w:tc>
                <w:tcPr>
                  <w:tcW w:w="446" w:type="dxa"/>
                  <w:shd w:val="clear" w:color="auto" w:fill="FFFFFF" w:themeFill="background1"/>
                  <w:tcMar>
                    <w:top w:w="28" w:type="dxa"/>
                    <w:left w:w="28" w:type="dxa"/>
                    <w:bottom w:w="28" w:type="dxa"/>
                    <w:right w:w="28" w:type="dxa"/>
                  </w:tcMar>
                </w:tcPr>
                <w:p w14:paraId="76D0BB7E" w14:textId="77777777" w:rsidR="001614CB" w:rsidRDefault="001614CB" w:rsidP="00F024B8">
                  <w:pPr>
                    <w:outlineLvl w:val="9"/>
                    <w:rPr>
                      <w:spacing w:val="-6"/>
                      <w:w w:val="98"/>
                    </w:rPr>
                  </w:pPr>
                </w:p>
              </w:tc>
              <w:tc>
                <w:tcPr>
                  <w:tcW w:w="9931" w:type="dxa"/>
                  <w:gridSpan w:val="4"/>
                  <w:shd w:val="clear" w:color="auto" w:fill="FFFFFF" w:themeFill="background1"/>
                  <w:tcMar>
                    <w:top w:w="28" w:type="dxa"/>
                    <w:left w:w="28" w:type="dxa"/>
                    <w:bottom w:w="28" w:type="dxa"/>
                    <w:right w:w="28" w:type="dxa"/>
                  </w:tcMar>
                </w:tcPr>
                <w:p w14:paraId="40B5D8D8" w14:textId="77777777" w:rsidR="001614CB" w:rsidRPr="00307393" w:rsidRDefault="001614CB" w:rsidP="00F024B8">
                  <w:pPr>
                    <w:outlineLvl w:val="9"/>
                  </w:pPr>
                  <w:r w:rsidRPr="001614CB">
                    <w:rPr>
                      <w:spacing w:val="-6"/>
                      <w:w w:val="98"/>
                    </w:rPr>
                    <w:t>With your employer’s agreement you may benefit from these or more options:</w:t>
                  </w:r>
                </w:p>
              </w:tc>
            </w:tr>
            <w:tr w:rsidR="001614CB" w:rsidRPr="00307393" w14:paraId="14C564D8" w14:textId="77777777" w:rsidTr="003E090D">
              <w:trPr>
                <w:trHeight w:val="127"/>
              </w:trPr>
              <w:tc>
                <w:tcPr>
                  <w:tcW w:w="446" w:type="dxa"/>
                  <w:shd w:val="clear" w:color="auto" w:fill="FFFFFF" w:themeFill="background1"/>
                  <w:tcMar>
                    <w:top w:w="28" w:type="dxa"/>
                    <w:left w:w="28" w:type="dxa"/>
                    <w:bottom w:w="28" w:type="dxa"/>
                    <w:right w:w="28" w:type="dxa"/>
                  </w:tcMar>
                </w:tcPr>
                <w:p w14:paraId="6745A1AE" w14:textId="77777777" w:rsidR="001614CB" w:rsidRDefault="001614CB" w:rsidP="00F024B8">
                  <w:pPr>
                    <w:outlineLvl w:val="9"/>
                    <w:rPr>
                      <w:w w:val="102"/>
                    </w:rPr>
                  </w:pPr>
                </w:p>
              </w:tc>
              <w:sdt>
                <w:sdtPr>
                  <w:id w:val="-1917544284"/>
                  <w14:checkbox>
                    <w14:checked w14:val="1"/>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755885C5" w14:textId="39D1A10E" w:rsidR="001614CB" w:rsidRPr="00307393" w:rsidRDefault="003C0F76" w:rsidP="00F024B8">
                      <w:pPr>
                        <w:outlineLvl w:val="9"/>
                      </w:pPr>
                      <w:r>
                        <w:rPr>
                          <w:rFonts w:ascii="MS Gothic" w:eastAsia="MS Gothic" w:hAnsi="MS Gothic" w:hint="eastAsia"/>
                        </w:rPr>
                        <w:t>☒</w:t>
                      </w:r>
                    </w:p>
                  </w:tc>
                </w:sdtContent>
              </w:sdt>
              <w:tc>
                <w:tcPr>
                  <w:tcW w:w="4693" w:type="dxa"/>
                  <w:shd w:val="clear" w:color="auto" w:fill="FFFFFF" w:themeFill="background1"/>
                </w:tcPr>
                <w:p w14:paraId="6010D68B" w14:textId="77777777" w:rsidR="001614CB" w:rsidRPr="00307393" w:rsidRDefault="001614CB" w:rsidP="00F024B8">
                  <w:pPr>
                    <w:outlineLvl w:val="9"/>
                  </w:pPr>
                  <w:r>
                    <w:rPr>
                      <w:w w:val="101"/>
                    </w:rPr>
                    <w:t>a</w:t>
                  </w:r>
                  <w:r>
                    <w:rPr>
                      <w:spacing w:val="-2"/>
                    </w:rPr>
                    <w:t xml:space="preserve"> </w:t>
                  </w:r>
                  <w:r>
                    <w:t>phased</w:t>
                  </w:r>
                  <w:r>
                    <w:rPr>
                      <w:spacing w:val="-2"/>
                    </w:rPr>
                    <w:t xml:space="preserve"> </w:t>
                  </w:r>
                  <w:r>
                    <w:rPr>
                      <w:spacing w:val="-6"/>
                      <w:w w:val="88"/>
                    </w:rPr>
                    <w:t>r</w:t>
                  </w:r>
                  <w:r>
                    <w:rPr>
                      <w:spacing w:val="-4"/>
                      <w:w w:val="102"/>
                    </w:rPr>
                    <w:t>e</w:t>
                  </w:r>
                  <w:r>
                    <w:rPr>
                      <w:w w:val="99"/>
                    </w:rPr>
                    <w:t>turn</w:t>
                  </w:r>
                  <w:r>
                    <w:rPr>
                      <w:spacing w:val="-2"/>
                    </w:rPr>
                    <w:t xml:space="preserve"> </w:t>
                  </w:r>
                  <w:r>
                    <w:rPr>
                      <w:spacing w:val="-4"/>
                      <w:w w:val="113"/>
                    </w:rPr>
                    <w:t>t</w:t>
                  </w:r>
                  <w:r>
                    <w:rPr>
                      <w:w w:val="99"/>
                    </w:rPr>
                    <w:t>o</w:t>
                  </w:r>
                  <w:r>
                    <w:rPr>
                      <w:spacing w:val="-2"/>
                    </w:rPr>
                    <w:t xml:space="preserve"> </w:t>
                  </w:r>
                  <w:r>
                    <w:rPr>
                      <w:spacing w:val="-4"/>
                      <w:w w:val="105"/>
                    </w:rPr>
                    <w:t>w</w:t>
                  </w:r>
                  <w:r>
                    <w:rPr>
                      <w:w w:val="95"/>
                    </w:rPr>
                    <w:t>ork</w:t>
                  </w:r>
                </w:p>
              </w:tc>
              <w:sdt>
                <w:sdtPr>
                  <w:id w:val="-1115743196"/>
                  <w14:checkbox>
                    <w14:checked w14:val="1"/>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010375A1" w14:textId="08220BE1" w:rsidR="001614CB" w:rsidRPr="00307393" w:rsidRDefault="003C0F76" w:rsidP="00F024B8">
                      <w:pPr>
                        <w:outlineLvl w:val="9"/>
                      </w:pPr>
                      <w:r>
                        <w:rPr>
                          <w:rFonts w:ascii="MS Gothic" w:eastAsia="MS Gothic" w:hAnsi="MS Gothic" w:hint="eastAsia"/>
                        </w:rPr>
                        <w:t>☒</w:t>
                      </w:r>
                    </w:p>
                  </w:tc>
                </w:sdtContent>
              </w:sdt>
              <w:tc>
                <w:tcPr>
                  <w:tcW w:w="4533" w:type="dxa"/>
                  <w:shd w:val="clear" w:color="auto" w:fill="FFFFFF" w:themeFill="background1"/>
                </w:tcPr>
                <w:p w14:paraId="7CC460E0" w14:textId="77777777" w:rsidR="001614CB" w:rsidRPr="00307393" w:rsidRDefault="001614CB" w:rsidP="00F024B8">
                  <w:pPr>
                    <w:outlineLvl w:val="9"/>
                  </w:pPr>
                  <w:r>
                    <w:rPr>
                      <w:w w:val="98"/>
                    </w:rPr>
                    <w:t>amended</w:t>
                  </w:r>
                  <w:r>
                    <w:rPr>
                      <w:spacing w:val="-2"/>
                    </w:rPr>
                    <w:t xml:space="preserve"> </w:t>
                  </w:r>
                  <w:r>
                    <w:rPr>
                      <w:w w:val="102"/>
                    </w:rPr>
                    <w:t>duties</w:t>
                  </w:r>
                </w:p>
              </w:tc>
            </w:tr>
            <w:tr w:rsidR="001614CB" w:rsidRPr="00307393" w14:paraId="3202E86C" w14:textId="77777777" w:rsidTr="003E090D">
              <w:trPr>
                <w:trHeight w:val="130"/>
              </w:trPr>
              <w:tc>
                <w:tcPr>
                  <w:tcW w:w="446" w:type="dxa"/>
                  <w:shd w:val="clear" w:color="auto" w:fill="FFFFFF" w:themeFill="background1"/>
                  <w:tcMar>
                    <w:top w:w="28" w:type="dxa"/>
                    <w:left w:w="28" w:type="dxa"/>
                    <w:bottom w:w="28" w:type="dxa"/>
                    <w:right w:w="28" w:type="dxa"/>
                  </w:tcMar>
                </w:tcPr>
                <w:p w14:paraId="73BA6E09" w14:textId="77777777" w:rsidR="001614CB" w:rsidRDefault="001614CB" w:rsidP="00F024B8">
                  <w:pPr>
                    <w:outlineLvl w:val="9"/>
                    <w:rPr>
                      <w:w w:val="93"/>
                    </w:rPr>
                  </w:pPr>
                </w:p>
              </w:tc>
              <w:sdt>
                <w:sdtPr>
                  <w:id w:val="599994975"/>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521C389E"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1FB4EE3A" w14:textId="77777777" w:rsidR="001614CB" w:rsidRPr="00307393" w:rsidRDefault="001614CB" w:rsidP="00F024B8">
                  <w:pPr>
                    <w:outlineLvl w:val="9"/>
                  </w:pPr>
                  <w:r>
                    <w:rPr>
                      <w:w w:val="102"/>
                    </w:rPr>
                    <w:t>al</w:t>
                  </w:r>
                  <w:r>
                    <w:rPr>
                      <w:spacing w:val="-5"/>
                      <w:w w:val="102"/>
                    </w:rPr>
                    <w:t>t</w:t>
                  </w:r>
                  <w:r>
                    <w:rPr>
                      <w:w w:val="96"/>
                    </w:rPr>
                    <w:t>e</w:t>
                  </w:r>
                  <w:r>
                    <w:rPr>
                      <w:spacing w:val="-6"/>
                      <w:w w:val="96"/>
                    </w:rPr>
                    <w:t>r</w:t>
                  </w:r>
                  <w:r>
                    <w:rPr>
                      <w:w w:val="99"/>
                    </w:rPr>
                    <w:t>ed</w:t>
                  </w:r>
                  <w:r>
                    <w:rPr>
                      <w:spacing w:val="-2"/>
                    </w:rPr>
                    <w:t xml:space="preserve"> </w:t>
                  </w:r>
                  <w:r>
                    <w:rPr>
                      <w:w w:val="99"/>
                    </w:rPr>
                    <w:t>hours</w:t>
                  </w:r>
                </w:p>
              </w:tc>
              <w:sdt>
                <w:sdtPr>
                  <w:id w:val="-684972411"/>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7B23DEF7" w14:textId="77777777" w:rsidR="001614CB" w:rsidRPr="00307393" w:rsidRDefault="008E47C4" w:rsidP="00F024B8">
                      <w:pPr>
                        <w:outlineLvl w:val="9"/>
                      </w:pPr>
                      <w:r>
                        <w:rPr>
                          <w:rFonts w:ascii="MS Gothic" w:eastAsia="MS Gothic" w:hAnsi="MS Gothic" w:hint="eastAsia"/>
                        </w:rPr>
                        <w:t>☐</w:t>
                      </w:r>
                    </w:p>
                  </w:tc>
                </w:sdtContent>
              </w:sdt>
              <w:tc>
                <w:tcPr>
                  <w:tcW w:w="4533" w:type="dxa"/>
                  <w:shd w:val="clear" w:color="auto" w:fill="FFFFFF" w:themeFill="background1"/>
                </w:tcPr>
                <w:p w14:paraId="2A2D96E7" w14:textId="77777777" w:rsidR="001614CB" w:rsidRPr="00307393" w:rsidRDefault="001614CB" w:rsidP="00F024B8">
                  <w:pPr>
                    <w:outlineLvl w:val="9"/>
                  </w:pPr>
                  <w:r>
                    <w:rPr>
                      <w:w w:val="101"/>
                    </w:rPr>
                    <w:t>a</w:t>
                  </w:r>
                  <w:r>
                    <w:rPr>
                      <w:spacing w:val="-2"/>
                    </w:rPr>
                    <w:t xml:space="preserve"> </w:t>
                  </w:r>
                  <w:r>
                    <w:rPr>
                      <w:spacing w:val="-4"/>
                      <w:w w:val="105"/>
                    </w:rPr>
                    <w:t>w</w:t>
                  </w:r>
                  <w:r>
                    <w:rPr>
                      <w:w w:val="98"/>
                    </w:rPr>
                    <w:t>orkplace</w:t>
                  </w:r>
                  <w:r>
                    <w:rPr>
                      <w:spacing w:val="-2"/>
                    </w:rPr>
                    <w:t xml:space="preserve"> </w:t>
                  </w:r>
                  <w:r>
                    <w:rPr>
                      <w:w w:val="103"/>
                    </w:rPr>
                    <w:t>assessme</w:t>
                  </w:r>
                  <w:r>
                    <w:rPr>
                      <w:spacing w:val="-4"/>
                      <w:w w:val="103"/>
                    </w:rPr>
                    <w:t>n</w:t>
                  </w:r>
                  <w:r>
                    <w:rPr>
                      <w:w w:val="113"/>
                    </w:rPr>
                    <w:t>t</w:t>
                  </w:r>
                </w:p>
              </w:tc>
            </w:tr>
            <w:tr w:rsidR="001614CB" w:rsidRPr="00E939F9" w14:paraId="2729EC92" w14:textId="77777777" w:rsidTr="00F024B8">
              <w:trPr>
                <w:trHeight w:val="108"/>
              </w:trPr>
              <w:tc>
                <w:tcPr>
                  <w:tcW w:w="446" w:type="dxa"/>
                  <w:shd w:val="clear" w:color="auto" w:fill="FFFFFF" w:themeFill="background1"/>
                  <w:tcMar>
                    <w:top w:w="28" w:type="dxa"/>
                    <w:left w:w="28" w:type="dxa"/>
                    <w:bottom w:w="28" w:type="dxa"/>
                    <w:right w:w="28" w:type="dxa"/>
                  </w:tcMar>
                </w:tcPr>
                <w:p w14:paraId="349B3C2B" w14:textId="77777777" w:rsidR="001614CB" w:rsidRPr="00E939F9" w:rsidRDefault="001614CB" w:rsidP="00F024B8">
                  <w:pPr>
                    <w:outlineLvl w:val="9"/>
                    <w:rPr>
                      <w:w w:val="93"/>
                      <w:sz w:val="4"/>
                    </w:rPr>
                  </w:pPr>
                </w:p>
              </w:tc>
              <w:tc>
                <w:tcPr>
                  <w:tcW w:w="330" w:type="dxa"/>
                  <w:shd w:val="clear" w:color="auto" w:fill="FFFFFF" w:themeFill="background1"/>
                  <w:tcMar>
                    <w:top w:w="28" w:type="dxa"/>
                    <w:left w:w="28" w:type="dxa"/>
                    <w:bottom w:w="28" w:type="dxa"/>
                    <w:right w:w="28" w:type="dxa"/>
                  </w:tcMar>
                </w:tcPr>
                <w:p w14:paraId="42601BA8" w14:textId="77777777" w:rsidR="001614CB" w:rsidRPr="00E939F9" w:rsidRDefault="001614CB" w:rsidP="00F024B8">
                  <w:pPr>
                    <w:outlineLvl w:val="9"/>
                    <w:rPr>
                      <w:sz w:val="4"/>
                    </w:rPr>
                  </w:pPr>
                </w:p>
              </w:tc>
              <w:tc>
                <w:tcPr>
                  <w:tcW w:w="4693" w:type="dxa"/>
                  <w:shd w:val="clear" w:color="auto" w:fill="FFFFFF" w:themeFill="background1"/>
                </w:tcPr>
                <w:p w14:paraId="7C11D44B" w14:textId="77777777" w:rsidR="001614CB" w:rsidRPr="00E939F9" w:rsidRDefault="001614CB" w:rsidP="00F024B8">
                  <w:pPr>
                    <w:outlineLvl w:val="9"/>
                    <w:rPr>
                      <w:w w:val="102"/>
                      <w:sz w:val="4"/>
                    </w:rPr>
                  </w:pPr>
                </w:p>
              </w:tc>
              <w:tc>
                <w:tcPr>
                  <w:tcW w:w="375" w:type="dxa"/>
                  <w:shd w:val="clear" w:color="auto" w:fill="FFFFFF" w:themeFill="background1"/>
                  <w:tcMar>
                    <w:top w:w="28" w:type="dxa"/>
                    <w:left w:w="28" w:type="dxa"/>
                    <w:bottom w:w="28" w:type="dxa"/>
                    <w:right w:w="28" w:type="dxa"/>
                  </w:tcMar>
                </w:tcPr>
                <w:p w14:paraId="530A4066" w14:textId="77777777" w:rsidR="001614CB" w:rsidRPr="00E939F9" w:rsidRDefault="001614CB" w:rsidP="00F024B8">
                  <w:pPr>
                    <w:outlineLvl w:val="9"/>
                    <w:rPr>
                      <w:sz w:val="4"/>
                    </w:rPr>
                  </w:pPr>
                </w:p>
              </w:tc>
              <w:tc>
                <w:tcPr>
                  <w:tcW w:w="4533" w:type="dxa"/>
                  <w:shd w:val="clear" w:color="auto" w:fill="FFFFFF" w:themeFill="background1"/>
                </w:tcPr>
                <w:p w14:paraId="4B556C56" w14:textId="77777777" w:rsidR="001614CB" w:rsidRPr="00E939F9" w:rsidRDefault="001614CB" w:rsidP="00F024B8">
                  <w:pPr>
                    <w:outlineLvl w:val="9"/>
                    <w:rPr>
                      <w:w w:val="101"/>
                      <w:sz w:val="4"/>
                    </w:rPr>
                  </w:pPr>
                </w:p>
              </w:tc>
            </w:tr>
            <w:tr w:rsidR="001614CB" w:rsidRPr="00307393" w14:paraId="061E2F27" w14:textId="77777777" w:rsidTr="00F024B8">
              <w:trPr>
                <w:trHeight w:val="347"/>
              </w:trPr>
              <w:tc>
                <w:tcPr>
                  <w:tcW w:w="446" w:type="dxa"/>
                  <w:shd w:val="clear" w:color="auto" w:fill="FFFFFF" w:themeFill="background1"/>
                  <w:tcMar>
                    <w:top w:w="28" w:type="dxa"/>
                    <w:left w:w="28" w:type="dxa"/>
                    <w:bottom w:w="28" w:type="dxa"/>
                    <w:right w:w="28" w:type="dxa"/>
                  </w:tcMar>
                </w:tcPr>
                <w:p w14:paraId="0E6561E7" w14:textId="77777777" w:rsidR="001614CB" w:rsidRDefault="001614CB" w:rsidP="00F024B8">
                  <w:pPr>
                    <w:outlineLvl w:val="9"/>
                    <w:rPr>
                      <w:w w:val="93"/>
                    </w:rPr>
                  </w:pPr>
                </w:p>
              </w:tc>
              <w:tc>
                <w:tcPr>
                  <w:tcW w:w="9931" w:type="dxa"/>
                  <w:gridSpan w:val="4"/>
                  <w:shd w:val="clear" w:color="auto" w:fill="FFFFFF" w:themeFill="background1"/>
                  <w:tcMar>
                    <w:top w:w="28" w:type="dxa"/>
                    <w:left w:w="28" w:type="dxa"/>
                    <w:bottom w:w="28" w:type="dxa"/>
                    <w:right w:w="28" w:type="dxa"/>
                  </w:tcMar>
                </w:tcPr>
                <w:p w14:paraId="62698B9F" w14:textId="77777777" w:rsidR="001614CB" w:rsidRDefault="001614CB" w:rsidP="00F024B8">
                  <w:pPr>
                    <w:outlineLvl w:val="9"/>
                    <w:rPr>
                      <w:w w:val="101"/>
                    </w:rPr>
                  </w:pPr>
                  <w:r w:rsidRPr="001614CB">
                    <w:rPr>
                      <w:rFonts w:eastAsia="Calibri"/>
                      <w:w w:val="101"/>
                    </w:rPr>
                    <w:t xml:space="preserve">Patient-reported work-relevant difficulty, </w:t>
                  </w:r>
                  <w:proofErr w:type="gramStart"/>
                  <w:r w:rsidRPr="001614CB">
                    <w:rPr>
                      <w:rFonts w:eastAsia="Calibri"/>
                      <w:w w:val="101"/>
                    </w:rPr>
                    <w:t>recommendations</w:t>
                  </w:r>
                  <w:proofErr w:type="gramEnd"/>
                  <w:r w:rsidRPr="001614CB">
                    <w:rPr>
                      <w:rFonts w:eastAsia="Calibri"/>
                      <w:w w:val="101"/>
                    </w:rPr>
                    <w:t xml:space="preserve"> and goals:</w:t>
                  </w:r>
                </w:p>
              </w:tc>
            </w:tr>
          </w:tbl>
          <w:p w14:paraId="4F039D38" w14:textId="77777777" w:rsidR="001614CB" w:rsidRPr="00E939F9" w:rsidRDefault="001614CB" w:rsidP="00F024B8">
            <w:pPr>
              <w:outlineLvl w:val="9"/>
              <w:rPr>
                <w:sz w:val="4"/>
              </w:rPr>
            </w:pPr>
          </w:p>
          <w:tbl>
            <w:tblPr>
              <w:tblStyle w:val="TableGrid"/>
              <w:tblW w:w="10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316"/>
              <w:gridCol w:w="5100"/>
              <w:gridCol w:w="236"/>
            </w:tblGrid>
            <w:tr w:rsidR="008B79F0" w:rsidRPr="00307393" w14:paraId="384D3A78" w14:textId="77777777" w:rsidTr="00912CB9">
              <w:trPr>
                <w:trHeight w:val="437"/>
              </w:trPr>
              <w:tc>
                <w:tcPr>
                  <w:tcW w:w="5316" w:type="dxa"/>
                  <w:shd w:val="clear" w:color="auto" w:fill="FFFFFF" w:themeFill="background1"/>
                </w:tcPr>
                <w:p w14:paraId="58B35412" w14:textId="77777777" w:rsidR="008B79F0" w:rsidRPr="008E47C4" w:rsidRDefault="008B79F0" w:rsidP="00F024B8">
                  <w:pPr>
                    <w:jc w:val="center"/>
                    <w:outlineLvl w:val="9"/>
                  </w:pPr>
                  <w:r w:rsidRPr="008E47C4">
                    <w:t>Difficulty</w:t>
                  </w:r>
                </w:p>
              </w:tc>
              <w:tc>
                <w:tcPr>
                  <w:tcW w:w="5100" w:type="dxa"/>
                  <w:shd w:val="clear" w:color="auto" w:fill="FFFFFF" w:themeFill="background1"/>
                </w:tcPr>
                <w:p w14:paraId="72AD1180" w14:textId="77777777" w:rsidR="008B79F0" w:rsidRPr="008E47C4" w:rsidRDefault="008B79F0" w:rsidP="00F024B8">
                  <w:pPr>
                    <w:jc w:val="center"/>
                    <w:outlineLvl w:val="9"/>
                  </w:pPr>
                  <w:r w:rsidRPr="008E47C4">
                    <w:rPr>
                      <w:spacing w:val="-4"/>
                    </w:rPr>
                    <w:t>R</w:t>
                  </w:r>
                  <w:r w:rsidRPr="008E47C4">
                    <w:t>e</w:t>
                  </w:r>
                  <w:r w:rsidRPr="008E47C4">
                    <w:rPr>
                      <w:spacing w:val="-7"/>
                    </w:rPr>
                    <w:t>c</w:t>
                  </w:r>
                  <w:r w:rsidRPr="008E47C4">
                    <w:rPr>
                      <w:w w:val="98"/>
                    </w:rPr>
                    <w:t>ommend</w:t>
                  </w:r>
                  <w:r w:rsidRPr="008E47C4">
                    <w:rPr>
                      <w:spacing w:val="-5"/>
                      <w:w w:val="98"/>
                    </w:rPr>
                    <w:t>a</w:t>
                  </w:r>
                  <w:r w:rsidRPr="008E47C4">
                    <w:rPr>
                      <w:w w:val="104"/>
                    </w:rPr>
                    <w:t>tions</w:t>
                  </w:r>
                  <w:r w:rsidRPr="008E47C4">
                    <w:rPr>
                      <w:spacing w:val="-12"/>
                    </w:rPr>
                    <w:t xml:space="preserve"> </w:t>
                  </w:r>
                  <w:r w:rsidRPr="008E47C4">
                    <w:rPr>
                      <w:w w:val="92"/>
                    </w:rPr>
                    <w:t>/</w:t>
                  </w:r>
                  <w:r w:rsidRPr="008E47C4">
                    <w:rPr>
                      <w:spacing w:val="-12"/>
                    </w:rPr>
                    <w:t xml:space="preserve"> </w:t>
                  </w:r>
                  <w:r w:rsidRPr="008E47C4">
                    <w:rPr>
                      <w:w w:val="101"/>
                    </w:rPr>
                    <w:t>goals</w:t>
                  </w:r>
                </w:p>
              </w:tc>
              <w:tc>
                <w:tcPr>
                  <w:tcW w:w="236" w:type="dxa"/>
                  <w:tcBorders>
                    <w:top w:val="nil"/>
                    <w:bottom w:val="nil"/>
                  </w:tcBorders>
                  <w:shd w:val="clear" w:color="auto" w:fill="FFFFFF" w:themeFill="background1"/>
                </w:tcPr>
                <w:p w14:paraId="748548F8" w14:textId="77777777" w:rsidR="008B79F0" w:rsidRPr="00EE4C59" w:rsidRDefault="008B79F0" w:rsidP="008B79F0">
                  <w:pPr>
                    <w:jc w:val="center"/>
                    <w:outlineLvl w:val="9"/>
                  </w:pPr>
                </w:p>
              </w:tc>
            </w:tr>
            <w:tr w:rsidR="008B79F0" w:rsidRPr="00307393" w14:paraId="0A91DB9C" w14:textId="77777777" w:rsidTr="00912CB9">
              <w:trPr>
                <w:trHeight w:val="1020"/>
              </w:trPr>
              <w:tc>
                <w:tcPr>
                  <w:tcW w:w="5316" w:type="dxa"/>
                  <w:shd w:val="clear" w:color="auto" w:fill="FFFFFF" w:themeFill="background1"/>
                </w:tcPr>
                <w:p w14:paraId="05C8E87C" w14:textId="3D61ACC0" w:rsidR="008B79F0" w:rsidRPr="00EE4C59" w:rsidRDefault="003C0F76" w:rsidP="001E0ED5">
                  <w:pPr>
                    <w:outlineLvl w:val="9"/>
                  </w:pPr>
                  <w:r>
                    <w:t xml:space="preserve">Pain, swelling and stiffness in right ankle resulting in </w:t>
                  </w:r>
                  <w:r w:rsidR="000D6E3D">
                    <w:t>functional limitations and inability to safety undertake his normal work duties as roofer.</w:t>
                  </w:r>
                </w:p>
              </w:tc>
              <w:tc>
                <w:tcPr>
                  <w:tcW w:w="5100" w:type="dxa"/>
                  <w:shd w:val="clear" w:color="auto" w:fill="FFFFFF" w:themeFill="background1"/>
                </w:tcPr>
                <w:p w14:paraId="3331C876" w14:textId="6F18BA14" w:rsidR="000D6E3D" w:rsidRDefault="003C0F76" w:rsidP="000D6E3D">
                  <w:pPr>
                    <w:outlineLvl w:val="9"/>
                  </w:pPr>
                  <w:r>
                    <w:t xml:space="preserve">Mr </w:t>
                  </w:r>
                  <w:r w:rsidR="00224694">
                    <w:t>Mahmood</w:t>
                  </w:r>
                  <w:r>
                    <w:t xml:space="preserve"> </w:t>
                  </w:r>
                  <w:r w:rsidR="000D6E3D">
                    <w:t xml:space="preserve">is fit </w:t>
                  </w:r>
                  <w:r>
                    <w:t xml:space="preserve">to undertake </w:t>
                  </w:r>
                  <w:r w:rsidR="000D6E3D">
                    <w:t>alternative work duties such as office work, where he is not required to undertake strenuous physical activity on his ankle.</w:t>
                  </w:r>
                </w:p>
                <w:p w14:paraId="249B4A8E" w14:textId="77777777" w:rsidR="000D6E3D" w:rsidRDefault="000D6E3D" w:rsidP="000D6E3D">
                  <w:pPr>
                    <w:outlineLvl w:val="9"/>
                  </w:pPr>
                </w:p>
                <w:p w14:paraId="4602C1B0" w14:textId="77777777" w:rsidR="000D6E3D" w:rsidRDefault="000D6E3D" w:rsidP="000D6E3D">
                  <w:pPr>
                    <w:outlineLvl w:val="9"/>
                  </w:pPr>
                  <w:r>
                    <w:t>It is recommended that Mr Mahmood elevate his leg, as much as possible throughout the day.</w:t>
                  </w:r>
                </w:p>
                <w:p w14:paraId="4A22467E" w14:textId="77777777" w:rsidR="000D6E3D" w:rsidRDefault="000D6E3D" w:rsidP="000D6E3D">
                  <w:pPr>
                    <w:outlineLvl w:val="9"/>
                  </w:pPr>
                </w:p>
                <w:p w14:paraId="339FD76F" w14:textId="77777777" w:rsidR="000D6E3D" w:rsidRDefault="000D6E3D" w:rsidP="000D6E3D">
                  <w:pPr>
                    <w:outlineLvl w:val="9"/>
                  </w:pPr>
                  <w:r>
                    <w:t>Mr Mahmood is unfit to drive so must rely on gaining a lift or public transport.</w:t>
                  </w:r>
                </w:p>
                <w:p w14:paraId="452D3D4E" w14:textId="77777777" w:rsidR="000D6E3D" w:rsidRDefault="000D6E3D" w:rsidP="000D6E3D">
                  <w:pPr>
                    <w:outlineLvl w:val="9"/>
                  </w:pPr>
                </w:p>
                <w:p w14:paraId="0C832595" w14:textId="77777777" w:rsidR="003C0F76" w:rsidRDefault="000D6E3D" w:rsidP="000D6E3D">
                  <w:pPr>
                    <w:outlineLvl w:val="9"/>
                  </w:pPr>
                  <w:r>
                    <w:t>Mr Mahmood is advised to work 2 hours per day from the 18/09/2019 until the 02/10/2019 and 4-6 hours from the 03/10/2019 until 17/10/2019.</w:t>
                  </w:r>
                </w:p>
                <w:p w14:paraId="078B9D30" w14:textId="3EF9B435" w:rsidR="000D6E3D" w:rsidRPr="00EE4C59" w:rsidRDefault="000D6E3D" w:rsidP="000D6E3D">
                  <w:pPr>
                    <w:outlineLvl w:val="9"/>
                  </w:pPr>
                </w:p>
              </w:tc>
              <w:tc>
                <w:tcPr>
                  <w:tcW w:w="236" w:type="dxa"/>
                  <w:tcBorders>
                    <w:top w:val="nil"/>
                    <w:bottom w:val="nil"/>
                  </w:tcBorders>
                  <w:shd w:val="clear" w:color="auto" w:fill="FFFFFF" w:themeFill="background1"/>
                </w:tcPr>
                <w:p w14:paraId="121A0080" w14:textId="77777777" w:rsidR="008B79F0" w:rsidRPr="00EE4C59" w:rsidRDefault="008B79F0" w:rsidP="00F024B8">
                  <w:pPr>
                    <w:jc w:val="center"/>
                    <w:outlineLvl w:val="9"/>
                  </w:pPr>
                </w:p>
              </w:tc>
            </w:tr>
          </w:tbl>
          <w:p w14:paraId="6279EA53" w14:textId="77777777" w:rsidR="00B8488E" w:rsidRPr="00A75882" w:rsidRDefault="003E090D" w:rsidP="00F024B8">
            <w:pPr>
              <w:outlineLvl w:val="9"/>
              <w:rPr>
                <w:sz w:val="4"/>
              </w:rPr>
            </w:pPr>
            <w:r>
              <w:rPr>
                <w:noProof/>
                <w:lang w:val="en-GB" w:eastAsia="en-GB"/>
              </w:rPr>
              <mc:AlternateContent>
                <mc:Choice Requires="wps">
                  <w:drawing>
                    <wp:anchor distT="0" distB="0" distL="114300" distR="114300" simplePos="0" relativeHeight="251700224" behindDoc="0" locked="0" layoutInCell="1" allowOverlap="1" wp14:anchorId="3E5D3562" wp14:editId="18D5CF63">
                      <wp:simplePos x="0" y="0"/>
                      <wp:positionH relativeFrom="column">
                        <wp:posOffset>-35560</wp:posOffset>
                      </wp:positionH>
                      <wp:positionV relativeFrom="paragraph">
                        <wp:posOffset>25069</wp:posOffset>
                      </wp:positionV>
                      <wp:extent cx="199390" cy="200025"/>
                      <wp:effectExtent l="0" t="0" r="0" b="9525"/>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064FF" w14:textId="77777777"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wps:txbx>
                            <wps:bodyPr rot="0" vert="horz" wrap="square" lIns="0" tIns="0" rIns="0" bIns="0" anchor="ctr" anchorCtr="0" upright="1">
                              <a:noAutofit/>
                            </wps:bodyPr>
                          </wps:wsp>
                        </a:graphicData>
                      </a:graphic>
                    </wp:anchor>
                  </w:drawing>
                </mc:Choice>
                <mc:Fallback>
                  <w:pict>
                    <v:shape w14:anchorId="1A82C09A" id="_x0000_s1043" style="position:absolute;margin-left:-2.8pt;margin-top:1.95pt;width:15.7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gvgAYAADE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5D81DA30" wp14:editId="599C3961">
                      <wp:simplePos x="0" y="0"/>
                      <wp:positionH relativeFrom="column">
                        <wp:posOffset>-35560</wp:posOffset>
                      </wp:positionH>
                      <wp:positionV relativeFrom="paragraph">
                        <wp:posOffset>973124</wp:posOffset>
                      </wp:positionV>
                      <wp:extent cx="199390" cy="200025"/>
                      <wp:effectExtent l="0" t="0" r="0" b="9525"/>
                      <wp:wrapNone/>
                      <wp:docPr id="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2B459"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wps:txbx>
                            <wps:bodyPr rot="0" vert="horz" wrap="square" lIns="0" tIns="0" rIns="0" bIns="0" anchor="ctr" anchorCtr="0" upright="1">
                              <a:noAutofit/>
                            </wps:bodyPr>
                          </wps:wsp>
                        </a:graphicData>
                      </a:graphic>
                    </wp:anchor>
                  </w:drawing>
                </mc:Choice>
                <mc:Fallback>
                  <w:pict>
                    <v:shape w14:anchorId="60CF77BB" id="_x0000_s1044" style="position:absolute;margin-left:-2.8pt;margin-top:76.6pt;width:15.7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15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v:textbox>
                    </v:shape>
                  </w:pict>
                </mc:Fallback>
              </mc:AlternateConten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5"/>
              <w:gridCol w:w="5085"/>
              <w:gridCol w:w="345"/>
              <w:gridCol w:w="4683"/>
            </w:tblGrid>
            <w:tr w:rsidR="00B8488E" w:rsidRPr="00EE4C59" w14:paraId="1CF47400" w14:textId="77777777" w:rsidTr="00F024B8">
              <w:trPr>
                <w:trHeight w:val="336"/>
              </w:trPr>
              <w:tc>
                <w:tcPr>
                  <w:tcW w:w="525" w:type="dxa"/>
                  <w:shd w:val="clear" w:color="auto" w:fill="FFFFFF" w:themeFill="background1"/>
                </w:tcPr>
                <w:p w14:paraId="7A1F617E" w14:textId="77777777" w:rsidR="00B8488E" w:rsidRPr="00EE4C59" w:rsidRDefault="00B8488E" w:rsidP="00F024B8">
                  <w:pPr>
                    <w:outlineLvl w:val="9"/>
                  </w:pPr>
                </w:p>
              </w:tc>
              <w:tc>
                <w:tcPr>
                  <w:tcW w:w="10113" w:type="dxa"/>
                  <w:gridSpan w:val="3"/>
                  <w:shd w:val="clear" w:color="auto" w:fill="FFFFFF" w:themeFill="background1"/>
                </w:tcPr>
                <w:p w14:paraId="20EC1BD5" w14:textId="77777777" w:rsidR="00B8488E" w:rsidRPr="00EE4C59" w:rsidRDefault="00B8488E" w:rsidP="00F024B8">
                  <w:pPr>
                    <w:outlineLvl w:val="9"/>
                  </w:pPr>
                  <w:r>
                    <w:t>Comments:</w:t>
                  </w:r>
                </w:p>
              </w:tc>
            </w:tr>
            <w:tr w:rsidR="00B8488E" w:rsidRPr="00EE4C59" w14:paraId="3AB92981" w14:textId="77777777" w:rsidTr="00F024B8">
              <w:trPr>
                <w:trHeight w:val="1138"/>
              </w:trPr>
              <w:tc>
                <w:tcPr>
                  <w:tcW w:w="525" w:type="dxa"/>
                  <w:shd w:val="clear" w:color="auto" w:fill="FFFFFF" w:themeFill="background1"/>
                </w:tcPr>
                <w:p w14:paraId="6912F1A0" w14:textId="77777777" w:rsidR="00B8488E" w:rsidRDefault="00B8488E" w:rsidP="00F024B8">
                  <w:pPr>
                    <w:outlineLvl w:val="9"/>
                    <w:rPr>
                      <w:noProof/>
                      <w:lang w:val="en-GB" w:eastAsia="en-GB"/>
                    </w:rPr>
                  </w:pPr>
                </w:p>
              </w:tc>
              <w:tc>
                <w:tcPr>
                  <w:tcW w:w="10113" w:type="dxa"/>
                  <w:gridSpan w:val="3"/>
                  <w:shd w:val="clear" w:color="auto" w:fill="FFFFFF" w:themeFill="background1"/>
                </w:tcPr>
                <w:p w14:paraId="570AC1F8" w14:textId="5A05DD56" w:rsidR="000D6E3D" w:rsidRDefault="000D6E3D" w:rsidP="00F024B8">
                  <w:pPr>
                    <w:outlineLvl w:val="9"/>
                  </w:pPr>
                  <w:r>
                    <w:t xml:space="preserve">Mr Mahmood is advised to report any difficulties at work with you but please arrange a weekly catch-up meeting with him to </w:t>
                  </w:r>
                </w:p>
                <w:p w14:paraId="16CC67DC" w14:textId="1EFE9497" w:rsidR="00B8488E" w:rsidRDefault="000D6E3D" w:rsidP="00F024B8">
                  <w:pPr>
                    <w:outlineLvl w:val="9"/>
                  </w:pPr>
                  <w:r>
                    <w:t>ensure he is managing well.</w:t>
                  </w:r>
                </w:p>
              </w:tc>
            </w:tr>
            <w:tr w:rsidR="00E939F9" w:rsidRPr="00EE4C59" w14:paraId="64593E93" w14:textId="77777777" w:rsidTr="00F024B8">
              <w:trPr>
                <w:trHeight w:val="544"/>
              </w:trPr>
              <w:tc>
                <w:tcPr>
                  <w:tcW w:w="525" w:type="dxa"/>
                  <w:shd w:val="clear" w:color="auto" w:fill="FFFFFF" w:themeFill="background1"/>
                </w:tcPr>
                <w:p w14:paraId="6C7A17BF" w14:textId="77777777" w:rsidR="00E939F9" w:rsidRDefault="00E939F9" w:rsidP="00F024B8">
                  <w:pPr>
                    <w:outlineLvl w:val="9"/>
                    <w:rPr>
                      <w:noProof/>
                      <w:lang w:val="en-GB" w:eastAsia="en-GB"/>
                    </w:rPr>
                  </w:pPr>
                </w:p>
              </w:tc>
              <w:tc>
                <w:tcPr>
                  <w:tcW w:w="5085" w:type="dxa"/>
                  <w:shd w:val="clear" w:color="auto" w:fill="FFFFFF" w:themeFill="background1"/>
                </w:tcPr>
                <w:p w14:paraId="22EDEB15" w14:textId="315A5627" w:rsidR="00E939F9" w:rsidRDefault="00030249" w:rsidP="008E47C4">
                  <w:pPr>
                    <w:outlineLvl w:val="9"/>
                  </w:pPr>
                  <w:r>
                    <w:t>No additional information accompanies this form.</w:t>
                  </w:r>
                </w:p>
              </w:tc>
              <w:tc>
                <w:tcPr>
                  <w:tcW w:w="345" w:type="dxa"/>
                  <w:tcBorders>
                    <w:left w:val="nil"/>
                  </w:tcBorders>
                  <w:shd w:val="clear" w:color="auto" w:fill="FFFFFF" w:themeFill="background1"/>
                </w:tcPr>
                <w:p w14:paraId="1C603F4D" w14:textId="77777777" w:rsidR="00E939F9" w:rsidRDefault="00E939F9" w:rsidP="00F024B8">
                  <w:pPr>
                    <w:outlineLvl w:val="9"/>
                  </w:pPr>
                  <w:r>
                    <w:rPr>
                      <w:noProof/>
                      <w:lang w:val="en-GB" w:eastAsia="en-GB"/>
                    </w:rPr>
                    <mc:AlternateContent>
                      <mc:Choice Requires="wps">
                        <w:drawing>
                          <wp:anchor distT="0" distB="0" distL="114300" distR="114300" simplePos="0" relativeHeight="251704320" behindDoc="0" locked="0" layoutInCell="1" allowOverlap="1" wp14:anchorId="59522530" wp14:editId="3F69924E">
                            <wp:simplePos x="0" y="0"/>
                            <wp:positionH relativeFrom="column">
                              <wp:posOffset>-68580</wp:posOffset>
                            </wp:positionH>
                            <wp:positionV relativeFrom="paragraph">
                              <wp:posOffset>-5080</wp:posOffset>
                            </wp:positionV>
                            <wp:extent cx="199390" cy="200025"/>
                            <wp:effectExtent l="0" t="0" r="0" b="9525"/>
                            <wp:wrapNone/>
                            <wp:docPr id="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2D36D"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wps:txbx>
                                  <wps:bodyPr rot="0" vert="horz" wrap="square" lIns="0" tIns="0" rIns="0" bIns="0" anchor="ctr" anchorCtr="0" upright="1">
                                    <a:noAutofit/>
                                  </wps:bodyPr>
                                </wps:wsp>
                              </a:graphicData>
                            </a:graphic>
                          </wp:anchor>
                        </w:drawing>
                      </mc:Choice>
                      <mc:Fallback>
                        <w:pict>
                          <v:shape w14:anchorId="02302058" id="_x0000_s1045" style="position:absolute;margin-left:-5.4pt;margin-top:-.4pt;width:15.7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l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v:textbox>
                          </v:shape>
                        </w:pict>
                      </mc:Fallback>
                    </mc:AlternateContent>
                  </w:r>
                </w:p>
              </w:tc>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92911" w14:textId="0907EF4D" w:rsidR="00E939F9" w:rsidRPr="00E939F9" w:rsidRDefault="000D6E3D" w:rsidP="00F024B8">
                  <w:pPr>
                    <w:outlineLvl w:val="9"/>
                    <w:rPr>
                      <w:rFonts w:asciiTheme="minorHAnsi" w:eastAsia="Times New Roman" w:hAnsiTheme="minorHAnsi" w:cs="Times New Roman"/>
                      <w:sz w:val="22"/>
                      <w:szCs w:val="22"/>
                    </w:rPr>
                  </w:pPr>
                  <w:r>
                    <w:rPr>
                      <w:noProof/>
                    </w:rPr>
                    <w:drawing>
                      <wp:inline distT="0" distB="0" distL="0" distR="0" wp14:anchorId="10740F1A" wp14:editId="5FBFBEC1">
                        <wp:extent cx="18478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7850" cy="419100"/>
                                </a:xfrm>
                                <a:prstGeom prst="rect">
                                  <a:avLst/>
                                </a:prstGeom>
                              </pic:spPr>
                            </pic:pic>
                          </a:graphicData>
                        </a:graphic>
                      </wp:inline>
                    </w:drawing>
                  </w:r>
                </w:p>
              </w:tc>
            </w:tr>
          </w:tbl>
          <w:p w14:paraId="4EC27F98" w14:textId="77777777" w:rsidR="001614CB" w:rsidRPr="00307393" w:rsidRDefault="001614CB" w:rsidP="00F024B8">
            <w:pPr>
              <w:outlineLvl w:val="9"/>
            </w:pPr>
          </w:p>
        </w:tc>
      </w:tr>
    </w:tbl>
    <w:p w14:paraId="6F56D104" w14:textId="77777777" w:rsidR="001614CB" w:rsidRPr="00F024B8" w:rsidRDefault="00D319E3" w:rsidP="00F024B8">
      <w:pPr>
        <w:outlineLvl w:val="9"/>
        <w:rPr>
          <w:sz w:val="4"/>
          <w:szCs w:val="4"/>
        </w:rPr>
      </w:pPr>
      <w:r>
        <w:rPr>
          <w:noProof/>
          <w:lang w:val="en-GB" w:eastAsia="en-GB"/>
        </w:rPr>
        <mc:AlternateContent>
          <mc:Choice Requires="wps">
            <w:drawing>
              <wp:anchor distT="0" distB="0" distL="0" distR="0" simplePos="0" relativeHeight="251711488" behindDoc="1" locked="0" layoutInCell="1" allowOverlap="1" wp14:anchorId="501E9B71" wp14:editId="413E277A">
                <wp:simplePos x="0" y="0"/>
                <wp:positionH relativeFrom="column">
                  <wp:posOffset>6983730</wp:posOffset>
                </wp:positionH>
                <wp:positionV relativeFrom="page">
                  <wp:posOffset>9282430</wp:posOffset>
                </wp:positionV>
                <wp:extent cx="155575" cy="165100"/>
                <wp:effectExtent l="4763" t="0" r="1587" b="1588"/>
                <wp:wrapTight wrapText="bothSides">
                  <wp:wrapPolygon edited="0">
                    <wp:start x="20847" y="-623"/>
                    <wp:lineTo x="2763" y="-623"/>
                    <wp:lineTo x="2763" y="19315"/>
                    <wp:lineTo x="20847" y="19315"/>
                    <wp:lineTo x="20847" y="-62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75" cy="165100"/>
                        </a:xfrm>
                        <a:prstGeom prst="rect">
                          <a:avLst/>
                        </a:prstGeom>
                        <a:noFill/>
                        <a:ln w="9525">
                          <a:noFill/>
                          <a:miter lim="800000"/>
                          <a:headEnd/>
                          <a:tailEnd/>
                        </a:ln>
                      </wps:spPr>
                      <wps:txbx>
                        <w:txbxContent>
                          <w:p w14:paraId="0FAE7D8D" w14:textId="77777777" w:rsidR="00D319E3" w:rsidRPr="00086BE9" w:rsidRDefault="00D319E3">
                            <w:pPr>
                              <w:rPr>
                                <w:b/>
                                <w:sz w:val="24"/>
                              </w:rPr>
                            </w:pPr>
                            <w:r w:rsidRPr="00086BE9">
                              <w:rPr>
                                <w:b/>
                                <w:sz w:val="24"/>
                              </w:rPr>
                              <w:t>©</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C6965" id="Text Box 2" o:spid="_x0000_s1046" type="#_x0000_t202" style="position:absolute;margin-left:549.9pt;margin-top:730.9pt;width:12.25pt;height:13pt;rotation:-90;z-index:-251604992;visibility:visible;mso-wrap-style:non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" filled="f" stroked="f">
                <v:textbox inset="0,0,0,0">
                  <w:txbxContent>
                    <w:p w:rsidR="00D319E3" w:rsidRPr="00086BE9" w:rsidRDefault="00D319E3">
                      <w:pPr>
                        <w:rPr>
                          <w:b/>
                          <w:sz w:val="24"/>
                        </w:rPr>
                      </w:pPr>
                      <w:r w:rsidRPr="00086BE9">
                        <w:rPr>
                          <w:b/>
                          <w:sz w:val="24"/>
                        </w:rPr>
                        <w:t>©</w:t>
                      </w:r>
                    </w:p>
                  </w:txbxContent>
                </v:textbox>
                <w10:wrap type="tight" anchory="page"/>
              </v:shape>
            </w:pict>
          </mc:Fallback>
        </mc:AlternateConten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2E7662" w:rsidRPr="008E47C4" w14:paraId="0B88B943" w14:textId="77777777" w:rsidTr="008E47C4">
        <w:trPr>
          <w:trHeight w:val="773"/>
        </w:trPr>
        <w:tc>
          <w:tcPr>
            <w:tcW w:w="10876" w:type="dxa"/>
          </w:tcPr>
          <w:tbl>
            <w:tblPr>
              <w:tblStyle w:val="TableGrid"/>
              <w:tblW w:w="10609"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609"/>
            </w:tblGrid>
            <w:tr w:rsidR="00F024B8" w:rsidRPr="008E47C4" w14:paraId="6585F550" w14:textId="77777777" w:rsidTr="006262F8">
              <w:trPr>
                <w:trHeight w:val="437"/>
              </w:trPr>
              <w:tc>
                <w:tcPr>
                  <w:tcW w:w="106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D81B5" w14:textId="77777777" w:rsidR="00F024B8" w:rsidRPr="008E47C4" w:rsidRDefault="00F024B8" w:rsidP="00F024B8">
                  <w:pPr>
                    <w:outlineLvl w:val="9"/>
                    <w:rPr>
                      <w:lang w:val="en-GB"/>
                    </w:rPr>
                  </w:pPr>
                  <w:r w:rsidRPr="008E47C4">
                    <w:rPr>
                      <w:lang w:val="en-GB"/>
                    </w:rPr>
                    <w:t xml:space="preserve">AHPs: please follow the guidance held on the website of your professional body when filling out this form and always attach the information sheet for employees, </w:t>
                  </w:r>
                  <w:proofErr w:type="gramStart"/>
                  <w:r w:rsidRPr="008E47C4">
                    <w:rPr>
                      <w:lang w:val="en-GB"/>
                    </w:rPr>
                    <w:t>employers</w:t>
                  </w:r>
                  <w:proofErr w:type="gramEnd"/>
                  <w:r w:rsidRPr="008E47C4">
                    <w:rPr>
                      <w:lang w:val="en-GB"/>
                    </w:rPr>
                    <w:t xml:space="preserve"> and doctors. Employees, </w:t>
                  </w:r>
                  <w:proofErr w:type="gramStart"/>
                  <w:r w:rsidRPr="008E47C4">
                    <w:rPr>
                      <w:lang w:val="en-GB"/>
                    </w:rPr>
                    <w:t>employers</w:t>
                  </w:r>
                  <w:proofErr w:type="gramEnd"/>
                  <w:r w:rsidRPr="008E47C4">
                    <w:rPr>
                      <w:lang w:val="en-GB"/>
                    </w:rPr>
                    <w:t xml:space="preserve"> and doctors: please read information attached or log on to: www.ahpf.org.uk</w:t>
                  </w:r>
                </w:p>
              </w:tc>
            </w:tr>
          </w:tbl>
          <w:p w14:paraId="5F20E1F1" w14:textId="77777777" w:rsidR="002E7662" w:rsidRPr="003E090D" w:rsidRDefault="002E7662" w:rsidP="00F024B8">
            <w:pPr>
              <w:outlineLvl w:val="9"/>
              <w:rPr>
                <w:sz w:val="4"/>
                <w:lang w:val="en-GB"/>
              </w:rPr>
            </w:pPr>
          </w:p>
        </w:tc>
      </w:tr>
    </w:tbl>
    <w:p w14:paraId="17380999" w14:textId="77777777" w:rsidR="00B10D12" w:rsidRDefault="00B10D12" w:rsidP="00846D4C">
      <w:pPr>
        <w:pStyle w:val="Header"/>
      </w:pPr>
      <w:r>
        <w:rPr>
          <w:noProof/>
          <w:lang w:val="en-GB" w:eastAsia="en-GB"/>
        </w:rPr>
        <mc:AlternateContent>
          <mc:Choice Requires="wps">
            <w:drawing>
              <wp:anchor distT="0" distB="0" distL="114300" distR="114300" simplePos="0" relativeHeight="251723776" behindDoc="0" locked="0" layoutInCell="1" allowOverlap="1" wp14:anchorId="087D3C9B" wp14:editId="478AAC26">
                <wp:simplePos x="0" y="0"/>
                <wp:positionH relativeFrom="column">
                  <wp:posOffset>50800</wp:posOffset>
                </wp:positionH>
                <wp:positionV relativeFrom="paragraph">
                  <wp:posOffset>80010</wp:posOffset>
                </wp:positionV>
                <wp:extent cx="6802755" cy="36893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802755" cy="3689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 xml:space="preserve">This report does not replace the Statement of Fitness for Work (fit note) for benefit </w:t>
                            </w:r>
                            <w:proofErr w:type="gramStart"/>
                            <w:r w:rsidRPr="00B10D12">
                              <w:rPr>
                                <w:b/>
                                <w:sz w:val="24"/>
                                <w:szCs w:val="24"/>
                              </w:rPr>
                              <w:t>purposes</w:t>
                            </w:r>
                            <w:r w:rsidRPr="00B10D12">
                              <w:rPr>
                                <w:rFonts w:cs="Tahoma"/>
                                <w:b/>
                                <w:w w:val="105"/>
                                <w:sz w:val="24"/>
                              </w:rPr>
                              <w:t>, but</w:t>
                            </w:r>
                            <w:proofErr w:type="gramEnd"/>
                            <w:r w:rsidRPr="00B10D12">
                              <w:rPr>
                                <w:rFonts w:cs="Tahoma"/>
                                <w:b/>
                                <w:w w:val="105"/>
                                <w:sz w:val="24"/>
                              </w:rPr>
                              <w:t xml:space="preserve">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087D3C9B" id="_x0000_t202" coordsize="21600,21600" o:spt="202" path="m,l,21600r21600,l21600,xe">
                <v:stroke joinstyle="miter"/>
                <v:path gradientshapeok="t" o:connecttype="rect"/>
              </v:shapetype>
              <v:shape id="Text Box 152" o:spid="_x0000_s1048" type="#_x0000_t202" style="position:absolute;margin-left:4pt;margin-top:6.3pt;width:535.6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" filled="f" stroked="f" strokeweight=".5pt">
                <v:textbox style="mso-fit-shape-to-text:t" inset="4pt,4pt,4pt,4pt">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 xml:space="preserve">This report does not replace the Statement of Fitness for Work (fit note) for benefit </w:t>
                      </w:r>
                      <w:proofErr w:type="gramStart"/>
                      <w:r w:rsidRPr="00B10D12">
                        <w:rPr>
                          <w:b/>
                          <w:sz w:val="24"/>
                          <w:szCs w:val="24"/>
                        </w:rPr>
                        <w:t>purposes</w:t>
                      </w:r>
                      <w:r w:rsidRPr="00B10D12">
                        <w:rPr>
                          <w:rFonts w:cs="Tahoma"/>
                          <w:b/>
                          <w:w w:val="105"/>
                          <w:sz w:val="24"/>
                        </w:rPr>
                        <w:t>, but</w:t>
                      </w:r>
                      <w:proofErr w:type="gramEnd"/>
                      <w:r w:rsidRPr="00B10D12">
                        <w:rPr>
                          <w:rFonts w:cs="Tahoma"/>
                          <w:b/>
                          <w:w w:val="105"/>
                          <w:sz w:val="24"/>
                        </w:rPr>
                        <w:t xml:space="preserve">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bookmarkStart w:id="1" w:name="_GoBack"/>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bookmarkEnd w:id="1"/>
                    </w:p>
                  </w:txbxContent>
                </v:textbox>
              </v:shape>
            </w:pict>
          </mc:Fallback>
        </mc:AlternateContent>
      </w:r>
    </w:p>
    <w:p w14:paraId="5BD4E648" w14:textId="77777777" w:rsidR="00BE6E0A" w:rsidRDefault="00BE6E0A">
      <w:pPr>
        <w:keepNext w:val="0"/>
        <w:keepLines w:val="0"/>
        <w:contextualSpacing w:val="0"/>
        <w:outlineLvl w:val="9"/>
      </w:pPr>
    </w:p>
    <w:p w14:paraId="11933EBC" w14:textId="77777777" w:rsidR="00BE6E0A" w:rsidRDefault="00BE6E0A">
      <w:pPr>
        <w:keepNext w:val="0"/>
        <w:keepLines w:val="0"/>
        <w:contextualSpacing w:val="0"/>
        <w:outlineLvl w:val="9"/>
      </w:pPr>
    </w:p>
    <w:p w14:paraId="58DA7F52" w14:textId="77777777" w:rsidR="00AA0D05" w:rsidRDefault="00AA0D05">
      <w:pPr>
        <w:keepNext w:val="0"/>
        <w:keepLines w:val="0"/>
        <w:contextualSpacing w:val="0"/>
        <w:outlineLvl w:val="9"/>
        <w:sectPr w:rsidR="00AA0D05" w:rsidSect="00BE6E0A">
          <w:footerReference w:type="default" r:id="rId41"/>
          <w:type w:val="continuous"/>
          <w:pgSz w:w="11920" w:h="16840"/>
          <w:pgMar w:top="260" w:right="680" w:bottom="280" w:left="680" w:header="720" w:footer="720" w:gutter="0"/>
          <w:cols w:space="720" w:equalWidth="0">
            <w:col w:w="10560"/>
          </w:cols>
          <w:noEndnote/>
        </w:sectPr>
      </w:pPr>
    </w:p>
    <w:p w14:paraId="51536280" w14:textId="77777777" w:rsidR="008E14EF" w:rsidRDefault="00D878EC">
      <w:pPr>
        <w:keepNext w:val="0"/>
        <w:keepLines w:val="0"/>
        <w:contextualSpacing w:val="0"/>
        <w:outlineLvl w:val="9"/>
      </w:pPr>
      <w:r>
        <w:rPr>
          <w:rFonts w:ascii="Trebuchet MS" w:hAnsi="Trebuchet MS"/>
          <w:b/>
          <w:noProof/>
          <w:color w:val="002060"/>
          <w:sz w:val="42"/>
          <w:szCs w:val="42"/>
          <w:lang w:val="en-GB" w:eastAsia="en-GB"/>
        </w:rPr>
        <mc:AlternateContent>
          <mc:Choice Requires="wps">
            <w:drawing>
              <wp:anchor distT="0" distB="0" distL="114300" distR="114300" simplePos="0" relativeHeight="251726848" behindDoc="1" locked="0" layoutInCell="1" allowOverlap="1" wp14:anchorId="2DFAFD3B" wp14:editId="10D18898">
                <wp:simplePos x="0" y="0"/>
                <wp:positionH relativeFrom="column">
                  <wp:posOffset>-439903</wp:posOffset>
                </wp:positionH>
                <wp:positionV relativeFrom="paragraph">
                  <wp:posOffset>-165710</wp:posOffset>
                </wp:positionV>
                <wp:extent cx="7856373" cy="10694823"/>
                <wp:effectExtent l="0" t="0" r="0" b="0"/>
                <wp:wrapNone/>
                <wp:docPr id="198" name="Rectangle 198"/>
                <wp:cNvGraphicFramePr/>
                <a:graphic xmlns:a="http://schemas.openxmlformats.org/drawingml/2006/main">
                  <a:graphicData uri="http://schemas.microsoft.com/office/word/2010/wordprocessingShape">
                    <wps:wsp>
                      <wps:cNvSpPr/>
                      <wps:spPr>
                        <a:xfrm>
                          <a:off x="0" y="0"/>
                          <a:ext cx="7856373" cy="10694823"/>
                        </a:xfrm>
                        <a:prstGeom prst="rect">
                          <a:avLst/>
                        </a:prstGeom>
                        <a:solidFill>
                          <a:schemeClr val="accent1">
                            <a:lumMod val="40000"/>
                            <a:lumOff val="60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7C90" id="Rectangle 198" o:spid="_x0000_s1026" style="position:absolute;margin-left:-34.65pt;margin-top:-13.05pt;width:618.6pt;height:84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" fillcolor="#bdd6ee [1300]" stroked="f" strokeweight="2pt">
                <v:stroke miterlimit="4"/>
                <v:textbox inset="3pt,3pt,3pt,3pt"/>
              </v:rect>
            </w:pict>
          </mc:Fallback>
        </mc:AlternateContent>
      </w:r>
      <w:r w:rsidR="00EA1A9C">
        <w:rPr>
          <w:noProof/>
          <w:lang w:val="en-GB" w:eastAsia="en-GB"/>
        </w:rPr>
        <mc:AlternateContent>
          <mc:Choice Requires="wps">
            <w:drawing>
              <wp:anchor distT="0" distB="0" distL="114300" distR="114300" simplePos="0" relativeHeight="251724800" behindDoc="0" locked="0" layoutInCell="1" allowOverlap="1" wp14:anchorId="5171DF9F" wp14:editId="189CBDA4">
                <wp:simplePos x="0" y="0"/>
                <wp:positionH relativeFrom="column">
                  <wp:posOffset>43689</wp:posOffset>
                </wp:positionH>
                <wp:positionV relativeFrom="paragraph">
                  <wp:posOffset>83617</wp:posOffset>
                </wp:positionV>
                <wp:extent cx="1228954" cy="7168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228954" cy="71688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6033DEB" w14:textId="77777777" w:rsidR="00EA1A9C" w:rsidRDefault="00EA1A9C">
                            <w:r>
                              <w:rPr>
                                <w:rFonts w:ascii="Times New Roman" w:hAnsi="Times New Roman"/>
                                <w:noProof/>
                                <w:color w:val="000000"/>
                                <w:sz w:val="36"/>
                                <w:szCs w:val="36"/>
                                <w:lang w:val="en-GB" w:eastAsia="en-GB"/>
                              </w:rPr>
                              <w:drawing>
                                <wp:inline distT="0" distB="0" distL="0" distR="0" wp14:anchorId="50837328" wp14:editId="5DE5993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Text Box 196" o:spid="_x0000_s1048" type="#_x0000_t202" style="position:absolute;margin-left:3.45pt;margin-top:6.6pt;width:96.75pt;height:56.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" filled="f" stroked="f" strokeweight=".5pt">
                <v:textbox style="mso-fit-shape-to-text:t" inset="4pt,4pt,4pt,4pt">
                  <w:txbxContent>
                    <w:p w:rsidR="00EA1A9C" w:rsidRDefault="00EA1A9C">
                      <w:r>
                        <w:rPr>
                          <w:rFonts w:ascii="Times New Roman" w:hAnsi="Times New Roman"/>
                          <w:noProof/>
                          <w:color w:val="000000"/>
                          <w:sz w:val="36"/>
                          <w:szCs w:val="36"/>
                          <w:lang w:val="en-GB" w:eastAsia="en-GB"/>
                        </w:rPr>
                        <w:drawing>
                          <wp:inline distT="0" distB="0" distL="0" distR="0" wp14:anchorId="31845146" wp14:editId="3C2EBB5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v:textbox>
              </v:shape>
            </w:pict>
          </mc:Fallback>
        </mc:AlternateContent>
      </w:r>
    </w:p>
    <w:p w14:paraId="06F6B00E"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Allied Health Professions</w:t>
      </w:r>
    </w:p>
    <w:p w14:paraId="40CCBD9C"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Health and Work Report</w:t>
      </w:r>
    </w:p>
    <w:p w14:paraId="0992F02D" w14:textId="77777777" w:rsidR="008D11C1" w:rsidRDefault="008D11C1" w:rsidP="008D11C1">
      <w:pPr>
        <w:pStyle w:val="Header"/>
        <w:jc w:val="right"/>
        <w:rPr>
          <w:rFonts w:ascii="Leelawadee" w:hAnsi="Leelawadee" w:cs="Leelawadee"/>
          <w:i/>
          <w:sz w:val="22"/>
          <w:szCs w:val="22"/>
        </w:rPr>
      </w:pPr>
      <w:r w:rsidRPr="00BE6E0A">
        <w:rPr>
          <w:rFonts w:ascii="Leelawadee" w:hAnsi="Leelawadee" w:cs="Leelawadee"/>
          <w:i/>
          <w:sz w:val="22"/>
          <w:szCs w:val="22"/>
        </w:rPr>
        <w:t>Completed by an Allied Health Professional (AHP)</w:t>
      </w:r>
    </w:p>
    <w:p w14:paraId="6514B467" w14:textId="77777777" w:rsidR="008D11C1" w:rsidRDefault="008D11C1">
      <w:pPr>
        <w:keepNext w:val="0"/>
        <w:keepLines w:val="0"/>
        <w:contextualSpacing w:val="0"/>
        <w:outlineLvl w:val="9"/>
      </w:pPr>
    </w:p>
    <w:tbl>
      <w:tblPr>
        <w:tblStyle w:val="TableGrid"/>
        <w:tblW w:w="0" w:type="auto"/>
        <w:tblLook w:val="04A0" w:firstRow="1" w:lastRow="0" w:firstColumn="1" w:lastColumn="0" w:noHBand="0" w:noVBand="1"/>
      </w:tblPr>
      <w:tblGrid>
        <w:gridCol w:w="5218"/>
        <w:gridCol w:w="5342"/>
      </w:tblGrid>
      <w:tr w:rsidR="008D11C1" w14:paraId="38CD5720" w14:textId="77777777" w:rsidTr="00D878EC">
        <w:tc>
          <w:tcPr>
            <w:tcW w:w="5388" w:type="dxa"/>
            <w:tcBorders>
              <w:top w:val="nil"/>
              <w:left w:val="nil"/>
              <w:bottom w:val="nil"/>
              <w:right w:val="nil"/>
            </w:tcBorders>
          </w:tcPr>
          <w:p w14:paraId="6659CD40" w14:textId="77777777" w:rsidR="006262F8" w:rsidRDefault="006262F8" w:rsidP="008D11C1">
            <w:pPr>
              <w:pStyle w:val="Header"/>
              <w:widowControl w:val="0"/>
              <w:rPr>
                <w:rFonts w:ascii="Leelawadee" w:hAnsi="Leelawadee" w:cs="Leelawadee"/>
                <w:b/>
                <w:sz w:val="24"/>
                <w:szCs w:val="24"/>
              </w:rPr>
            </w:pPr>
          </w:p>
          <w:p w14:paraId="1E23F76E"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Employees</w:t>
            </w:r>
          </w:p>
          <w:p w14:paraId="64D7EF01"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You can take this AHP </w:t>
            </w:r>
            <w:r w:rsidR="003C56A8">
              <w:rPr>
                <w:rFonts w:ascii="Leelawadee" w:hAnsi="Leelawadee" w:cs="Leelawadee"/>
                <w:sz w:val="21"/>
                <w:szCs w:val="21"/>
              </w:rPr>
              <w:t>Health and</w:t>
            </w:r>
            <w:r w:rsidRPr="006B44DA">
              <w:rPr>
                <w:rFonts w:ascii="Leelawadee" w:hAnsi="Leelawadee" w:cs="Leelawadee"/>
                <w:sz w:val="21"/>
                <w:szCs w:val="21"/>
              </w:rPr>
              <w:t xml:space="preserve"> Work Report to your employer to demonstrate that </w:t>
            </w:r>
            <w:proofErr w:type="gramStart"/>
            <w:r w:rsidRPr="006B44DA">
              <w:rPr>
                <w:rFonts w:ascii="Leelawadee" w:hAnsi="Leelawadee" w:cs="Leelawadee"/>
                <w:sz w:val="21"/>
                <w:szCs w:val="21"/>
              </w:rPr>
              <w:t>either :</w:t>
            </w:r>
            <w:proofErr w:type="gramEnd"/>
          </w:p>
          <w:p w14:paraId="4AF8F478" w14:textId="77777777" w:rsidR="008D11C1" w:rsidRPr="006B44DA" w:rsidRDefault="008D11C1" w:rsidP="008D11C1">
            <w:pPr>
              <w:pStyle w:val="Header"/>
              <w:widowControl w:val="0"/>
              <w:numPr>
                <w:ilvl w:val="0"/>
                <w:numId w:val="18"/>
              </w:numPr>
              <w:ind w:left="426" w:hanging="426"/>
              <w:rPr>
                <w:rFonts w:ascii="Leelawadee" w:hAnsi="Leelawadee" w:cs="Leelawadee"/>
                <w:sz w:val="21"/>
                <w:szCs w:val="21"/>
              </w:rPr>
            </w:pPr>
            <w:r w:rsidRPr="006B44DA">
              <w:rPr>
                <w:rFonts w:ascii="Leelawadee" w:hAnsi="Leelawadee" w:cs="Leelawadee"/>
                <w:sz w:val="21"/>
                <w:szCs w:val="21"/>
              </w:rPr>
              <w:t>You may be fit to remain in or return to work</w:t>
            </w:r>
            <w:r w:rsidR="006B44DA" w:rsidRPr="006B44DA">
              <w:rPr>
                <w:rFonts w:ascii="Leelawadee" w:hAnsi="Leelawadee" w:cs="Leelawadee"/>
                <w:sz w:val="21"/>
                <w:szCs w:val="21"/>
              </w:rPr>
              <w:t xml:space="preserve"> </w:t>
            </w:r>
            <w:r w:rsidRPr="006B44DA">
              <w:rPr>
                <w:rFonts w:ascii="Leelawadee" w:hAnsi="Leelawadee" w:cs="Leelawadee"/>
                <w:sz w:val="21"/>
                <w:szCs w:val="21"/>
              </w:rPr>
              <w:t>taking account of the advice on the Report, which will provide information on the functional effects of your difficulties and suggest options that should help you to stay in or return to work.</w:t>
            </w:r>
          </w:p>
          <w:p w14:paraId="4BC78A24" w14:textId="77777777" w:rsidR="008D11C1" w:rsidRPr="006B44DA" w:rsidRDefault="008D11C1" w:rsidP="008D11C1">
            <w:pPr>
              <w:pStyle w:val="Header"/>
              <w:widowControl w:val="0"/>
              <w:rPr>
                <w:rFonts w:ascii="Leelawadee" w:hAnsi="Leelawadee" w:cs="Leelawadee"/>
                <w:sz w:val="21"/>
                <w:szCs w:val="21"/>
              </w:rPr>
            </w:pPr>
          </w:p>
          <w:p w14:paraId="410B6C28"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If you and your employer think that further review is required before you can return to work, your fitness for work can be reassessed.</w:t>
            </w:r>
          </w:p>
          <w:p w14:paraId="6E4115A4" w14:textId="77777777" w:rsidR="008D11C1" w:rsidRPr="006B44DA" w:rsidRDefault="008D11C1" w:rsidP="008D11C1">
            <w:pPr>
              <w:pStyle w:val="Header"/>
              <w:widowControl w:val="0"/>
              <w:rPr>
                <w:rFonts w:ascii="Leelawadee" w:hAnsi="Leelawadee" w:cs="Leelawadee"/>
                <w:sz w:val="21"/>
                <w:szCs w:val="21"/>
              </w:rPr>
            </w:pPr>
          </w:p>
          <w:p w14:paraId="51E82FFC"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This report can stand alone as guidance for your employer on your fitness for work, should he/she choose to use it. It provides information on your difficulties with options that would help you to stay in or return to work. The fit note from your doctor is about your fitness for work in </w:t>
            </w:r>
            <w:proofErr w:type="gramStart"/>
            <w:r w:rsidRPr="006B44DA">
              <w:rPr>
                <w:rFonts w:ascii="Leelawadee" w:hAnsi="Leelawadee" w:cs="Leelawadee"/>
                <w:sz w:val="21"/>
                <w:szCs w:val="21"/>
              </w:rPr>
              <w:t>general, and</w:t>
            </w:r>
            <w:proofErr w:type="gramEnd"/>
            <w:r w:rsidRPr="006B44DA">
              <w:rPr>
                <w:rFonts w:ascii="Leelawadee" w:hAnsi="Leelawadee" w:cs="Leelawadee"/>
                <w:sz w:val="21"/>
                <w:szCs w:val="21"/>
              </w:rPr>
              <w:t xml:space="preserve"> is not tied to your particular job or duties.</w:t>
            </w:r>
          </w:p>
          <w:p w14:paraId="5385B6AE" w14:textId="77777777" w:rsidR="008D11C1" w:rsidRPr="006B44DA" w:rsidRDefault="008D11C1" w:rsidP="008D11C1">
            <w:pPr>
              <w:pStyle w:val="Header"/>
              <w:widowControl w:val="0"/>
              <w:rPr>
                <w:rFonts w:ascii="Leelawadee" w:hAnsi="Leelawadee" w:cs="Leelawadee"/>
                <w:sz w:val="21"/>
                <w:szCs w:val="21"/>
              </w:rPr>
            </w:pPr>
          </w:p>
          <w:p w14:paraId="4BBE0CC6"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or:</w:t>
            </w:r>
          </w:p>
          <w:p w14:paraId="54FCE06B" w14:textId="77777777" w:rsidR="008D11C1" w:rsidRPr="006B44DA" w:rsidRDefault="008D11C1" w:rsidP="008D11C1">
            <w:pPr>
              <w:pStyle w:val="Header"/>
              <w:widowControl w:val="0"/>
              <w:numPr>
                <w:ilvl w:val="0"/>
                <w:numId w:val="19"/>
              </w:numPr>
              <w:ind w:left="426" w:hanging="426"/>
              <w:rPr>
                <w:rFonts w:ascii="Leelawadee" w:hAnsi="Leelawadee" w:cs="Leelawadee"/>
                <w:sz w:val="21"/>
                <w:szCs w:val="21"/>
              </w:rPr>
            </w:pPr>
            <w:r w:rsidRPr="006B44DA">
              <w:rPr>
                <w:rFonts w:ascii="Leelawadee" w:hAnsi="Leelawadee" w:cs="Leelawadee"/>
                <w:sz w:val="21"/>
                <w:szCs w:val="21"/>
              </w:rPr>
              <w:t>You are currently not fit to return to work and should refrain from work for a stated period of time.</w:t>
            </w:r>
          </w:p>
          <w:p w14:paraId="043A5692" w14:textId="77777777" w:rsidR="008D11C1" w:rsidRPr="006B44DA" w:rsidRDefault="008D11C1" w:rsidP="008D11C1">
            <w:pPr>
              <w:pStyle w:val="Header"/>
              <w:widowControl w:val="0"/>
              <w:rPr>
                <w:rFonts w:ascii="Leelawadee" w:hAnsi="Leelawadee" w:cs="Leelawadee"/>
                <w:sz w:val="21"/>
                <w:szCs w:val="21"/>
              </w:rPr>
            </w:pPr>
          </w:p>
          <w:p w14:paraId="4D17CF84"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The report can be used, with the agreement of your employer, as evidence in order to receive sick pay.</w:t>
            </w:r>
          </w:p>
          <w:p w14:paraId="2580E8CD"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In some </w:t>
            </w:r>
            <w:proofErr w:type="gramStart"/>
            <w:r w:rsidRPr="006B44DA">
              <w:rPr>
                <w:rFonts w:ascii="Leelawadee" w:hAnsi="Leelawadee" w:cs="Leelawadee"/>
                <w:sz w:val="21"/>
                <w:szCs w:val="21"/>
              </w:rPr>
              <w:t>cases</w:t>
            </w:r>
            <w:proofErr w:type="gramEnd"/>
            <w:r w:rsidRPr="006B44DA">
              <w:rPr>
                <w:rFonts w:ascii="Leelawadee" w:hAnsi="Leelawadee" w:cs="Leelawadee"/>
                <w:sz w:val="21"/>
                <w:szCs w:val="21"/>
              </w:rPr>
              <w:t xml:space="preserve"> your employer may also require you to provide a Statement of Fitness for Work (fit note) from your doctor.</w:t>
            </w:r>
          </w:p>
          <w:p w14:paraId="5D6FBEE3" w14:textId="77777777" w:rsidR="008D11C1" w:rsidRPr="006B44DA" w:rsidRDefault="008D11C1" w:rsidP="008D11C1">
            <w:pPr>
              <w:pStyle w:val="Header"/>
              <w:widowControl w:val="0"/>
              <w:rPr>
                <w:rFonts w:ascii="Leelawadee" w:hAnsi="Leelawadee" w:cs="Leelawadee"/>
                <w:sz w:val="21"/>
                <w:szCs w:val="21"/>
              </w:rPr>
            </w:pPr>
          </w:p>
          <w:p w14:paraId="22FAF012"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order to claim ill health benefits this form must be supported by the Statement of Fitness for Work (fit note) issued by a doctor. In this situation you should take this report to your doctor to assist in the completion of the fit note.</w:t>
            </w:r>
          </w:p>
          <w:p w14:paraId="0FD8A1B5" w14:textId="77777777" w:rsidR="008D11C1" w:rsidRPr="006B44DA" w:rsidRDefault="008D11C1" w:rsidP="008D11C1">
            <w:pPr>
              <w:pStyle w:val="Header"/>
              <w:widowControl w:val="0"/>
              <w:rPr>
                <w:rFonts w:ascii="Leelawadee" w:hAnsi="Leelawadee" w:cs="Leelawadee"/>
                <w:sz w:val="21"/>
                <w:szCs w:val="21"/>
              </w:rPr>
            </w:pPr>
          </w:p>
          <w:p w14:paraId="04C054F4" w14:textId="77777777" w:rsidR="008D11C1" w:rsidRPr="006B44DA" w:rsidRDefault="008D11C1" w:rsidP="008D11C1">
            <w:pPr>
              <w:pStyle w:val="Header"/>
              <w:widowControl w:val="0"/>
              <w:rPr>
                <w:rFonts w:ascii="Leelawadee" w:hAnsi="Leelawadee" w:cs="Leelawadee"/>
                <w:sz w:val="21"/>
                <w:szCs w:val="21"/>
              </w:rPr>
            </w:pPr>
          </w:p>
          <w:p w14:paraId="6187D0F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Employers</w:t>
            </w:r>
          </w:p>
          <w:p w14:paraId="32682950"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be used by you:</w:t>
            </w:r>
          </w:p>
          <w:p w14:paraId="6105A186"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 xml:space="preserve">as evidence of an employee’s fitness for work alongside any other documentation you may consider appropriate, such as the </w:t>
            </w:r>
            <w:proofErr w:type="gramStart"/>
            <w:r w:rsidRPr="006B44DA">
              <w:rPr>
                <w:rFonts w:ascii="Leelawadee" w:hAnsi="Leelawadee" w:cs="Leelawadee"/>
                <w:sz w:val="21"/>
                <w:szCs w:val="21"/>
              </w:rPr>
              <w:t>Statement  of</w:t>
            </w:r>
            <w:proofErr w:type="gramEnd"/>
            <w:r w:rsidRPr="006B44DA">
              <w:rPr>
                <w:rFonts w:ascii="Leelawadee" w:hAnsi="Leelawadee" w:cs="Leelawadee"/>
                <w:sz w:val="21"/>
                <w:szCs w:val="21"/>
              </w:rPr>
              <w:t xml:space="preserve"> Fitness for Work (fit note) that may be issued by your employee’s doctor</w:t>
            </w:r>
          </w:p>
          <w:p w14:paraId="30128C1D"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 xml:space="preserve">to inform on appropriate modifications required to an employee’s environment to enable their remaining at or return to </w:t>
            </w:r>
            <w:proofErr w:type="gramStart"/>
            <w:r w:rsidRPr="006B44DA">
              <w:rPr>
                <w:rFonts w:ascii="Leelawadee" w:hAnsi="Leelawadee" w:cs="Leelawadee"/>
                <w:sz w:val="21"/>
                <w:szCs w:val="21"/>
              </w:rPr>
              <w:t>work</w:t>
            </w:r>
            <w:proofErr w:type="gramEnd"/>
          </w:p>
          <w:p w14:paraId="529606BB"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provide a phased return to work, altered hours or amended duties.</w:t>
            </w:r>
          </w:p>
          <w:p w14:paraId="608D17BD" w14:textId="77777777" w:rsidR="008D11C1" w:rsidRDefault="008D11C1">
            <w:pPr>
              <w:keepNext w:val="0"/>
              <w:keepLines w:val="0"/>
              <w:contextualSpacing w:val="0"/>
              <w:outlineLvl w:val="9"/>
            </w:pPr>
          </w:p>
        </w:tc>
        <w:tc>
          <w:tcPr>
            <w:tcW w:w="5388" w:type="dxa"/>
            <w:tcBorders>
              <w:top w:val="nil"/>
              <w:left w:val="nil"/>
              <w:bottom w:val="nil"/>
              <w:right w:val="nil"/>
            </w:tcBorders>
          </w:tcPr>
          <w:p w14:paraId="1FD48567" w14:textId="77777777" w:rsidR="006262F8" w:rsidRDefault="006262F8" w:rsidP="008D11C1">
            <w:pPr>
              <w:pStyle w:val="Header"/>
              <w:widowControl w:val="0"/>
              <w:rPr>
                <w:rFonts w:ascii="Leelawadee" w:hAnsi="Leelawadee" w:cs="Leelawadee"/>
                <w:sz w:val="20"/>
                <w:szCs w:val="20"/>
              </w:rPr>
            </w:pPr>
          </w:p>
          <w:p w14:paraId="370E8EC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If it is felt by the employee or yourself that further review is required before they can return to work, their fitness for work can be reassessed.</w:t>
            </w:r>
          </w:p>
          <w:p w14:paraId="4488DB6F" w14:textId="77777777" w:rsidR="008D11C1" w:rsidRPr="006262F8" w:rsidRDefault="008D11C1" w:rsidP="008D11C1">
            <w:pPr>
              <w:pStyle w:val="Header"/>
              <w:widowControl w:val="0"/>
              <w:rPr>
                <w:rFonts w:ascii="Leelawadee" w:hAnsi="Leelawadee" w:cs="Leelawadee"/>
                <w:sz w:val="21"/>
                <w:szCs w:val="21"/>
              </w:rPr>
            </w:pPr>
          </w:p>
          <w:p w14:paraId="51571B6C"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form can stand alone as guidance for you on your employee’s fitness for work in line with the Equality Act. It provides information of your employee’s reported difficulties with options that would help them to stay in or return to work.</w:t>
            </w:r>
          </w:p>
          <w:p w14:paraId="15C3DFDE" w14:textId="77777777" w:rsidR="008D11C1" w:rsidRPr="006262F8" w:rsidRDefault="008D11C1" w:rsidP="008D11C1">
            <w:pPr>
              <w:pStyle w:val="Header"/>
              <w:widowControl w:val="0"/>
              <w:rPr>
                <w:rFonts w:ascii="Leelawadee" w:hAnsi="Leelawadee" w:cs="Leelawadee"/>
                <w:sz w:val="21"/>
                <w:szCs w:val="21"/>
              </w:rPr>
            </w:pPr>
          </w:p>
          <w:p w14:paraId="16701521"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is classed</w:t>
            </w:r>
            <w:r w:rsidR="00EA1A9C" w:rsidRPr="006262F8">
              <w:rPr>
                <w:rFonts w:ascii="Leelawadee" w:hAnsi="Leelawadee" w:cs="Leelawadee"/>
                <w:sz w:val="21"/>
                <w:szCs w:val="21"/>
              </w:rPr>
              <w:t xml:space="preserve"> as advice, and it is up to you </w:t>
            </w:r>
            <w:r w:rsidRPr="006262F8">
              <w:rPr>
                <w:rFonts w:ascii="Leelawadee" w:hAnsi="Leelawadee" w:cs="Leelawadee"/>
                <w:sz w:val="21"/>
                <w:szCs w:val="21"/>
              </w:rPr>
              <w:t xml:space="preserve">to determine whether or not to accept it. The report can also be used, if you choose, as evidence for statutory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you may also require a Statement of Fitness for Work (fit note) from their doctor.</w:t>
            </w:r>
          </w:p>
          <w:p w14:paraId="64E73F6B" w14:textId="77777777" w:rsidR="008D11C1" w:rsidRPr="00EA1A9C" w:rsidRDefault="008D11C1" w:rsidP="008D11C1">
            <w:pPr>
              <w:pStyle w:val="Header"/>
              <w:widowControl w:val="0"/>
              <w:rPr>
                <w:rFonts w:ascii="Leelawadee" w:hAnsi="Leelawadee" w:cs="Leelawadee"/>
                <w:sz w:val="20"/>
                <w:szCs w:val="20"/>
              </w:rPr>
            </w:pPr>
          </w:p>
          <w:p w14:paraId="1678E110" w14:textId="77777777" w:rsidR="008D11C1" w:rsidRPr="00EA1A9C" w:rsidRDefault="008D11C1" w:rsidP="008D11C1">
            <w:pPr>
              <w:pStyle w:val="Header"/>
              <w:widowControl w:val="0"/>
              <w:rPr>
                <w:rFonts w:ascii="Leelawadee" w:hAnsi="Leelawadee" w:cs="Leelawadee"/>
                <w:sz w:val="20"/>
                <w:szCs w:val="20"/>
              </w:rPr>
            </w:pPr>
          </w:p>
          <w:p w14:paraId="365ED996"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Doctors</w:t>
            </w:r>
          </w:p>
          <w:p w14:paraId="6FCE20D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has been completed by an AHP skilled in understanding the impact of physical and mental health problems related to work plus how th</w:t>
            </w:r>
            <w:r w:rsidR="00EA1A9C" w:rsidRPr="006262F8">
              <w:rPr>
                <w:rFonts w:ascii="Leelawadee" w:hAnsi="Leelawadee" w:cs="Leelawadee"/>
                <w:sz w:val="21"/>
                <w:szCs w:val="21"/>
              </w:rPr>
              <w:t>ese difficulties may be managed</w:t>
            </w:r>
            <w:r w:rsidRPr="006262F8">
              <w:rPr>
                <w:rFonts w:ascii="Leelawadee" w:hAnsi="Leelawadee" w:cs="Leelawadee"/>
                <w:sz w:val="21"/>
                <w:szCs w:val="21"/>
              </w:rPr>
              <w:t xml:space="preserve"> to facilitate remaining in or returning t</w:t>
            </w:r>
            <w:r w:rsidR="00EA1A9C" w:rsidRPr="006262F8">
              <w:rPr>
                <w:rFonts w:ascii="Leelawadee" w:hAnsi="Leelawadee" w:cs="Leelawadee"/>
                <w:sz w:val="21"/>
                <w:szCs w:val="21"/>
              </w:rPr>
              <w:t xml:space="preserve">o work. The report has been </w:t>
            </w:r>
            <w:r w:rsidRPr="006262F8">
              <w:rPr>
                <w:rFonts w:ascii="Leelawadee" w:hAnsi="Leelawadee" w:cs="Leelawadee"/>
                <w:sz w:val="21"/>
                <w:szCs w:val="21"/>
              </w:rPr>
              <w:t>designed to provide you with additional information to assist you in com</w:t>
            </w:r>
            <w:r w:rsidR="00EA1A9C" w:rsidRPr="006262F8">
              <w:rPr>
                <w:rFonts w:ascii="Leelawadee" w:hAnsi="Leelawadee" w:cs="Leelawadee"/>
                <w:sz w:val="21"/>
                <w:szCs w:val="21"/>
              </w:rPr>
              <w:t xml:space="preserve">pletion of the fit note, should </w:t>
            </w:r>
            <w:r w:rsidRPr="006262F8">
              <w:rPr>
                <w:rFonts w:ascii="Leelawadee" w:hAnsi="Leelawadee" w:cs="Leelawadee"/>
                <w:sz w:val="21"/>
                <w:szCs w:val="21"/>
              </w:rPr>
              <w:t>you choose to use it.</w:t>
            </w:r>
          </w:p>
          <w:p w14:paraId="51CFA22A" w14:textId="77777777" w:rsidR="008D11C1" w:rsidRPr="006262F8" w:rsidRDefault="008D11C1" w:rsidP="008D11C1">
            <w:pPr>
              <w:pStyle w:val="Header"/>
              <w:widowControl w:val="0"/>
              <w:rPr>
                <w:rFonts w:ascii="Leelawadee" w:hAnsi="Leelawadee" w:cs="Leelawadee"/>
                <w:sz w:val="21"/>
                <w:szCs w:val="21"/>
              </w:rPr>
            </w:pPr>
          </w:p>
          <w:p w14:paraId="258D040B" w14:textId="77777777" w:rsidR="008D11C1" w:rsidRPr="006262F8" w:rsidRDefault="008D11C1" w:rsidP="008D11C1">
            <w:pPr>
              <w:pStyle w:val="Header"/>
              <w:widowControl w:val="0"/>
              <w:rPr>
                <w:rFonts w:ascii="Leelawadee" w:hAnsi="Leelawadee" w:cs="Leelawadee"/>
                <w:sz w:val="21"/>
                <w:szCs w:val="21"/>
              </w:rPr>
            </w:pPr>
          </w:p>
          <w:p w14:paraId="2DE0EB38"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AHP </w:t>
            </w:r>
            <w:r w:rsidR="003C56A8">
              <w:rPr>
                <w:rFonts w:ascii="Leelawadee" w:hAnsi="Leelawadee" w:cs="Leelawadee"/>
                <w:sz w:val="21"/>
                <w:szCs w:val="21"/>
              </w:rPr>
              <w:t xml:space="preserve">Health and Work Report </w:t>
            </w:r>
            <w:r w:rsidRPr="006262F8">
              <w:rPr>
                <w:rFonts w:ascii="Leelawadee" w:hAnsi="Leelawadee" w:cs="Leelawadee"/>
                <w:sz w:val="21"/>
                <w:szCs w:val="21"/>
              </w:rPr>
              <w:t xml:space="preserve">allows AHPs to provide more information to the individual’s employer and you on the effects and impact of the patient’s reported </w:t>
            </w:r>
            <w:proofErr w:type="gramStart"/>
            <w:r w:rsidRPr="006262F8">
              <w:rPr>
                <w:rFonts w:ascii="Leelawadee" w:hAnsi="Leelawadee" w:cs="Leelawadee"/>
                <w:sz w:val="21"/>
                <w:szCs w:val="21"/>
              </w:rPr>
              <w:t>work related</w:t>
            </w:r>
            <w:proofErr w:type="gramEnd"/>
            <w:r w:rsidRPr="006262F8">
              <w:rPr>
                <w:rFonts w:ascii="Leelawadee" w:hAnsi="Leelawadee" w:cs="Leelawadee"/>
                <w:sz w:val="21"/>
                <w:szCs w:val="21"/>
              </w:rPr>
              <w:t xml:space="preserve"> difficulties and suggest options that would facilitate remaining in or returning to work.</w:t>
            </w:r>
          </w:p>
          <w:p w14:paraId="28AC994A" w14:textId="77777777" w:rsidR="008D11C1" w:rsidRPr="006262F8" w:rsidRDefault="008D11C1" w:rsidP="008D11C1">
            <w:pPr>
              <w:pStyle w:val="Header"/>
              <w:widowControl w:val="0"/>
              <w:rPr>
                <w:rFonts w:ascii="Leelawadee" w:hAnsi="Leelawadee" w:cs="Leelawadee"/>
                <w:sz w:val="21"/>
                <w:szCs w:val="21"/>
              </w:rPr>
            </w:pPr>
          </w:p>
          <w:p w14:paraId="00816C7A"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It can also be used to provide evidence for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employers will still require a Statement of Fitness for Work (fit note) from you in order to provide sick pay. In order to claim ill</w:t>
            </w:r>
          </w:p>
          <w:p w14:paraId="002B2777"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health benefits, this form must be supported by the</w:t>
            </w:r>
          </w:p>
          <w:p w14:paraId="1295BAF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Statement of Fitness for Work (fit note) issued by you.</w:t>
            </w:r>
          </w:p>
          <w:p w14:paraId="1532D762" w14:textId="77777777" w:rsidR="008D11C1" w:rsidRPr="006262F8" w:rsidRDefault="008D11C1" w:rsidP="008D11C1">
            <w:pPr>
              <w:pStyle w:val="Header"/>
              <w:widowControl w:val="0"/>
              <w:rPr>
                <w:rFonts w:ascii="Leelawadee" w:hAnsi="Leelawadee" w:cs="Leelawadee"/>
                <w:sz w:val="21"/>
                <w:szCs w:val="21"/>
              </w:rPr>
            </w:pPr>
          </w:p>
          <w:p w14:paraId="5A7D8E69"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existence of an AHP Report does not alter your </w:t>
            </w:r>
            <w:r w:rsidR="00EA1A9C" w:rsidRPr="006262F8">
              <w:rPr>
                <w:rFonts w:ascii="Leelawadee" w:hAnsi="Leelawadee" w:cs="Leelawadee"/>
                <w:sz w:val="21"/>
                <w:szCs w:val="21"/>
              </w:rPr>
              <w:t>obligation to issue a Statement</w:t>
            </w:r>
            <w:r w:rsidRPr="006262F8">
              <w:rPr>
                <w:rFonts w:ascii="Leelawadee" w:hAnsi="Leelawadee" w:cs="Leelawadee"/>
                <w:sz w:val="21"/>
                <w:szCs w:val="21"/>
              </w:rPr>
              <w:t xml:space="preserve"> of Fitness for Work (fit note) to patients for whom you provide clinical care.</w:t>
            </w:r>
          </w:p>
          <w:p w14:paraId="1DCD3ABF" w14:textId="77777777" w:rsidR="008D11C1" w:rsidRPr="006262F8" w:rsidRDefault="008D11C1" w:rsidP="008D11C1">
            <w:pPr>
              <w:pStyle w:val="Header"/>
              <w:widowControl w:val="0"/>
              <w:rPr>
                <w:rFonts w:ascii="Leelawadee" w:hAnsi="Leelawadee" w:cs="Leelawadee"/>
                <w:sz w:val="21"/>
                <w:szCs w:val="21"/>
              </w:rPr>
            </w:pPr>
          </w:p>
          <w:p w14:paraId="65537ABD" w14:textId="77777777" w:rsidR="008D11C1" w:rsidRPr="006262F8" w:rsidRDefault="008D11C1" w:rsidP="008D11C1">
            <w:pPr>
              <w:pStyle w:val="Header"/>
              <w:widowControl w:val="0"/>
              <w:rPr>
                <w:rFonts w:ascii="Leelawadee" w:hAnsi="Leelawadee" w:cs="Leelawadee"/>
                <w:b/>
                <w:i/>
                <w:sz w:val="21"/>
                <w:szCs w:val="21"/>
              </w:rPr>
            </w:pPr>
            <w:r w:rsidRPr="006262F8">
              <w:rPr>
                <w:rFonts w:ascii="Leelawadee" w:hAnsi="Leelawadee" w:cs="Leelawadee"/>
                <w:b/>
                <w:sz w:val="21"/>
                <w:szCs w:val="21"/>
              </w:rPr>
              <w:t>Further information</w:t>
            </w:r>
            <w:r w:rsidRPr="006262F8">
              <w:rPr>
                <w:rFonts w:ascii="Leelawadee" w:hAnsi="Leelawadee" w:cs="Leelawadee"/>
                <w:sz w:val="21"/>
                <w:szCs w:val="21"/>
              </w:rPr>
              <w:t xml:space="preserve"> can be found at </w:t>
            </w:r>
            <w:r w:rsidRPr="006262F8">
              <w:rPr>
                <w:rFonts w:ascii="Leelawadee" w:hAnsi="Leelawadee" w:cs="Leelawadee"/>
                <w:b/>
                <w:i/>
                <w:sz w:val="21"/>
                <w:szCs w:val="21"/>
              </w:rPr>
              <w:t>http://www.hmrc.gov.uk/paye/employees/ statutory-pay/ssp-overview.htm</w:t>
            </w:r>
          </w:p>
          <w:p w14:paraId="4E989E31" w14:textId="77777777" w:rsidR="008D11C1" w:rsidRDefault="008D11C1">
            <w:pPr>
              <w:keepNext w:val="0"/>
              <w:keepLines w:val="0"/>
              <w:contextualSpacing w:val="0"/>
              <w:outlineLvl w:val="9"/>
            </w:pPr>
          </w:p>
          <w:p w14:paraId="4FF9AF77" w14:textId="77777777" w:rsidR="004F035F" w:rsidRPr="003C56A8" w:rsidRDefault="004F035F" w:rsidP="003C56A8">
            <w:pPr>
              <w:keepNext w:val="0"/>
              <w:keepLines w:val="0"/>
              <w:ind w:left="424" w:hanging="424"/>
              <w:contextualSpacing w:val="0"/>
              <w:outlineLvl w:val="9"/>
              <w:rPr>
                <w:rFonts w:ascii="Leelawadee" w:hAnsi="Leelawadee" w:cs="Leelawadee"/>
              </w:rPr>
            </w:pPr>
            <w:r w:rsidRPr="003C56A8">
              <w:rPr>
                <w:rFonts w:ascii="Leelawadee" w:hAnsi="Leelawadee" w:cs="Leelawadee"/>
              </w:rPr>
              <w:t xml:space="preserve">NB: </w:t>
            </w:r>
            <w:r w:rsidR="003C56A8">
              <w:rPr>
                <w:rFonts w:ascii="Leelawadee" w:hAnsi="Leelawadee" w:cs="Leelawadee"/>
              </w:rPr>
              <w:tab/>
            </w:r>
            <w:r w:rsidRPr="003C56A8">
              <w:rPr>
                <w:rFonts w:ascii="Leelawadee" w:hAnsi="Leelawadee" w:cs="Leelawadee"/>
              </w:rPr>
              <w:t>This report replaces the AHP Advisory Fitness for Work Report</w:t>
            </w:r>
          </w:p>
        </w:tc>
      </w:tr>
    </w:tbl>
    <w:p w14:paraId="389439DF" w14:textId="77777777" w:rsidR="008D11C1" w:rsidRDefault="008D11C1">
      <w:pPr>
        <w:keepNext w:val="0"/>
        <w:keepLines w:val="0"/>
        <w:contextualSpacing w:val="0"/>
        <w:outlineLvl w:val="9"/>
      </w:pPr>
    </w:p>
    <w:sectPr w:rsidR="008D11C1" w:rsidSect="00EA1A9C">
      <w:pgSz w:w="11920" w:h="16840"/>
      <w:pgMar w:top="260" w:right="680" w:bottom="280" w:left="680" w:header="720" w:footer="720" w:gutter="0"/>
      <w:cols w:space="720" w:equalWidth="0">
        <w:col w:w="10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48575" w14:textId="77777777" w:rsidR="001F00D1" w:rsidRDefault="001F00D1" w:rsidP="00307393">
      <w:r>
        <w:separator/>
      </w:r>
    </w:p>
  </w:endnote>
  <w:endnote w:type="continuationSeparator" w:id="0">
    <w:p w14:paraId="60DCC680" w14:textId="77777777" w:rsidR="001F00D1" w:rsidRDefault="001F00D1" w:rsidP="003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w:altName w:val="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F1198" w14:textId="77777777" w:rsidR="00E939F9" w:rsidRPr="00846D4C" w:rsidRDefault="00E939F9" w:rsidP="00E939F9">
    <w:pPr>
      <w:spacing w:line="267" w:lineRule="exact"/>
      <w:ind w:left="20"/>
      <w:rPr>
        <w:rFonts w:ascii="Tahoma" w:eastAsia="Tahoma" w:hAnsi="Tahoma" w:cs="Tahoma"/>
        <w:sz w:val="24"/>
        <w:szCs w:val="24"/>
      </w:rPr>
    </w:pPr>
    <w:r w:rsidRPr="00846D4C">
      <w:rPr>
        <w:rFonts w:ascii="Tahoma" w:hAnsi="Tahoma" w:cs="Tahoma"/>
        <w:w w:val="106"/>
        <w:sz w:val="24"/>
      </w:rPr>
      <w:t>This</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8"/>
        <w:sz w:val="24"/>
      </w:rPr>
      <w:t>eport</w:t>
    </w:r>
    <w:r w:rsidRPr="00846D4C">
      <w:rPr>
        <w:rFonts w:ascii="Tahoma" w:hAnsi="Tahoma" w:cs="Tahoma"/>
        <w:spacing w:val="-16"/>
        <w:sz w:val="24"/>
      </w:rPr>
      <w:t xml:space="preserve"> </w:t>
    </w:r>
    <w:r w:rsidRPr="00846D4C">
      <w:rPr>
        <w:rFonts w:ascii="Tahoma" w:hAnsi="Tahoma" w:cs="Tahoma"/>
        <w:w w:val="107"/>
        <w:sz w:val="24"/>
      </w:rPr>
      <w:t>does</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6"/>
        <w:sz w:val="24"/>
      </w:rPr>
      <w:t>epla</w:t>
    </w:r>
    <w:r w:rsidRPr="00846D4C">
      <w:rPr>
        <w:rFonts w:ascii="Tahoma" w:hAnsi="Tahoma" w:cs="Tahoma"/>
        <w:spacing w:val="-4"/>
        <w:w w:val="106"/>
        <w:sz w:val="24"/>
      </w:rPr>
      <w:t>c</w:t>
    </w:r>
    <w:r w:rsidRPr="00846D4C">
      <w:rPr>
        <w:rFonts w:ascii="Tahoma" w:hAnsi="Tahoma" w:cs="Tahoma"/>
        <w:w w:val="109"/>
        <w:sz w:val="24"/>
      </w:rPr>
      <w:t>e</w:t>
    </w:r>
    <w:r w:rsidRPr="00846D4C">
      <w:rPr>
        <w:rFonts w:ascii="Tahoma" w:hAnsi="Tahoma" w:cs="Tahoma"/>
        <w:spacing w:val="-16"/>
        <w:sz w:val="24"/>
      </w:rPr>
      <w:t xml:space="preserve"> </w:t>
    </w:r>
    <w:r w:rsidRPr="00846D4C">
      <w:rPr>
        <w:rFonts w:ascii="Tahoma" w:hAnsi="Tahoma" w:cs="Tahoma"/>
        <w:w w:val="110"/>
        <w:sz w:val="24"/>
      </w:rPr>
      <w:t>the</w:t>
    </w:r>
    <w:r w:rsidRPr="00846D4C">
      <w:rPr>
        <w:rFonts w:ascii="Tahoma" w:hAnsi="Tahoma" w:cs="Tahoma"/>
        <w:spacing w:val="-16"/>
        <w:sz w:val="24"/>
      </w:rPr>
      <w:t xml:space="preserve"> </w:t>
    </w:r>
    <w:r w:rsidRPr="00846D4C">
      <w:rPr>
        <w:rFonts w:ascii="Tahoma" w:hAnsi="Tahoma" w:cs="Tahoma"/>
        <w:spacing w:val="-9"/>
        <w:w w:val="102"/>
        <w:sz w:val="24"/>
      </w:rPr>
      <w:t>S</w:t>
    </w:r>
    <w:r w:rsidRPr="00846D4C">
      <w:rPr>
        <w:rFonts w:ascii="Tahoma" w:hAnsi="Tahoma" w:cs="Tahoma"/>
        <w:w w:val="110"/>
        <w:sz w:val="24"/>
      </w:rPr>
      <w:t>t</w:t>
    </w:r>
    <w:r w:rsidRPr="00846D4C">
      <w:rPr>
        <w:rFonts w:ascii="Tahoma" w:hAnsi="Tahoma" w:cs="Tahoma"/>
        <w:spacing w:val="-7"/>
        <w:w w:val="110"/>
        <w:sz w:val="24"/>
      </w:rPr>
      <w:t>a</w:t>
    </w:r>
    <w:r w:rsidRPr="00846D4C">
      <w:rPr>
        <w:rFonts w:ascii="Tahoma" w:hAnsi="Tahoma" w:cs="Tahoma"/>
        <w:w w:val="107"/>
        <w:sz w:val="24"/>
      </w:rPr>
      <w:t>teme</w:t>
    </w:r>
    <w:r w:rsidRPr="00846D4C">
      <w:rPr>
        <w:rFonts w:ascii="Tahoma" w:hAnsi="Tahoma" w:cs="Tahoma"/>
        <w:spacing w:val="-5"/>
        <w:w w:val="107"/>
        <w:sz w:val="24"/>
      </w:rPr>
      <w:t>n</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5"/>
        <w:sz w:val="24"/>
      </w:rPr>
      <w:t>o</w:t>
    </w:r>
    <w:r w:rsidRPr="00846D4C">
      <w:rPr>
        <w:rFonts w:ascii="Tahoma" w:hAnsi="Tahoma" w:cs="Tahoma"/>
        <w:w w:val="124"/>
        <w:sz w:val="24"/>
      </w:rPr>
      <w:t>f</w:t>
    </w:r>
    <w:r w:rsidRPr="00846D4C">
      <w:rPr>
        <w:rFonts w:ascii="Tahoma" w:hAnsi="Tahoma" w:cs="Tahoma"/>
        <w:spacing w:val="-16"/>
        <w:sz w:val="24"/>
      </w:rPr>
      <w:t xml:space="preserve"> </w:t>
    </w:r>
    <w:r w:rsidRPr="00846D4C">
      <w:rPr>
        <w:rFonts w:ascii="Tahoma" w:hAnsi="Tahoma" w:cs="Tahoma"/>
        <w:w w:val="110"/>
        <w:sz w:val="24"/>
      </w:rPr>
      <w:t>Fitness</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spacing w:val="-7"/>
        <w:w w:val="95"/>
        <w:sz w:val="24"/>
      </w:rPr>
      <w:t>W</w:t>
    </w:r>
    <w:r w:rsidRPr="00846D4C">
      <w:rPr>
        <w:rFonts w:ascii="Tahoma" w:hAnsi="Tahoma" w:cs="Tahoma"/>
        <w:w w:val="106"/>
        <w:sz w:val="24"/>
      </w:rPr>
      <w:t>ork</w:t>
    </w:r>
    <w:r w:rsidRPr="00846D4C">
      <w:rPr>
        <w:rFonts w:ascii="Tahoma" w:hAnsi="Tahoma" w:cs="Tahoma"/>
        <w:spacing w:val="-16"/>
        <w:sz w:val="24"/>
      </w:rPr>
      <w:t xml:space="preserve"> </w:t>
    </w:r>
    <w:r w:rsidRPr="00846D4C">
      <w:rPr>
        <w:rFonts w:ascii="Tahoma" w:hAnsi="Tahoma" w:cs="Tahoma"/>
        <w:w w:val="110"/>
        <w:sz w:val="24"/>
      </w:rPr>
      <w:t>(fit</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05"/>
        <w:sz w:val="24"/>
      </w:rPr>
      <w:t>te)</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proofErr w:type="gramStart"/>
    <w:r w:rsidRPr="00846D4C">
      <w:rPr>
        <w:rFonts w:ascii="Tahoma" w:hAnsi="Tahoma" w:cs="Tahoma"/>
        <w:w w:val="107"/>
        <w:sz w:val="24"/>
      </w:rPr>
      <w:t>ben</w:t>
    </w:r>
    <w:r w:rsidRPr="00846D4C">
      <w:rPr>
        <w:rFonts w:ascii="Tahoma" w:hAnsi="Tahoma" w:cs="Tahoma"/>
        <w:spacing w:val="-5"/>
        <w:w w:val="107"/>
        <w:sz w:val="24"/>
      </w:rPr>
      <w:t>e</w:t>
    </w:r>
    <w:r w:rsidRPr="00846D4C">
      <w:rPr>
        <w:rFonts w:ascii="Tahoma" w:hAnsi="Tahoma" w:cs="Tahoma"/>
        <w:w w:val="116"/>
        <w:sz w:val="24"/>
      </w:rPr>
      <w:t>fits</w:t>
    </w:r>
    <w:r w:rsidRPr="00846D4C">
      <w:rPr>
        <w:rFonts w:ascii="Tahoma" w:hAnsi="Tahoma" w:cs="Tahoma"/>
        <w:spacing w:val="-16"/>
        <w:sz w:val="24"/>
      </w:rPr>
      <w:t xml:space="preserve"> </w:t>
    </w:r>
    <w:r w:rsidRPr="00846D4C">
      <w:rPr>
        <w:rFonts w:ascii="Tahoma" w:hAnsi="Tahoma" w:cs="Tahoma"/>
        <w:w w:val="105"/>
        <w:sz w:val="24"/>
      </w:rPr>
      <w:t>purposes</w:t>
    </w:r>
    <w:r w:rsidR="00846D4C" w:rsidRPr="00846D4C">
      <w:rPr>
        <w:rFonts w:ascii="Tahoma" w:hAnsi="Tahoma" w:cs="Tahoma"/>
        <w:w w:val="105"/>
        <w:sz w:val="24"/>
      </w:rPr>
      <w:t>, but</w:t>
    </w:r>
    <w:proofErr w:type="gramEnd"/>
    <w:r w:rsidR="00846D4C" w:rsidRPr="00846D4C">
      <w:rPr>
        <w:rFonts w:ascii="Tahoma" w:hAnsi="Tahoma" w:cs="Tahoma"/>
        <w:w w:val="105"/>
        <w:sz w:val="24"/>
      </w:rPr>
      <w:t xml:space="preserve"> can be used for Statutory Sick pay with the employer’s agreement</w:t>
    </w:r>
    <w:r w:rsidRPr="00846D4C">
      <w:rPr>
        <w:rFonts w:ascii="Tahoma" w:hAnsi="Tahoma" w:cs="Tahoma"/>
        <w:w w:val="105"/>
        <w:sz w:val="24"/>
      </w:rPr>
      <w:t>.</w:t>
    </w:r>
    <w:r w:rsidRPr="00846D4C">
      <w:rPr>
        <w:rFonts w:ascii="Tahoma" w:eastAsiaTheme="minorHAnsi" w:hAnsi="Tahoma" w:cs="Tahoma"/>
        <w:sz w:val="24"/>
        <w:szCs w:val="24"/>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C3A78" w14:textId="77777777" w:rsidR="001F00D1" w:rsidRDefault="001F00D1" w:rsidP="00307393">
      <w:r>
        <w:separator/>
      </w:r>
    </w:p>
  </w:footnote>
  <w:footnote w:type="continuationSeparator" w:id="0">
    <w:p w14:paraId="07096D7D" w14:textId="77777777" w:rsidR="001F00D1" w:rsidRDefault="001F00D1" w:rsidP="0030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3BE6D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8035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AA31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92EB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B6C3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D69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E2C0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C49A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D008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CB3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142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E4C4A"/>
    <w:multiLevelType w:val="hybridMultilevel"/>
    <w:tmpl w:val="FEE4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C036E"/>
    <w:multiLevelType w:val="hybridMultilevel"/>
    <w:tmpl w:val="0CEC3FA8"/>
    <w:lvl w:ilvl="0" w:tplc="B0DEB310">
      <w:start w:val="1"/>
      <w:numFmt w:val="bullet"/>
      <w:pStyle w:val="CheckList"/>
      <w:lvlText w:val=""/>
      <w:lvlJc w:val="left"/>
      <w:pPr>
        <w:ind w:left="1673" w:hanging="397"/>
      </w:pPr>
      <w:rPr>
        <w:rFonts w:ascii="Symbol" w:hAnsi="Symbol" w:hint="default"/>
        <w:u w:color="44546A" w:themeColor="text2"/>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15:restartNumberingAfterBreak="0">
    <w:nsid w:val="12F91B53"/>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F00D7E"/>
    <w:multiLevelType w:val="hybridMultilevel"/>
    <w:tmpl w:val="8B188076"/>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304F4"/>
    <w:multiLevelType w:val="hybridMultilevel"/>
    <w:tmpl w:val="593A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8248C"/>
    <w:multiLevelType w:val="multilevel"/>
    <w:tmpl w:val="28B050C0"/>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732EA4"/>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A83BDC"/>
    <w:multiLevelType w:val="hybridMultilevel"/>
    <w:tmpl w:val="42702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C79C3"/>
    <w:multiLevelType w:val="multilevel"/>
    <w:tmpl w:val="BDB44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FE3243"/>
    <w:multiLevelType w:val="hybridMultilevel"/>
    <w:tmpl w:val="CC4E45FE"/>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46186"/>
    <w:multiLevelType w:val="hybridMultilevel"/>
    <w:tmpl w:val="60C04442"/>
    <w:lvl w:ilvl="0" w:tplc="1E562B60">
      <w:numFmt w:val="bullet"/>
      <w:lvlText w:val="•"/>
      <w:lvlJc w:val="left"/>
      <w:pPr>
        <w:ind w:left="720" w:hanging="360"/>
      </w:pPr>
      <w:rPr>
        <w:rFonts w:ascii="Leelawadee" w:eastAsiaTheme="majorEastAsia" w:hAnsi="Leelawadee" w:cs="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63FDE"/>
    <w:multiLevelType w:val="multilevel"/>
    <w:tmpl w:val="742E9A12"/>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4F7798"/>
    <w:multiLevelType w:val="hybridMultilevel"/>
    <w:tmpl w:val="90F0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13"/>
  </w:num>
  <w:num w:numId="5">
    <w:abstractNumId w:val="19"/>
  </w:num>
  <w:num w:numId="6">
    <w:abstractNumId w:val="22"/>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23"/>
  </w:num>
  <w:num w:numId="19">
    <w:abstractNumId w:val="11"/>
  </w:num>
  <w:num w:numId="20">
    <w:abstractNumId w:val="21"/>
  </w:num>
  <w:num w:numId="21">
    <w:abstractNumId w:val="14"/>
  </w:num>
  <w:num w:numId="22">
    <w:abstractNumId w:val="20"/>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o:colormru v:ext="edit" colors="#9cf,#bddeff,#d9ecff,#dcf1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93"/>
    <w:rsid w:val="0001761D"/>
    <w:rsid w:val="00030249"/>
    <w:rsid w:val="00032177"/>
    <w:rsid w:val="00062AEC"/>
    <w:rsid w:val="0006401C"/>
    <w:rsid w:val="00086BE9"/>
    <w:rsid w:val="000B3E71"/>
    <w:rsid w:val="000D6E3D"/>
    <w:rsid w:val="000F23C5"/>
    <w:rsid w:val="000F44BA"/>
    <w:rsid w:val="00103F76"/>
    <w:rsid w:val="00115B37"/>
    <w:rsid w:val="0013254E"/>
    <w:rsid w:val="001434AC"/>
    <w:rsid w:val="001614CB"/>
    <w:rsid w:val="00166887"/>
    <w:rsid w:val="001A6320"/>
    <w:rsid w:val="001E0ED5"/>
    <w:rsid w:val="001F00D1"/>
    <w:rsid w:val="001F50FD"/>
    <w:rsid w:val="00224694"/>
    <w:rsid w:val="00245AA2"/>
    <w:rsid w:val="00250DF2"/>
    <w:rsid w:val="002D03A2"/>
    <w:rsid w:val="002E7662"/>
    <w:rsid w:val="00307393"/>
    <w:rsid w:val="00315824"/>
    <w:rsid w:val="003179EB"/>
    <w:rsid w:val="00333781"/>
    <w:rsid w:val="00354439"/>
    <w:rsid w:val="00374AAD"/>
    <w:rsid w:val="003B7552"/>
    <w:rsid w:val="003C0F76"/>
    <w:rsid w:val="003C56A8"/>
    <w:rsid w:val="003C602C"/>
    <w:rsid w:val="003C6F53"/>
    <w:rsid w:val="003E090D"/>
    <w:rsid w:val="00415899"/>
    <w:rsid w:val="00425288"/>
    <w:rsid w:val="004B123B"/>
    <w:rsid w:val="004B50BE"/>
    <w:rsid w:val="004F035F"/>
    <w:rsid w:val="00524F7C"/>
    <w:rsid w:val="00527480"/>
    <w:rsid w:val="00531629"/>
    <w:rsid w:val="005356B9"/>
    <w:rsid w:val="005618A8"/>
    <w:rsid w:val="005640E4"/>
    <w:rsid w:val="005755E1"/>
    <w:rsid w:val="005C1E22"/>
    <w:rsid w:val="006262F8"/>
    <w:rsid w:val="00636AB6"/>
    <w:rsid w:val="00653541"/>
    <w:rsid w:val="006B44DA"/>
    <w:rsid w:val="006B4992"/>
    <w:rsid w:val="006B6365"/>
    <w:rsid w:val="006C554A"/>
    <w:rsid w:val="006E3C43"/>
    <w:rsid w:val="006F220A"/>
    <w:rsid w:val="00713D96"/>
    <w:rsid w:val="00716614"/>
    <w:rsid w:val="00721E9B"/>
    <w:rsid w:val="007530F0"/>
    <w:rsid w:val="00761D56"/>
    <w:rsid w:val="007720EC"/>
    <w:rsid w:val="00785D26"/>
    <w:rsid w:val="0079681F"/>
    <w:rsid w:val="007F0872"/>
    <w:rsid w:val="007F4037"/>
    <w:rsid w:val="008121DA"/>
    <w:rsid w:val="008351AF"/>
    <w:rsid w:val="008424EB"/>
    <w:rsid w:val="00846D4C"/>
    <w:rsid w:val="008B79F0"/>
    <w:rsid w:val="008D11C1"/>
    <w:rsid w:val="008D5BEC"/>
    <w:rsid w:val="008E14EF"/>
    <w:rsid w:val="008E47C4"/>
    <w:rsid w:val="00912CB9"/>
    <w:rsid w:val="00920752"/>
    <w:rsid w:val="00925CF7"/>
    <w:rsid w:val="009A11F0"/>
    <w:rsid w:val="009A12CB"/>
    <w:rsid w:val="009B61C4"/>
    <w:rsid w:val="009C56F5"/>
    <w:rsid w:val="009D044D"/>
    <w:rsid w:val="009D1CBF"/>
    <w:rsid w:val="009D207E"/>
    <w:rsid w:val="00A05B52"/>
    <w:rsid w:val="00A40D99"/>
    <w:rsid w:val="00A55C79"/>
    <w:rsid w:val="00A64A0F"/>
    <w:rsid w:val="00A75882"/>
    <w:rsid w:val="00AA0D05"/>
    <w:rsid w:val="00AB5744"/>
    <w:rsid w:val="00AD5B55"/>
    <w:rsid w:val="00AE7331"/>
    <w:rsid w:val="00B10D12"/>
    <w:rsid w:val="00B14394"/>
    <w:rsid w:val="00B26E49"/>
    <w:rsid w:val="00B52FB8"/>
    <w:rsid w:val="00B8488E"/>
    <w:rsid w:val="00B93157"/>
    <w:rsid w:val="00BA3B02"/>
    <w:rsid w:val="00BA681C"/>
    <w:rsid w:val="00BB33CE"/>
    <w:rsid w:val="00BE6E0A"/>
    <w:rsid w:val="00BF43C1"/>
    <w:rsid w:val="00C6523B"/>
    <w:rsid w:val="00C855C4"/>
    <w:rsid w:val="00CA23F5"/>
    <w:rsid w:val="00CB315B"/>
    <w:rsid w:val="00CB6656"/>
    <w:rsid w:val="00CB7BEA"/>
    <w:rsid w:val="00D053B5"/>
    <w:rsid w:val="00D07B45"/>
    <w:rsid w:val="00D319E3"/>
    <w:rsid w:val="00D878EC"/>
    <w:rsid w:val="00DC5D31"/>
    <w:rsid w:val="00DD36AD"/>
    <w:rsid w:val="00E368C0"/>
    <w:rsid w:val="00E436E9"/>
    <w:rsid w:val="00E5035D"/>
    <w:rsid w:val="00E615E1"/>
    <w:rsid w:val="00E939F9"/>
    <w:rsid w:val="00EA1A9C"/>
    <w:rsid w:val="00EA784E"/>
    <w:rsid w:val="00EB50F0"/>
    <w:rsid w:val="00EC6453"/>
    <w:rsid w:val="00ED5FDF"/>
    <w:rsid w:val="00EE4C59"/>
    <w:rsid w:val="00F024B8"/>
    <w:rsid w:val="00F50B25"/>
    <w:rsid w:val="00F74868"/>
    <w:rsid w:val="00F957FC"/>
    <w:rsid w:val="00FE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bddeff,#d9ecff,#dcf1fc"/>
    </o:shapedefaults>
    <o:shapelayout v:ext="edit">
      <o:idmap v:ext="edit" data="1"/>
    </o:shapelayout>
  </w:shapeDefaults>
  <w:decimalSymbol w:val="."/>
  <w:listSeparator w:val=","/>
  <w14:docId w14:val="061A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393"/>
    <w:pPr>
      <w:keepNext/>
      <w:keepLines/>
      <w:contextualSpacing/>
      <w:outlineLvl w:val="0"/>
    </w:pPr>
    <w:rPr>
      <w:rFonts w:ascii="Calibri" w:eastAsiaTheme="majorEastAsia" w:hAnsi="Calibri" w:cs="Calibri"/>
      <w:sz w:val="18"/>
      <w:szCs w:val="18"/>
    </w:rPr>
  </w:style>
  <w:style w:type="paragraph" w:styleId="Heading1">
    <w:name w:val="heading 1"/>
    <w:basedOn w:val="Normal"/>
    <w:link w:val="Heading1Char"/>
    <w:uiPriority w:val="9"/>
    <w:rsid w:val="003179EB"/>
    <w:rPr>
      <w:rFonts w:asciiTheme="majorHAnsi" w:hAnsiTheme="majorHAnsi" w:cstheme="majorBidi"/>
      <w:color w:val="5B9BD5" w:themeColor="accent1"/>
      <w:szCs w:val="32"/>
    </w:rPr>
  </w:style>
  <w:style w:type="paragraph" w:styleId="Heading2">
    <w:name w:val="heading 2"/>
    <w:basedOn w:val="Normal"/>
    <w:link w:val="Heading2Char"/>
    <w:uiPriority w:val="9"/>
    <w:qFormat/>
    <w:rsid w:val="003179EB"/>
    <w:pPr>
      <w:jc w:val="center"/>
      <w:outlineLvl w:val="1"/>
    </w:pPr>
    <w:rPr>
      <w:rFonts w:asciiTheme="majorHAnsi" w:hAnsiTheme="majorHAnsi" w:cstheme="majorBidi"/>
      <w:b/>
      <w:color w:val="5B9BD5" w:themeColor="accent1"/>
      <w:szCs w:val="26"/>
    </w:rPr>
  </w:style>
  <w:style w:type="paragraph" w:styleId="Heading3">
    <w:name w:val="heading 3"/>
    <w:basedOn w:val="Normal"/>
    <w:link w:val="Heading3Char"/>
    <w:uiPriority w:val="9"/>
    <w:unhideWhenUsed/>
    <w:qFormat/>
    <w:rsid w:val="003179EB"/>
    <w:pPr>
      <w:spacing w:after="240"/>
      <w:jc w:val="center"/>
      <w:outlineLvl w:val="2"/>
    </w:pPr>
    <w:rPr>
      <w:rFonts w:cstheme="majorBidi"/>
      <w:i/>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9EB"/>
    <w:rPr>
      <w:rFonts w:eastAsiaTheme="majorEastAsia" w:cstheme="majorBidi"/>
      <w:i/>
      <w:color w:val="FFFFFF" w:themeColor="background1"/>
      <w:szCs w:val="24"/>
    </w:rPr>
  </w:style>
  <w:style w:type="table" w:styleId="TableGrid">
    <w:name w:val="Table Grid"/>
    <w:basedOn w:val="TableNormal"/>
    <w:uiPriority w:val="59"/>
    <w:rsid w:val="003C6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3179EB"/>
    <w:pPr>
      <w:spacing w:before="240" w:after="240"/>
      <w:ind w:left="173"/>
    </w:pPr>
    <w:rPr>
      <w:rFonts w:asciiTheme="majorHAnsi" w:hAnsiTheme="majorHAnsi" w:cstheme="majorBidi"/>
      <w:color w:val="FFFFFF" w:themeColor="background1"/>
      <w:kern w:val="28"/>
      <w:sz w:val="56"/>
      <w:szCs w:val="56"/>
    </w:rPr>
  </w:style>
  <w:style w:type="character" w:customStyle="1" w:styleId="TitleChar">
    <w:name w:val="Title Char"/>
    <w:basedOn w:val="DefaultParagraphFont"/>
    <w:link w:val="Title"/>
    <w:uiPriority w:val="1"/>
    <w:rsid w:val="003179EB"/>
    <w:rPr>
      <w:rFonts w:asciiTheme="majorHAnsi" w:eastAsiaTheme="majorEastAsia" w:hAnsiTheme="majorHAnsi" w:cstheme="majorBidi"/>
      <w:color w:val="FFFFFF" w:themeColor="background1"/>
      <w:kern w:val="28"/>
      <w:sz w:val="56"/>
      <w:szCs w:val="56"/>
    </w:rPr>
  </w:style>
  <w:style w:type="paragraph" w:customStyle="1" w:styleId="CheckList">
    <w:name w:val="CheckList"/>
    <w:basedOn w:val="Normal"/>
    <w:uiPriority w:val="10"/>
    <w:qFormat/>
    <w:rsid w:val="003179EB"/>
    <w:pPr>
      <w:numPr>
        <w:numId w:val="1"/>
      </w:numPr>
      <w:spacing w:before="120"/>
      <w:ind w:left="403" w:hanging="403"/>
    </w:pPr>
    <w:rPr>
      <w:rFonts w:cs="Tahoma"/>
    </w:rPr>
  </w:style>
  <w:style w:type="character" w:styleId="Strong">
    <w:name w:val="Strong"/>
    <w:basedOn w:val="DefaultParagraphFont"/>
    <w:uiPriority w:val="22"/>
    <w:unhideWhenUsed/>
    <w:qFormat/>
    <w:rsid w:val="00BB33CE"/>
    <w:rPr>
      <w:rFonts w:asciiTheme="majorHAnsi" w:hAnsiTheme="majorHAnsi"/>
      <w:b/>
      <w:bCs/>
      <w:color w:val="5B9BD5" w:themeColor="accent1"/>
    </w:rPr>
  </w:style>
  <w:style w:type="paragraph" w:customStyle="1" w:styleId="Normal-Bold">
    <w:name w:val="Normal - Bold"/>
    <w:basedOn w:val="Normal"/>
    <w:qFormat/>
    <w:rsid w:val="00BA3B02"/>
    <w:pPr>
      <w:jc w:val="center"/>
    </w:pPr>
    <w:rPr>
      <w:b/>
    </w:rPr>
  </w:style>
  <w:style w:type="paragraph" w:styleId="Header">
    <w:name w:val="header"/>
    <w:basedOn w:val="Normal"/>
    <w:link w:val="HeaderChar"/>
    <w:uiPriority w:val="99"/>
    <w:unhideWhenUsed/>
    <w:rsid w:val="00DC5D31"/>
    <w:pPr>
      <w:tabs>
        <w:tab w:val="center" w:pos="4680"/>
        <w:tab w:val="right" w:pos="9360"/>
      </w:tabs>
    </w:pPr>
  </w:style>
  <w:style w:type="character" w:customStyle="1" w:styleId="HeaderChar">
    <w:name w:val="Header Char"/>
    <w:basedOn w:val="DefaultParagraphFont"/>
    <w:link w:val="Header"/>
    <w:uiPriority w:val="99"/>
    <w:rsid w:val="00DC5D31"/>
    <w:rPr>
      <w:color w:val="000000" w:themeColor="text1"/>
      <w:sz w:val="21"/>
    </w:rPr>
  </w:style>
  <w:style w:type="paragraph" w:styleId="Footer">
    <w:name w:val="footer"/>
    <w:basedOn w:val="Normal"/>
    <w:link w:val="FooterChar"/>
    <w:uiPriority w:val="99"/>
    <w:unhideWhenUsed/>
    <w:rsid w:val="00DC5D31"/>
    <w:pPr>
      <w:tabs>
        <w:tab w:val="center" w:pos="4680"/>
        <w:tab w:val="right" w:pos="9360"/>
      </w:tabs>
    </w:pPr>
  </w:style>
  <w:style w:type="character" w:customStyle="1" w:styleId="FooterChar">
    <w:name w:val="Footer Char"/>
    <w:basedOn w:val="DefaultParagraphFont"/>
    <w:link w:val="Footer"/>
    <w:uiPriority w:val="99"/>
    <w:rsid w:val="00DC5D31"/>
    <w:rPr>
      <w:color w:val="000000" w:themeColor="text1"/>
      <w:sz w:val="21"/>
    </w:rPr>
  </w:style>
  <w:style w:type="paragraph" w:styleId="Subtitle">
    <w:name w:val="Subtitle"/>
    <w:basedOn w:val="Normal"/>
    <w:link w:val="SubtitleChar"/>
    <w:uiPriority w:val="11"/>
    <w:unhideWhenUsed/>
    <w:qFormat/>
    <w:rsid w:val="004B50BE"/>
    <w:pPr>
      <w:numPr>
        <w:ilvl w:val="1"/>
      </w:numPr>
      <w:spacing w:before="240" w:after="240"/>
      <w:ind w:left="173"/>
      <w:jc w:val="center"/>
    </w:pPr>
    <w:rPr>
      <w:rFonts w:asciiTheme="majorHAnsi" w:eastAsiaTheme="minorEastAsia" w:hAnsiTheme="majorHAnsi"/>
      <w:b/>
      <w:color w:val="FFFFFF" w:themeColor="background1"/>
      <w:spacing w:val="15"/>
      <w:sz w:val="32"/>
    </w:rPr>
  </w:style>
  <w:style w:type="character" w:customStyle="1" w:styleId="SubtitleChar">
    <w:name w:val="Subtitle Char"/>
    <w:basedOn w:val="DefaultParagraphFont"/>
    <w:link w:val="Subtitle"/>
    <w:uiPriority w:val="11"/>
    <w:rsid w:val="004B50BE"/>
    <w:rPr>
      <w:rFonts w:asciiTheme="majorHAnsi" w:eastAsiaTheme="minorEastAsia" w:hAnsiTheme="majorHAnsi"/>
      <w:b/>
      <w:color w:val="FFFFFF" w:themeColor="background1"/>
      <w:spacing w:val="15"/>
      <w:sz w:val="32"/>
    </w:rPr>
  </w:style>
  <w:style w:type="character" w:styleId="PlaceholderText">
    <w:name w:val="Placeholder Text"/>
    <w:basedOn w:val="DefaultParagraphFont"/>
    <w:uiPriority w:val="99"/>
    <w:semiHidden/>
    <w:rsid w:val="00B93157"/>
    <w:rPr>
      <w:color w:val="808080"/>
    </w:rPr>
  </w:style>
  <w:style w:type="character" w:customStyle="1" w:styleId="Heading1Char">
    <w:name w:val="Heading 1 Char"/>
    <w:basedOn w:val="DefaultParagraphFont"/>
    <w:link w:val="Heading1"/>
    <w:uiPriority w:val="9"/>
    <w:rsid w:val="003179EB"/>
    <w:rPr>
      <w:rFonts w:asciiTheme="majorHAnsi" w:eastAsiaTheme="majorEastAsia" w:hAnsiTheme="majorHAnsi" w:cstheme="majorBidi"/>
      <w:color w:val="5B9BD5" w:themeColor="accent1"/>
      <w:szCs w:val="32"/>
    </w:rPr>
  </w:style>
  <w:style w:type="character" w:customStyle="1" w:styleId="Heading2Char">
    <w:name w:val="Heading 2 Char"/>
    <w:basedOn w:val="DefaultParagraphFont"/>
    <w:link w:val="Heading2"/>
    <w:uiPriority w:val="9"/>
    <w:rsid w:val="003179EB"/>
    <w:rPr>
      <w:rFonts w:asciiTheme="majorHAnsi" w:eastAsiaTheme="majorEastAsia" w:hAnsiTheme="majorHAnsi" w:cstheme="majorBidi"/>
      <w:b/>
      <w:color w:val="5B9BD5" w:themeColor="accent1"/>
      <w:szCs w:val="26"/>
    </w:rPr>
  </w:style>
  <w:style w:type="paragraph" w:customStyle="1" w:styleId="Normal-Large">
    <w:name w:val="Normal - Large"/>
    <w:basedOn w:val="Normal"/>
    <w:qFormat/>
    <w:rsid w:val="003179EB"/>
    <w:pPr>
      <w:spacing w:before="360" w:after="360"/>
    </w:pPr>
    <w:rPr>
      <w:sz w:val="24"/>
    </w:rPr>
  </w:style>
  <w:style w:type="paragraph" w:styleId="BodyText">
    <w:name w:val="Body Text"/>
    <w:basedOn w:val="Normal"/>
    <w:link w:val="BodyTextChar"/>
    <w:uiPriority w:val="1"/>
    <w:qFormat/>
    <w:rsid w:val="00307393"/>
    <w:pPr>
      <w:widowControl w:val="0"/>
      <w:ind w:left="93"/>
    </w:pPr>
    <w:rPr>
      <w:rFonts w:eastAsia="Calibri"/>
    </w:rPr>
  </w:style>
  <w:style w:type="character" w:customStyle="1" w:styleId="BodyTextChar">
    <w:name w:val="Body Text Char"/>
    <w:basedOn w:val="DefaultParagraphFont"/>
    <w:link w:val="BodyText"/>
    <w:uiPriority w:val="1"/>
    <w:rsid w:val="00307393"/>
    <w:rPr>
      <w:rFonts w:ascii="Calibri" w:eastAsia="Calibri" w:hAnsi="Calibri"/>
      <w:sz w:val="18"/>
      <w:szCs w:val="18"/>
    </w:rPr>
  </w:style>
  <w:style w:type="paragraph" w:styleId="BalloonText">
    <w:name w:val="Balloon Text"/>
    <w:basedOn w:val="Normal"/>
    <w:link w:val="BalloonTextChar"/>
    <w:uiPriority w:val="99"/>
    <w:semiHidden/>
    <w:unhideWhenUsed/>
    <w:rsid w:val="008D5BEC"/>
    <w:rPr>
      <w:rFonts w:ascii="Tahoma" w:hAnsi="Tahoma" w:cs="Tahoma"/>
      <w:sz w:val="16"/>
      <w:szCs w:val="16"/>
    </w:rPr>
  </w:style>
  <w:style w:type="character" w:customStyle="1" w:styleId="BalloonTextChar">
    <w:name w:val="Balloon Text Char"/>
    <w:basedOn w:val="DefaultParagraphFont"/>
    <w:link w:val="BalloonText"/>
    <w:uiPriority w:val="99"/>
    <w:semiHidden/>
    <w:rsid w:val="008D5BEC"/>
    <w:rPr>
      <w:rFonts w:ascii="Tahoma" w:eastAsiaTheme="majorEastAsia" w:hAnsi="Tahoma" w:cs="Tahoma"/>
      <w:sz w:val="16"/>
      <w:szCs w:val="16"/>
    </w:rPr>
  </w:style>
  <w:style w:type="character" w:styleId="Hyperlink">
    <w:name w:val="Hyperlink"/>
    <w:basedOn w:val="DefaultParagraphFont"/>
    <w:uiPriority w:val="99"/>
    <w:unhideWhenUsed/>
    <w:rsid w:val="00B10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87011">
      <w:bodyDiv w:val="1"/>
      <w:marLeft w:val="0"/>
      <w:marRight w:val="0"/>
      <w:marTop w:val="0"/>
      <w:marBottom w:val="0"/>
      <w:divBdr>
        <w:top w:val="none" w:sz="0" w:space="0" w:color="auto"/>
        <w:left w:val="none" w:sz="0" w:space="0" w:color="auto"/>
        <w:bottom w:val="none" w:sz="0" w:space="0" w:color="auto"/>
        <w:right w:val="none" w:sz="0" w:space="0" w:color="auto"/>
      </w:divBdr>
    </w:div>
    <w:div w:id="500121625">
      <w:bodyDiv w:val="1"/>
      <w:marLeft w:val="0"/>
      <w:marRight w:val="0"/>
      <w:marTop w:val="0"/>
      <w:marBottom w:val="0"/>
      <w:divBdr>
        <w:top w:val="none" w:sz="0" w:space="0" w:color="auto"/>
        <w:left w:val="none" w:sz="0" w:space="0" w:color="auto"/>
        <w:bottom w:val="none" w:sz="0" w:space="0" w:color="auto"/>
        <w:right w:val="none" w:sz="0" w:space="0" w:color="auto"/>
      </w:divBdr>
    </w:div>
    <w:div w:id="861936980">
      <w:bodyDiv w:val="1"/>
      <w:marLeft w:val="0"/>
      <w:marRight w:val="0"/>
      <w:marTop w:val="0"/>
      <w:marBottom w:val="0"/>
      <w:divBdr>
        <w:top w:val="none" w:sz="0" w:space="0" w:color="auto"/>
        <w:left w:val="none" w:sz="0" w:space="0" w:color="auto"/>
        <w:bottom w:val="none" w:sz="0" w:space="0" w:color="auto"/>
        <w:right w:val="none" w:sz="0" w:space="0" w:color="auto"/>
      </w:divBdr>
    </w:div>
    <w:div w:id="1682731837">
      <w:bodyDiv w:val="1"/>
      <w:marLeft w:val="0"/>
      <w:marRight w:val="0"/>
      <w:marTop w:val="0"/>
      <w:marBottom w:val="0"/>
      <w:divBdr>
        <w:top w:val="none" w:sz="0" w:space="0" w:color="auto"/>
        <w:left w:val="none" w:sz="0" w:space="0" w:color="auto"/>
        <w:bottom w:val="none" w:sz="0" w:space="0" w:color="auto"/>
        <w:right w:val="none" w:sz="0" w:space="0" w:color="auto"/>
      </w:divBdr>
    </w:div>
    <w:div w:id="1690520713">
      <w:bodyDiv w:val="1"/>
      <w:marLeft w:val="0"/>
      <w:marRight w:val="0"/>
      <w:marTop w:val="0"/>
      <w:marBottom w:val="0"/>
      <w:divBdr>
        <w:top w:val="none" w:sz="0" w:space="0" w:color="auto"/>
        <w:left w:val="none" w:sz="0" w:space="0" w:color="auto"/>
        <w:bottom w:val="none" w:sz="0" w:space="0" w:color="auto"/>
        <w:right w:val="none" w:sz="0" w:space="0" w:color="auto"/>
      </w:divBdr>
    </w:div>
    <w:div w:id="1715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cot.org.uk" TargetMode="External"/><Relationship Id="rId26" Type="http://schemas.openxmlformats.org/officeDocument/2006/relationships/hyperlink" Target="mailto:enquiries@csp.org.uk"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cop.org.uk" TargetMode="External"/><Relationship Id="rId34" Type="http://schemas.openxmlformats.org/officeDocument/2006/relationships/image" Target="media/image8.jpeg"/><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p.org.uk" TargetMode="External"/><Relationship Id="rId25" Type="http://schemas.openxmlformats.org/officeDocument/2006/relationships/hyperlink" Target="http://www.csp.org.uk" TargetMode="External"/><Relationship Id="rId33" Type="http://schemas.openxmlformats.org/officeDocument/2006/relationships/hyperlink" Target="http://www.feetforlife.org"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csp.org.uk" TargetMode="External"/><Relationship Id="rId20" Type="http://schemas.openxmlformats.org/officeDocument/2006/relationships/hyperlink" Target="mailto:enquiries@csp.org.uk"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11.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sp.org.uk" TargetMode="External"/><Relationship Id="rId23" Type="http://schemas.openxmlformats.org/officeDocument/2006/relationships/image" Target="media/image4.png"/><Relationship Id="rId28" Type="http://schemas.openxmlformats.org/officeDocument/2006/relationships/image" Target="media/image50.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sp.org.uk" TargetMode="External"/><Relationship Id="rId31" Type="http://schemas.openxmlformats.org/officeDocument/2006/relationships/image" Target="media/image6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hpf.org.uk" TargetMode="External"/><Relationship Id="rId22" Type="http://schemas.openxmlformats.org/officeDocument/2006/relationships/hyperlink" Target="http://www.rcot.org.u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80.jpeg"/><Relationship Id="rId43"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AppData\Roaming\Microsoft\Templates\Behavior%20agre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54335A5265424FABB593CF68F1268D"/>
        <w:category>
          <w:name w:val="General"/>
          <w:gallery w:val="placeholder"/>
        </w:category>
        <w:types>
          <w:type w:val="bbPlcHdr"/>
        </w:types>
        <w:behaviors>
          <w:behavior w:val="content"/>
        </w:behaviors>
        <w:guid w:val="{3864F60D-7CBF-4D30-A708-925DFA220D1C}"/>
      </w:docPartPr>
      <w:docPartBody>
        <w:p w:rsidR="00804DF2" w:rsidRDefault="00756F26" w:rsidP="00756F26">
          <w:pPr>
            <w:pStyle w:val="D054335A5265424FABB593CF68F1268D"/>
          </w:pPr>
          <w:r w:rsidRPr="0097512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7E540F-D16E-4F29-BBF2-178D3AC0DC84}"/>
      </w:docPartPr>
      <w:docPartBody>
        <w:p w:rsidR="00804DF2" w:rsidRDefault="00756F26">
          <w:r w:rsidRPr="00CB0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w:altName w:val="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CD"/>
    <w:rsid w:val="00210AF6"/>
    <w:rsid w:val="002637EE"/>
    <w:rsid w:val="00340E04"/>
    <w:rsid w:val="00503ACD"/>
    <w:rsid w:val="005A2397"/>
    <w:rsid w:val="00697AE5"/>
    <w:rsid w:val="006B3EF9"/>
    <w:rsid w:val="007248CA"/>
    <w:rsid w:val="00756F26"/>
    <w:rsid w:val="00804DF2"/>
    <w:rsid w:val="008B278E"/>
    <w:rsid w:val="009F1245"/>
    <w:rsid w:val="00AA4914"/>
    <w:rsid w:val="00BF4614"/>
    <w:rsid w:val="00CA11C5"/>
    <w:rsid w:val="00E3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F26"/>
    <w:rPr>
      <w:color w:val="808080"/>
    </w:rPr>
  </w:style>
  <w:style w:type="paragraph" w:customStyle="1" w:styleId="D054335A5265424FABB593CF68F1268D">
    <w:name w:val="D054335A5265424FABB593CF68F1268D"/>
    <w:rsid w:val="00756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cuments-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Documents-2" id="{9B3F8919-78F6-1041-AE0F-531EB0A306A3}" vid="{46F7AD45-279D-184E-B651-BF576404343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EF562-DD97-469F-9859-D8198BAEA8A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09EF5EF-4A08-4B72-B80F-1C475E921383}">
  <ds:schemaRefs>
    <ds:schemaRef ds:uri="http://schemas.microsoft.com/sharepoint/v3/contenttype/forms"/>
  </ds:schemaRefs>
</ds:datastoreItem>
</file>

<file path=customXml/itemProps3.xml><?xml version="1.0" encoding="utf-8"?>
<ds:datastoreItem xmlns:ds="http://schemas.openxmlformats.org/officeDocument/2006/customXml" ds:itemID="{3E06B246-E8BF-4654-AA78-8787424B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776D5-B59D-4552-8BAF-513161BC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Behavior agreement.dotx</Template>
  <TotalTime>0</TotalTime>
  <Pages>4</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2021-02-02T14:50:00Z</dcterms:created>
  <dcterms:modified xsi:type="dcterms:W3CDTF">2021-02-02T14:50:00Z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2018-07-30T19:21:21.9682688Z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