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E27D00" w14:textId="77777777" w:rsidR="00B10D12" w:rsidRDefault="00B10D12" w:rsidP="00B10D12">
      <w:pPr>
        <w:widowControl w:val="0"/>
        <w:autoSpaceDE w:val="0"/>
        <w:autoSpaceDN w:val="0"/>
        <w:adjustRightInd w:val="0"/>
        <w:spacing w:before="7" w:line="100" w:lineRule="exact"/>
        <w:rPr>
          <w:rFonts w:ascii="Times New Roman" w:hAnsi="Times New Roman"/>
          <w:sz w:val="10"/>
          <w:szCs w:val="10"/>
        </w:rPr>
      </w:pPr>
    </w:p>
    <w:p w14:paraId="4FE22C0F" w14:textId="77777777" w:rsidR="00B10D12" w:rsidRDefault="00B10D12" w:rsidP="00B10D12">
      <w:pPr>
        <w:widowControl w:val="0"/>
        <w:autoSpaceDE w:val="0"/>
        <w:autoSpaceDN w:val="0"/>
        <w:adjustRightInd w:val="0"/>
        <w:ind w:left="8505"/>
        <w:rPr>
          <w:rFonts w:ascii="Times New Roman" w:hAnsi="Times New Roman"/>
          <w:sz w:val="20"/>
          <w:szCs w:val="20"/>
        </w:rPr>
      </w:pPr>
      <w:r>
        <w:rPr>
          <w:rFonts w:ascii="Times New Roman" w:hAnsi="Times New Roman"/>
          <w:noProof/>
          <w:sz w:val="10"/>
          <w:szCs w:val="10"/>
          <w:lang w:val="en-GB" w:eastAsia="en-GB"/>
        </w:rPr>
        <w:drawing>
          <wp:inline distT="0" distB="0" distL="0" distR="0" wp14:anchorId="21A9542D" wp14:editId="780EF645">
            <wp:extent cx="1016635" cy="5562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6635" cy="556260"/>
                    </a:xfrm>
                    <a:prstGeom prst="rect">
                      <a:avLst/>
                    </a:prstGeom>
                    <a:noFill/>
                    <a:ln>
                      <a:noFill/>
                    </a:ln>
                  </pic:spPr>
                </pic:pic>
              </a:graphicData>
            </a:graphic>
          </wp:inline>
        </w:drawing>
      </w:r>
    </w:p>
    <w:p w14:paraId="32C12B18" w14:textId="77777777" w:rsidR="00B10D12" w:rsidRDefault="00B10D12" w:rsidP="00B10D12">
      <w:pPr>
        <w:widowControl w:val="0"/>
        <w:autoSpaceDE w:val="0"/>
        <w:autoSpaceDN w:val="0"/>
        <w:adjustRightInd w:val="0"/>
        <w:spacing w:before="1" w:line="150" w:lineRule="exact"/>
        <w:rPr>
          <w:rFonts w:ascii="Times New Roman" w:hAnsi="Times New Roman"/>
          <w:sz w:val="15"/>
          <w:szCs w:val="15"/>
        </w:rPr>
      </w:pPr>
    </w:p>
    <w:p w14:paraId="379F03EC"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6A664428"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7051A10C"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069C467E"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34491070"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72086928"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47B726E1"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585B6F9C"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46D5A6C3"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0D6B60AF"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6B68C4E1"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2D55EB7E"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54380F13"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05A71EA1"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774EA7FA"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1F8F2971"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5235A533"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6F0F6480"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3C8F6D93" w14:textId="77777777" w:rsidR="00B10D12" w:rsidRPr="00182FB4" w:rsidRDefault="00B10D12" w:rsidP="00B10D12">
      <w:pPr>
        <w:widowControl w:val="0"/>
        <w:autoSpaceDE w:val="0"/>
        <w:autoSpaceDN w:val="0"/>
        <w:adjustRightInd w:val="0"/>
        <w:ind w:left="4453" w:right="1179"/>
        <w:jc w:val="right"/>
        <w:rPr>
          <w:rFonts w:ascii="Leelawadee" w:eastAsia="Adobe Fan Heiti Std B" w:hAnsi="Leelawadee" w:cs="Leelawadee"/>
          <w:color w:val="000000"/>
          <w:sz w:val="132"/>
          <w:szCs w:val="132"/>
        </w:rPr>
      </w:pPr>
      <w:r w:rsidRPr="00182FB4">
        <w:rPr>
          <w:rFonts w:ascii="Leelawadee" w:eastAsia="Adobe Fan Heiti Std B" w:hAnsi="Leelawadee" w:cs="Leelawadee"/>
          <w:b/>
          <w:bCs/>
          <w:color w:val="355581"/>
          <w:w w:val="92"/>
          <w:position w:val="-14"/>
          <w:sz w:val="132"/>
          <w:szCs w:val="132"/>
        </w:rPr>
        <w:t>A</w:t>
      </w:r>
      <w:r w:rsidRPr="00182FB4">
        <w:rPr>
          <w:rFonts w:ascii="Leelawadee" w:eastAsia="Adobe Fan Heiti Std B" w:hAnsi="Leelawadee" w:cs="Leelawadee"/>
          <w:b/>
          <w:bCs/>
          <w:color w:val="355581"/>
          <w:w w:val="97"/>
          <w:position w:val="-14"/>
          <w:sz w:val="132"/>
          <w:szCs w:val="132"/>
        </w:rPr>
        <w:t>ll</w:t>
      </w:r>
      <w:r w:rsidRPr="00182FB4">
        <w:rPr>
          <w:rFonts w:ascii="Leelawadee" w:eastAsia="Adobe Fan Heiti Std B" w:hAnsi="Leelawadee" w:cs="Leelawadee"/>
          <w:b/>
          <w:bCs/>
          <w:color w:val="355581"/>
          <w:w w:val="101"/>
          <w:position w:val="-14"/>
          <w:sz w:val="132"/>
          <w:szCs w:val="132"/>
        </w:rPr>
        <w:t>i</w:t>
      </w:r>
      <w:r w:rsidRPr="00182FB4">
        <w:rPr>
          <w:rFonts w:ascii="Leelawadee" w:eastAsia="Adobe Fan Heiti Std B" w:hAnsi="Leelawadee" w:cs="Leelawadee"/>
          <w:b/>
          <w:bCs/>
          <w:color w:val="355581"/>
          <w:w w:val="119"/>
          <w:position w:val="-14"/>
          <w:sz w:val="132"/>
          <w:szCs w:val="132"/>
        </w:rPr>
        <w:t>e</w:t>
      </w:r>
      <w:r w:rsidRPr="00182FB4">
        <w:rPr>
          <w:rFonts w:ascii="Leelawadee" w:eastAsia="Adobe Fan Heiti Std B" w:hAnsi="Leelawadee" w:cs="Leelawadee"/>
          <w:b/>
          <w:bCs/>
          <w:color w:val="355581"/>
          <w:w w:val="102"/>
          <w:position w:val="-14"/>
          <w:sz w:val="132"/>
          <w:szCs w:val="132"/>
        </w:rPr>
        <w:t>d</w:t>
      </w:r>
    </w:p>
    <w:p w14:paraId="656B699B" w14:textId="77777777" w:rsidR="00B10D12" w:rsidRPr="00182FB4" w:rsidRDefault="00B10D12" w:rsidP="00B10D12">
      <w:pPr>
        <w:widowControl w:val="0"/>
        <w:autoSpaceDE w:val="0"/>
        <w:autoSpaceDN w:val="0"/>
        <w:adjustRightInd w:val="0"/>
        <w:ind w:left="3763" w:right="1179"/>
        <w:jc w:val="right"/>
        <w:rPr>
          <w:rFonts w:ascii="Leelawadee" w:eastAsia="Adobe Fan Heiti Std B" w:hAnsi="Leelawadee" w:cs="Leelawadee"/>
          <w:color w:val="000000"/>
          <w:sz w:val="132"/>
          <w:szCs w:val="132"/>
        </w:rPr>
      </w:pPr>
      <w:r w:rsidRPr="00182FB4">
        <w:rPr>
          <w:rFonts w:ascii="Leelawadee" w:eastAsia="Adobe Fan Heiti Std B" w:hAnsi="Leelawadee" w:cs="Leelawadee"/>
          <w:b/>
          <w:bCs/>
          <w:color w:val="355581"/>
          <w:w w:val="91"/>
          <w:position w:val="-9"/>
          <w:sz w:val="132"/>
          <w:szCs w:val="132"/>
        </w:rPr>
        <w:t>H</w:t>
      </w:r>
      <w:r w:rsidRPr="00182FB4">
        <w:rPr>
          <w:rFonts w:ascii="Leelawadee" w:eastAsia="Adobe Fan Heiti Std B" w:hAnsi="Leelawadee" w:cs="Leelawadee"/>
          <w:b/>
          <w:bCs/>
          <w:color w:val="355581"/>
          <w:w w:val="119"/>
          <w:position w:val="-9"/>
          <w:sz w:val="132"/>
          <w:szCs w:val="132"/>
        </w:rPr>
        <w:t>e</w:t>
      </w:r>
      <w:r w:rsidRPr="00182FB4">
        <w:rPr>
          <w:rFonts w:ascii="Leelawadee" w:eastAsia="Adobe Fan Heiti Std B" w:hAnsi="Leelawadee" w:cs="Leelawadee"/>
          <w:b/>
          <w:bCs/>
          <w:color w:val="355581"/>
          <w:w w:val="114"/>
          <w:position w:val="-9"/>
          <w:sz w:val="132"/>
          <w:szCs w:val="132"/>
        </w:rPr>
        <w:t>a</w:t>
      </w:r>
      <w:r w:rsidRPr="00182FB4">
        <w:rPr>
          <w:rFonts w:ascii="Leelawadee" w:eastAsia="Adobe Fan Heiti Std B" w:hAnsi="Leelawadee" w:cs="Leelawadee"/>
          <w:b/>
          <w:bCs/>
          <w:color w:val="355581"/>
          <w:w w:val="97"/>
          <w:position w:val="-9"/>
          <w:sz w:val="132"/>
          <w:szCs w:val="132"/>
        </w:rPr>
        <w:t>l</w:t>
      </w:r>
      <w:r w:rsidRPr="00182FB4">
        <w:rPr>
          <w:rFonts w:ascii="Leelawadee" w:eastAsia="Adobe Fan Heiti Std B" w:hAnsi="Leelawadee" w:cs="Leelawadee"/>
          <w:b/>
          <w:bCs/>
          <w:color w:val="355581"/>
          <w:w w:val="121"/>
          <w:position w:val="-9"/>
          <w:sz w:val="132"/>
          <w:szCs w:val="132"/>
        </w:rPr>
        <w:t>t</w:t>
      </w:r>
      <w:r w:rsidRPr="00182FB4">
        <w:rPr>
          <w:rFonts w:ascii="Leelawadee" w:eastAsia="Adobe Fan Heiti Std B" w:hAnsi="Leelawadee" w:cs="Leelawadee"/>
          <w:b/>
          <w:bCs/>
          <w:color w:val="355581"/>
          <w:w w:val="104"/>
          <w:position w:val="-9"/>
          <w:sz w:val="132"/>
          <w:szCs w:val="132"/>
        </w:rPr>
        <w:t>h</w:t>
      </w:r>
    </w:p>
    <w:p w14:paraId="64BF4AE7" w14:textId="77777777" w:rsidR="00B10D12" w:rsidRPr="00182FB4" w:rsidRDefault="00B10D12" w:rsidP="00B10D12">
      <w:pPr>
        <w:widowControl w:val="0"/>
        <w:autoSpaceDE w:val="0"/>
        <w:autoSpaceDN w:val="0"/>
        <w:adjustRightInd w:val="0"/>
        <w:ind w:left="1038" w:right="1179"/>
        <w:jc w:val="right"/>
        <w:rPr>
          <w:rFonts w:ascii="Leelawadee" w:eastAsia="Adobe Fan Heiti Std B" w:hAnsi="Leelawadee" w:cs="Leelawadee"/>
          <w:color w:val="000000"/>
          <w:sz w:val="144"/>
          <w:szCs w:val="144"/>
        </w:rPr>
      </w:pPr>
      <w:r w:rsidRPr="00182FB4">
        <w:rPr>
          <w:rFonts w:ascii="Leelawadee" w:eastAsia="Adobe Fan Heiti Std B" w:hAnsi="Leelawadee" w:cs="Leelawadee"/>
          <w:b/>
          <w:bCs/>
          <w:color w:val="355581"/>
          <w:w w:val="96"/>
          <w:position w:val="6"/>
          <w:sz w:val="132"/>
          <w:szCs w:val="132"/>
        </w:rPr>
        <w:t>P</w:t>
      </w:r>
      <w:r w:rsidRPr="00182FB4">
        <w:rPr>
          <w:rFonts w:ascii="Leelawadee" w:eastAsia="Adobe Fan Heiti Std B" w:hAnsi="Leelawadee" w:cs="Leelawadee"/>
          <w:b/>
          <w:bCs/>
          <w:color w:val="355581"/>
          <w:w w:val="83"/>
          <w:position w:val="6"/>
          <w:sz w:val="132"/>
          <w:szCs w:val="132"/>
        </w:rPr>
        <w:t>r</w:t>
      </w:r>
      <w:r w:rsidRPr="00182FB4">
        <w:rPr>
          <w:rFonts w:ascii="Leelawadee" w:eastAsia="Adobe Fan Heiti Std B" w:hAnsi="Leelawadee" w:cs="Leelawadee"/>
          <w:b/>
          <w:bCs/>
          <w:color w:val="355581"/>
          <w:w w:val="112"/>
          <w:position w:val="6"/>
          <w:sz w:val="132"/>
          <w:szCs w:val="132"/>
        </w:rPr>
        <w:t>of</w:t>
      </w:r>
      <w:r w:rsidRPr="00182FB4">
        <w:rPr>
          <w:rFonts w:ascii="Leelawadee" w:eastAsia="Adobe Fan Heiti Std B" w:hAnsi="Leelawadee" w:cs="Leelawadee"/>
          <w:b/>
          <w:bCs/>
          <w:color w:val="355581"/>
          <w:w w:val="119"/>
          <w:position w:val="6"/>
          <w:sz w:val="132"/>
          <w:szCs w:val="132"/>
        </w:rPr>
        <w:t>e</w:t>
      </w:r>
      <w:r w:rsidRPr="00182FB4">
        <w:rPr>
          <w:rFonts w:ascii="Leelawadee" w:eastAsia="Adobe Fan Heiti Std B" w:hAnsi="Leelawadee" w:cs="Leelawadee"/>
          <w:b/>
          <w:bCs/>
          <w:color w:val="355581"/>
          <w:w w:val="109"/>
          <w:position w:val="6"/>
          <w:sz w:val="132"/>
          <w:szCs w:val="132"/>
        </w:rPr>
        <w:t>ss</w:t>
      </w:r>
      <w:r w:rsidRPr="00182FB4">
        <w:rPr>
          <w:rFonts w:ascii="Leelawadee" w:eastAsia="Adobe Fan Heiti Std B" w:hAnsi="Leelawadee" w:cs="Leelawadee"/>
          <w:b/>
          <w:bCs/>
          <w:color w:val="355581"/>
          <w:w w:val="101"/>
          <w:position w:val="6"/>
          <w:sz w:val="132"/>
          <w:szCs w:val="132"/>
        </w:rPr>
        <w:t>i</w:t>
      </w:r>
      <w:r w:rsidRPr="00182FB4">
        <w:rPr>
          <w:rFonts w:ascii="Leelawadee" w:eastAsia="Adobe Fan Heiti Std B" w:hAnsi="Leelawadee" w:cs="Leelawadee"/>
          <w:b/>
          <w:bCs/>
          <w:color w:val="355581"/>
          <w:w w:val="112"/>
          <w:position w:val="6"/>
          <w:sz w:val="132"/>
          <w:szCs w:val="132"/>
        </w:rPr>
        <w:t>o</w:t>
      </w:r>
      <w:r w:rsidRPr="00182FB4">
        <w:rPr>
          <w:rFonts w:ascii="Leelawadee" w:eastAsia="Adobe Fan Heiti Std B" w:hAnsi="Leelawadee" w:cs="Leelawadee"/>
          <w:b/>
          <w:bCs/>
          <w:color w:val="355581"/>
          <w:w w:val="104"/>
          <w:position w:val="6"/>
          <w:sz w:val="132"/>
          <w:szCs w:val="132"/>
        </w:rPr>
        <w:t>n</w:t>
      </w:r>
      <w:r w:rsidRPr="00182FB4">
        <w:rPr>
          <w:rFonts w:ascii="Leelawadee" w:eastAsia="Adobe Fan Heiti Std B" w:hAnsi="Leelawadee" w:cs="Leelawadee"/>
          <w:b/>
          <w:bCs/>
          <w:color w:val="355581"/>
          <w:w w:val="109"/>
          <w:position w:val="6"/>
          <w:sz w:val="132"/>
          <w:szCs w:val="132"/>
        </w:rPr>
        <w:t>s</w:t>
      </w:r>
    </w:p>
    <w:p w14:paraId="19A979D4" w14:textId="77777777" w:rsidR="00B10D12" w:rsidRPr="00182FB4" w:rsidRDefault="00B10D12" w:rsidP="00B10D12">
      <w:pPr>
        <w:widowControl w:val="0"/>
        <w:autoSpaceDE w:val="0"/>
        <w:autoSpaceDN w:val="0"/>
        <w:adjustRightInd w:val="0"/>
        <w:ind w:right="1179"/>
        <w:jc w:val="right"/>
        <w:rPr>
          <w:rFonts w:ascii="Leelawadee" w:eastAsia="Adobe Fan Heiti Std B" w:hAnsi="Leelawadee" w:cs="Leelawadee"/>
          <w:color w:val="000000"/>
          <w:sz w:val="24"/>
          <w:szCs w:val="24"/>
        </w:rPr>
      </w:pPr>
    </w:p>
    <w:p w14:paraId="15B381CD" w14:textId="77777777" w:rsidR="00B10D12" w:rsidRPr="00182FB4" w:rsidRDefault="00B10D12" w:rsidP="00B10D12">
      <w:pPr>
        <w:widowControl w:val="0"/>
        <w:autoSpaceDE w:val="0"/>
        <w:autoSpaceDN w:val="0"/>
        <w:adjustRightInd w:val="0"/>
        <w:ind w:left="3350" w:right="1179" w:hanging="106"/>
        <w:jc w:val="right"/>
        <w:rPr>
          <w:rFonts w:ascii="Leelawadee" w:eastAsia="Adobe Fan Heiti Std B" w:hAnsi="Leelawadee" w:cs="Leelawadee"/>
          <w:b/>
          <w:bCs/>
          <w:color w:val="355581"/>
          <w:spacing w:val="22"/>
          <w:sz w:val="60"/>
          <w:szCs w:val="60"/>
        </w:rPr>
      </w:pPr>
      <w:r w:rsidRPr="00182FB4">
        <w:rPr>
          <w:rFonts w:ascii="Leelawadee" w:eastAsia="Adobe Fan Heiti Std B" w:hAnsi="Leelawadee" w:cs="Leelawadee"/>
          <w:b/>
          <w:bCs/>
          <w:color w:val="355581"/>
          <w:spacing w:val="22"/>
          <w:w w:val="89"/>
          <w:sz w:val="60"/>
          <w:szCs w:val="60"/>
        </w:rPr>
        <w:t>Health and Work</w:t>
      </w:r>
    </w:p>
    <w:p w14:paraId="22874966" w14:textId="77777777" w:rsidR="00B10D12" w:rsidRPr="00182FB4" w:rsidRDefault="00B10D12" w:rsidP="00B10D12">
      <w:pPr>
        <w:widowControl w:val="0"/>
        <w:autoSpaceDE w:val="0"/>
        <w:autoSpaceDN w:val="0"/>
        <w:adjustRightInd w:val="0"/>
        <w:ind w:left="3350" w:right="1179" w:hanging="106"/>
        <w:jc w:val="right"/>
        <w:rPr>
          <w:rFonts w:ascii="Arial Rounded MT Bold" w:eastAsia="Arial Unicode MS" w:hAnsi="Arial Rounded MT Bold" w:cs="Arial Unicode MS"/>
          <w:color w:val="000000"/>
          <w:spacing w:val="22"/>
          <w:sz w:val="60"/>
          <w:szCs w:val="60"/>
        </w:rPr>
      </w:pPr>
      <w:r w:rsidRPr="00182FB4">
        <w:rPr>
          <w:rFonts w:ascii="Leelawadee" w:eastAsia="Adobe Fan Heiti Std B" w:hAnsi="Leelawadee" w:cs="Leelawadee"/>
          <w:b/>
          <w:bCs/>
          <w:color w:val="355581"/>
          <w:spacing w:val="22"/>
          <w:w w:val="82"/>
          <w:sz w:val="60"/>
          <w:szCs w:val="60"/>
        </w:rPr>
        <w:t>R</w:t>
      </w:r>
      <w:r w:rsidRPr="00182FB4">
        <w:rPr>
          <w:rFonts w:ascii="Leelawadee" w:eastAsia="Adobe Fan Heiti Std B" w:hAnsi="Leelawadee" w:cs="Leelawadee"/>
          <w:b/>
          <w:bCs/>
          <w:color w:val="355581"/>
          <w:spacing w:val="22"/>
          <w:w w:val="117"/>
          <w:sz w:val="60"/>
          <w:szCs w:val="60"/>
        </w:rPr>
        <w:t>e</w:t>
      </w:r>
      <w:r w:rsidRPr="00182FB4">
        <w:rPr>
          <w:rFonts w:ascii="Leelawadee" w:eastAsia="Adobe Fan Heiti Std B" w:hAnsi="Leelawadee" w:cs="Leelawadee"/>
          <w:b/>
          <w:bCs/>
          <w:color w:val="355581"/>
          <w:spacing w:val="22"/>
          <w:sz w:val="60"/>
          <w:szCs w:val="60"/>
        </w:rPr>
        <w:t>p</w:t>
      </w:r>
      <w:r w:rsidRPr="00182FB4">
        <w:rPr>
          <w:rFonts w:ascii="Leelawadee" w:eastAsia="Adobe Fan Heiti Std B" w:hAnsi="Leelawadee" w:cs="Leelawadee"/>
          <w:b/>
          <w:bCs/>
          <w:color w:val="355581"/>
          <w:spacing w:val="22"/>
          <w:w w:val="110"/>
          <w:sz w:val="60"/>
          <w:szCs w:val="60"/>
        </w:rPr>
        <w:t>o</w:t>
      </w:r>
      <w:r w:rsidRPr="00182FB4">
        <w:rPr>
          <w:rFonts w:ascii="Leelawadee" w:eastAsia="Adobe Fan Heiti Std B" w:hAnsi="Leelawadee" w:cs="Leelawadee"/>
          <w:b/>
          <w:bCs/>
          <w:color w:val="355581"/>
          <w:spacing w:val="22"/>
          <w:w w:val="78"/>
          <w:sz w:val="60"/>
          <w:szCs w:val="60"/>
        </w:rPr>
        <w:t>r</w:t>
      </w:r>
      <w:r w:rsidRPr="00182FB4">
        <w:rPr>
          <w:rFonts w:ascii="Leelawadee" w:eastAsia="Adobe Fan Heiti Std B" w:hAnsi="Leelawadee" w:cs="Leelawadee"/>
          <w:b/>
          <w:bCs/>
          <w:color w:val="355581"/>
          <w:spacing w:val="22"/>
          <w:w w:val="114"/>
          <w:sz w:val="60"/>
          <w:szCs w:val="60"/>
        </w:rPr>
        <w:t>t</w:t>
      </w:r>
    </w:p>
    <w:p w14:paraId="3B17A32D" w14:textId="77777777" w:rsidR="00B10D12" w:rsidRPr="00195788" w:rsidRDefault="00B10D12" w:rsidP="00B10D12">
      <w:pPr>
        <w:widowControl w:val="0"/>
        <w:autoSpaceDE w:val="0"/>
        <w:autoSpaceDN w:val="0"/>
        <w:adjustRightInd w:val="0"/>
        <w:ind w:right="1179"/>
        <w:jc w:val="right"/>
        <w:rPr>
          <w:rFonts w:ascii="Arial Rounded MT Bold" w:eastAsia="Arial Unicode MS" w:hAnsi="Arial Rounded MT Bold" w:cs="Arial Unicode MS"/>
          <w:color w:val="000000"/>
          <w:sz w:val="20"/>
          <w:szCs w:val="20"/>
        </w:rPr>
      </w:pPr>
    </w:p>
    <w:p w14:paraId="14DBB604" w14:textId="77777777" w:rsidR="00B10D12" w:rsidRDefault="00B10D12" w:rsidP="00B10D12">
      <w:pPr>
        <w:widowControl w:val="0"/>
        <w:autoSpaceDE w:val="0"/>
        <w:autoSpaceDN w:val="0"/>
        <w:adjustRightInd w:val="0"/>
        <w:spacing w:line="200" w:lineRule="exact"/>
        <w:ind w:right="1179"/>
        <w:rPr>
          <w:rFonts w:ascii="Times New Roman" w:hAnsi="Times New Roman"/>
          <w:color w:val="000000"/>
          <w:sz w:val="20"/>
          <w:szCs w:val="20"/>
        </w:rPr>
      </w:pPr>
    </w:p>
    <w:p w14:paraId="4BE26190"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46C5AE4C"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28BC8369"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630A18E7"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156A33E2"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2655100A"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2855062F"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60DAF58A"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4B0A9F60"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71910375"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633E9AAF"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73C11D16"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5285DC50"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7461C4B2"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65C3E67C" w14:textId="77777777" w:rsidR="00B10D12" w:rsidRDefault="00B10D12" w:rsidP="00B10D12">
      <w:pPr>
        <w:widowControl w:val="0"/>
        <w:autoSpaceDE w:val="0"/>
        <w:autoSpaceDN w:val="0"/>
        <w:adjustRightInd w:val="0"/>
        <w:spacing w:before="19" w:line="240" w:lineRule="exact"/>
        <w:rPr>
          <w:rFonts w:ascii="Times New Roman" w:hAnsi="Times New Roman"/>
          <w:color w:val="000000"/>
          <w:sz w:val="24"/>
          <w:szCs w:val="24"/>
        </w:rPr>
      </w:pPr>
    </w:p>
    <w:p w14:paraId="276E0CC6" w14:textId="77777777" w:rsidR="00B10D12" w:rsidRDefault="00B10D12" w:rsidP="00B10D12">
      <w:pPr>
        <w:widowControl w:val="0"/>
        <w:autoSpaceDE w:val="0"/>
        <w:autoSpaceDN w:val="0"/>
        <w:adjustRightInd w:val="0"/>
        <w:ind w:left="114"/>
        <w:rPr>
          <w:rFonts w:ascii="Times New Roman" w:hAnsi="Times New Roman"/>
          <w:color w:val="000000"/>
          <w:sz w:val="36"/>
          <w:szCs w:val="36"/>
        </w:rPr>
      </w:pPr>
      <w:r w:rsidRPr="00195788">
        <w:rPr>
          <w:rFonts w:ascii="Arial Unicode MS" w:eastAsia="Arial Unicode MS" w:hAnsi="Arial Unicode MS" w:cs="Arial Unicode MS"/>
          <w:color w:val="355581"/>
          <w:w w:val="109"/>
          <w:sz w:val="32"/>
          <w:szCs w:val="32"/>
        </w:rPr>
        <w:t>©</w:t>
      </w:r>
      <w:r w:rsidRPr="00195788">
        <w:rPr>
          <w:rFonts w:ascii="Arial Unicode MS" w:eastAsia="Arial Unicode MS" w:hAnsi="Arial Unicode MS" w:cs="Arial Unicode MS"/>
          <w:color w:val="355581"/>
          <w:spacing w:val="-35"/>
          <w:sz w:val="32"/>
          <w:szCs w:val="32"/>
        </w:rPr>
        <w:t xml:space="preserve"> </w:t>
      </w:r>
      <w:r>
        <w:rPr>
          <w:rFonts w:ascii="Times New Roman" w:hAnsi="Times New Roman"/>
          <w:noProof/>
          <w:color w:val="355581"/>
          <w:spacing w:val="-35"/>
          <w:position w:val="-4"/>
          <w:sz w:val="36"/>
          <w:szCs w:val="36"/>
          <w:lang w:val="en-GB" w:eastAsia="en-GB"/>
        </w:rPr>
        <w:drawing>
          <wp:inline distT="0" distB="0" distL="0" distR="0" wp14:anchorId="710AB08C" wp14:editId="4223D1E3">
            <wp:extent cx="461010" cy="2489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010" cy="248920"/>
                    </a:xfrm>
                    <a:prstGeom prst="rect">
                      <a:avLst/>
                    </a:prstGeom>
                    <a:noFill/>
                    <a:ln>
                      <a:noFill/>
                    </a:ln>
                  </pic:spPr>
                </pic:pic>
              </a:graphicData>
            </a:graphic>
          </wp:inline>
        </w:drawing>
      </w:r>
    </w:p>
    <w:p w14:paraId="43ECC6B8" w14:textId="77777777" w:rsidR="00B10D12" w:rsidRDefault="00B10D12" w:rsidP="00B10D12">
      <w:pPr>
        <w:widowControl w:val="0"/>
        <w:autoSpaceDE w:val="0"/>
        <w:autoSpaceDN w:val="0"/>
        <w:adjustRightInd w:val="0"/>
        <w:ind w:left="114"/>
        <w:rPr>
          <w:rFonts w:ascii="Times New Roman" w:hAnsi="Times New Roman"/>
          <w:color w:val="000000"/>
          <w:sz w:val="36"/>
          <w:szCs w:val="36"/>
        </w:rPr>
        <w:sectPr w:rsidR="00B10D12">
          <w:pgSz w:w="11920" w:h="16840"/>
          <w:pgMar w:top="300" w:right="280" w:bottom="280" w:left="680" w:header="720" w:footer="720" w:gutter="0"/>
          <w:cols w:space="720"/>
          <w:noEndnote/>
        </w:sectPr>
      </w:pPr>
    </w:p>
    <w:p w14:paraId="6D9062EC" w14:textId="77777777" w:rsidR="00B10D12" w:rsidRDefault="00B10D12" w:rsidP="00B10D12">
      <w:pPr>
        <w:widowControl w:val="0"/>
        <w:autoSpaceDE w:val="0"/>
        <w:autoSpaceDN w:val="0"/>
        <w:adjustRightInd w:val="0"/>
        <w:spacing w:before="92"/>
        <w:ind w:left="104"/>
        <w:rPr>
          <w:rFonts w:ascii="Times New Roman" w:hAnsi="Times New Roman"/>
          <w:color w:val="000000"/>
          <w:sz w:val="20"/>
          <w:szCs w:val="20"/>
        </w:rPr>
      </w:pPr>
      <w:r>
        <w:rPr>
          <w:noProof/>
          <w:lang w:val="en-GB" w:eastAsia="en-GB"/>
        </w:rPr>
        <w:lastRenderedPageBreak/>
        <mc:AlternateContent>
          <mc:Choice Requires="wps">
            <w:drawing>
              <wp:anchor distT="0" distB="0" distL="114300" distR="114300" simplePos="0" relativeHeight="251720704" behindDoc="1" locked="0" layoutInCell="0" allowOverlap="1" wp14:anchorId="7337C203" wp14:editId="3D1AD10B">
                <wp:simplePos x="0" y="0"/>
                <wp:positionH relativeFrom="page">
                  <wp:posOffset>7367905</wp:posOffset>
                </wp:positionH>
                <wp:positionV relativeFrom="page">
                  <wp:posOffset>9003030</wp:posOffset>
                </wp:positionV>
                <wp:extent cx="127000" cy="1592580"/>
                <wp:effectExtent l="0" t="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59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4CE4C" w14:textId="77777777" w:rsidR="00B10D12" w:rsidRDefault="00B10D12" w:rsidP="00B10D12">
                            <w:pPr>
                              <w:widowControl w:val="0"/>
                              <w:autoSpaceDE w:val="0"/>
                              <w:autoSpaceDN w:val="0"/>
                              <w:adjustRightInd w:val="0"/>
                              <w:spacing w:before="1"/>
                              <w:ind w:left="20" w:right="-24"/>
                              <w:rPr>
                                <w:rFonts w:ascii="Times New Roman" w:hAnsi="Times New Roman"/>
                                <w:color w:val="000000"/>
                                <w:sz w:val="16"/>
                                <w:szCs w:val="16"/>
                              </w:rPr>
                            </w:pPr>
                            <w:r>
                              <w:rPr>
                                <w:rFonts w:ascii="Times New Roman" w:hAnsi="Times New Roman"/>
                                <w:color w:val="696A6C"/>
                                <w:spacing w:val="3"/>
                                <w:sz w:val="16"/>
                                <w:szCs w:val="16"/>
                              </w:rPr>
                              <w:t>00027</w:t>
                            </w:r>
                            <w:r>
                              <w:rPr>
                                <w:rFonts w:ascii="Times New Roman" w:hAnsi="Times New Roman"/>
                                <w:color w:val="696A6C"/>
                                <w:sz w:val="16"/>
                                <w:szCs w:val="16"/>
                              </w:rPr>
                              <w:t xml:space="preserve">7   </w:t>
                            </w:r>
                            <w:r>
                              <w:rPr>
                                <w:rFonts w:ascii="Times New Roman" w:hAnsi="Times New Roman"/>
                                <w:color w:val="696A6C"/>
                                <w:spacing w:val="35"/>
                                <w:sz w:val="16"/>
                                <w:szCs w:val="16"/>
                              </w:rPr>
                              <w:t xml:space="preserve"> </w:t>
                            </w:r>
                            <w:r>
                              <w:rPr>
                                <w:rFonts w:ascii="Times New Roman" w:hAnsi="Times New Roman"/>
                                <w:color w:val="696A6C"/>
                                <w:spacing w:val="3"/>
                                <w:w w:val="80"/>
                                <w:sz w:val="16"/>
                                <w:szCs w:val="16"/>
                              </w:rPr>
                              <w:t>A</w:t>
                            </w:r>
                            <w:r>
                              <w:rPr>
                                <w:rFonts w:ascii="Times New Roman" w:hAnsi="Times New Roman"/>
                                <w:color w:val="696A6C"/>
                                <w:spacing w:val="3"/>
                                <w:w w:val="88"/>
                                <w:sz w:val="16"/>
                                <w:szCs w:val="16"/>
                              </w:rPr>
                              <w:t>HP</w:t>
                            </w:r>
                            <w:r>
                              <w:rPr>
                                <w:rFonts w:ascii="Times New Roman" w:hAnsi="Times New Roman"/>
                                <w:color w:val="696A6C"/>
                                <w:spacing w:val="3"/>
                                <w:w w:val="117"/>
                                <w:sz w:val="16"/>
                                <w:szCs w:val="16"/>
                              </w:rPr>
                              <w:t>/</w:t>
                            </w:r>
                            <w:r>
                              <w:rPr>
                                <w:rFonts w:ascii="Times New Roman" w:hAnsi="Times New Roman"/>
                                <w:color w:val="696A6C"/>
                                <w:spacing w:val="3"/>
                                <w:w w:val="91"/>
                                <w:sz w:val="16"/>
                                <w:szCs w:val="16"/>
                              </w:rPr>
                              <w:t>M</w:t>
                            </w:r>
                            <w:r>
                              <w:rPr>
                                <w:rFonts w:ascii="Times New Roman" w:hAnsi="Times New Roman"/>
                                <w:color w:val="696A6C"/>
                                <w:spacing w:val="3"/>
                                <w:w w:val="86"/>
                                <w:sz w:val="16"/>
                                <w:szCs w:val="16"/>
                              </w:rPr>
                              <w:t>&amp;C</w:t>
                            </w:r>
                            <w:r>
                              <w:rPr>
                                <w:rFonts w:ascii="Times New Roman" w:hAnsi="Times New Roman"/>
                                <w:color w:val="696A6C"/>
                                <w:spacing w:val="3"/>
                                <w:w w:val="117"/>
                                <w:sz w:val="16"/>
                                <w:szCs w:val="16"/>
                              </w:rPr>
                              <w:t>/</w:t>
                            </w:r>
                            <w:r>
                              <w:rPr>
                                <w:rFonts w:ascii="Times New Roman" w:hAnsi="Times New Roman"/>
                                <w:color w:val="696A6C"/>
                                <w:spacing w:val="3"/>
                                <w:w w:val="108"/>
                                <w:sz w:val="16"/>
                                <w:szCs w:val="16"/>
                              </w:rPr>
                              <w:t>00</w:t>
                            </w:r>
                            <w:r>
                              <w:rPr>
                                <w:rFonts w:ascii="Times New Roman" w:hAnsi="Times New Roman"/>
                                <w:color w:val="696A6C"/>
                                <w:spacing w:val="3"/>
                                <w:w w:val="78"/>
                                <w:sz w:val="16"/>
                                <w:szCs w:val="16"/>
                              </w:rPr>
                              <w:t>.</w:t>
                            </w:r>
                            <w:r>
                              <w:rPr>
                                <w:rFonts w:ascii="Times New Roman" w:hAnsi="Times New Roman"/>
                                <w:color w:val="696A6C"/>
                                <w:spacing w:val="3"/>
                                <w:w w:val="108"/>
                                <w:sz w:val="16"/>
                                <w:szCs w:val="16"/>
                              </w:rPr>
                              <w:t>000</w:t>
                            </w:r>
                            <w:r>
                              <w:rPr>
                                <w:rFonts w:ascii="Times New Roman" w:hAnsi="Times New Roman"/>
                                <w:color w:val="696A6C"/>
                                <w:w w:val="71"/>
                                <w:sz w:val="16"/>
                                <w:szCs w:val="16"/>
                              </w:rPr>
                              <w:t>K</w:t>
                            </w:r>
                            <w:r>
                              <w:rPr>
                                <w:rFonts w:ascii="Times New Roman" w:hAnsi="Times New Roman"/>
                                <w:color w:val="696A6C"/>
                                <w:sz w:val="16"/>
                                <w:szCs w:val="16"/>
                              </w:rPr>
                              <w:t xml:space="preserve">   </w:t>
                            </w:r>
                            <w:r>
                              <w:rPr>
                                <w:rFonts w:ascii="Times New Roman" w:hAnsi="Times New Roman"/>
                                <w:color w:val="696A6C"/>
                                <w:spacing w:val="-3"/>
                                <w:sz w:val="16"/>
                                <w:szCs w:val="16"/>
                              </w:rPr>
                              <w:t xml:space="preserve"> </w:t>
                            </w:r>
                            <w:r>
                              <w:rPr>
                                <w:rFonts w:ascii="Times New Roman" w:hAnsi="Times New Roman"/>
                                <w:color w:val="696A6C"/>
                                <w:spacing w:val="3"/>
                                <w:w w:val="108"/>
                                <w:sz w:val="16"/>
                                <w:szCs w:val="16"/>
                              </w:rPr>
                              <w:t>9</w:t>
                            </w:r>
                            <w:r>
                              <w:rPr>
                                <w:rFonts w:ascii="Times New Roman" w:hAnsi="Times New Roman"/>
                                <w:color w:val="696A6C"/>
                                <w:spacing w:val="3"/>
                                <w:w w:val="117"/>
                                <w:sz w:val="16"/>
                                <w:szCs w:val="16"/>
                              </w:rPr>
                              <w:t>/</w:t>
                            </w:r>
                            <w:r>
                              <w:rPr>
                                <w:rFonts w:ascii="Times New Roman" w:hAnsi="Times New Roman"/>
                                <w:color w:val="696A6C"/>
                                <w:spacing w:val="3"/>
                                <w:w w:val="108"/>
                                <w:sz w:val="16"/>
                                <w:szCs w:val="16"/>
                              </w:rPr>
                              <w:t>1</w:t>
                            </w:r>
                            <w:r>
                              <w:rPr>
                                <w:rFonts w:ascii="Times New Roman" w:hAnsi="Times New Roman"/>
                                <w:color w:val="696A6C"/>
                                <w:w w:val="108"/>
                                <w:sz w:val="16"/>
                                <w:szCs w:val="16"/>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FAC5B3" id="_x0000_t202" coordsize="21600,21600" o:spt="202" path="m,l,21600r21600,l21600,xe">
                <v:stroke joinstyle="miter"/>
                <v:path gradientshapeok="t" o:connecttype="rect"/>
              </v:shapetype>
              <v:shape id="Text Box 148" o:spid="_x0000_s1026" type="#_x0000_t202" style="position:absolute;left:0;text-align:left;margin-left:580.15pt;margin-top:708.9pt;width:10pt;height:125.4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" o:allowincell="f" filled="f" stroked="f">
                <v:textbox style="layout-flow:vertical;mso-layout-flow-alt:bottom-to-top" inset="0,0,0,0">
                  <w:txbxContent>
                    <w:p w:rsidR="00B10D12" w:rsidRDefault="00B10D12" w:rsidP="00B10D12">
                      <w:pPr>
                        <w:widowControl w:val="0"/>
                        <w:autoSpaceDE w:val="0"/>
                        <w:autoSpaceDN w:val="0"/>
                        <w:adjustRightInd w:val="0"/>
                        <w:spacing w:before="1"/>
                        <w:ind w:left="20" w:right="-24"/>
                        <w:rPr>
                          <w:rFonts w:ascii="Times New Roman" w:hAnsi="Times New Roman"/>
                          <w:color w:val="000000"/>
                          <w:sz w:val="16"/>
                          <w:szCs w:val="16"/>
                        </w:rPr>
                      </w:pPr>
                      <w:r>
                        <w:rPr>
                          <w:rFonts w:ascii="Times New Roman" w:hAnsi="Times New Roman"/>
                          <w:color w:val="696A6C"/>
                          <w:spacing w:val="3"/>
                          <w:sz w:val="16"/>
                          <w:szCs w:val="16"/>
                        </w:rPr>
                        <w:t>00027</w:t>
                      </w:r>
                      <w:r>
                        <w:rPr>
                          <w:rFonts w:ascii="Times New Roman" w:hAnsi="Times New Roman"/>
                          <w:color w:val="696A6C"/>
                          <w:sz w:val="16"/>
                          <w:szCs w:val="16"/>
                        </w:rPr>
                        <w:t xml:space="preserve">7   </w:t>
                      </w:r>
                      <w:r>
                        <w:rPr>
                          <w:rFonts w:ascii="Times New Roman" w:hAnsi="Times New Roman"/>
                          <w:color w:val="696A6C"/>
                          <w:spacing w:val="35"/>
                          <w:sz w:val="16"/>
                          <w:szCs w:val="16"/>
                        </w:rPr>
                        <w:t xml:space="preserve"> </w:t>
                      </w:r>
                      <w:r>
                        <w:rPr>
                          <w:rFonts w:ascii="Times New Roman" w:hAnsi="Times New Roman"/>
                          <w:color w:val="696A6C"/>
                          <w:spacing w:val="3"/>
                          <w:w w:val="80"/>
                          <w:sz w:val="16"/>
                          <w:szCs w:val="16"/>
                        </w:rPr>
                        <w:t>A</w:t>
                      </w:r>
                      <w:r>
                        <w:rPr>
                          <w:rFonts w:ascii="Times New Roman" w:hAnsi="Times New Roman"/>
                          <w:color w:val="696A6C"/>
                          <w:spacing w:val="3"/>
                          <w:w w:val="88"/>
                          <w:sz w:val="16"/>
                          <w:szCs w:val="16"/>
                        </w:rPr>
                        <w:t>HP</w:t>
                      </w:r>
                      <w:r>
                        <w:rPr>
                          <w:rFonts w:ascii="Times New Roman" w:hAnsi="Times New Roman"/>
                          <w:color w:val="696A6C"/>
                          <w:spacing w:val="3"/>
                          <w:w w:val="117"/>
                          <w:sz w:val="16"/>
                          <w:szCs w:val="16"/>
                        </w:rPr>
                        <w:t>/</w:t>
                      </w:r>
                      <w:r>
                        <w:rPr>
                          <w:rFonts w:ascii="Times New Roman" w:hAnsi="Times New Roman"/>
                          <w:color w:val="696A6C"/>
                          <w:spacing w:val="3"/>
                          <w:w w:val="91"/>
                          <w:sz w:val="16"/>
                          <w:szCs w:val="16"/>
                        </w:rPr>
                        <w:t>M</w:t>
                      </w:r>
                      <w:r>
                        <w:rPr>
                          <w:rFonts w:ascii="Times New Roman" w:hAnsi="Times New Roman"/>
                          <w:color w:val="696A6C"/>
                          <w:spacing w:val="3"/>
                          <w:w w:val="86"/>
                          <w:sz w:val="16"/>
                          <w:szCs w:val="16"/>
                        </w:rPr>
                        <w:t>&amp;C</w:t>
                      </w:r>
                      <w:r>
                        <w:rPr>
                          <w:rFonts w:ascii="Times New Roman" w:hAnsi="Times New Roman"/>
                          <w:color w:val="696A6C"/>
                          <w:spacing w:val="3"/>
                          <w:w w:val="117"/>
                          <w:sz w:val="16"/>
                          <w:szCs w:val="16"/>
                        </w:rPr>
                        <w:t>/</w:t>
                      </w:r>
                      <w:r>
                        <w:rPr>
                          <w:rFonts w:ascii="Times New Roman" w:hAnsi="Times New Roman"/>
                          <w:color w:val="696A6C"/>
                          <w:spacing w:val="3"/>
                          <w:w w:val="108"/>
                          <w:sz w:val="16"/>
                          <w:szCs w:val="16"/>
                        </w:rPr>
                        <w:t>00</w:t>
                      </w:r>
                      <w:r>
                        <w:rPr>
                          <w:rFonts w:ascii="Times New Roman" w:hAnsi="Times New Roman"/>
                          <w:color w:val="696A6C"/>
                          <w:spacing w:val="3"/>
                          <w:w w:val="78"/>
                          <w:sz w:val="16"/>
                          <w:szCs w:val="16"/>
                        </w:rPr>
                        <w:t>.</w:t>
                      </w:r>
                      <w:r>
                        <w:rPr>
                          <w:rFonts w:ascii="Times New Roman" w:hAnsi="Times New Roman"/>
                          <w:color w:val="696A6C"/>
                          <w:spacing w:val="3"/>
                          <w:w w:val="108"/>
                          <w:sz w:val="16"/>
                          <w:szCs w:val="16"/>
                        </w:rPr>
                        <w:t>000</w:t>
                      </w:r>
                      <w:r>
                        <w:rPr>
                          <w:rFonts w:ascii="Times New Roman" w:hAnsi="Times New Roman"/>
                          <w:color w:val="696A6C"/>
                          <w:w w:val="71"/>
                          <w:sz w:val="16"/>
                          <w:szCs w:val="16"/>
                        </w:rPr>
                        <w:t>K</w:t>
                      </w:r>
                      <w:r>
                        <w:rPr>
                          <w:rFonts w:ascii="Times New Roman" w:hAnsi="Times New Roman"/>
                          <w:color w:val="696A6C"/>
                          <w:sz w:val="16"/>
                          <w:szCs w:val="16"/>
                        </w:rPr>
                        <w:t xml:space="preserve">   </w:t>
                      </w:r>
                      <w:r>
                        <w:rPr>
                          <w:rFonts w:ascii="Times New Roman" w:hAnsi="Times New Roman"/>
                          <w:color w:val="696A6C"/>
                          <w:spacing w:val="-3"/>
                          <w:sz w:val="16"/>
                          <w:szCs w:val="16"/>
                        </w:rPr>
                        <w:t xml:space="preserve"> </w:t>
                      </w:r>
                      <w:r>
                        <w:rPr>
                          <w:rFonts w:ascii="Times New Roman" w:hAnsi="Times New Roman"/>
                          <w:color w:val="696A6C"/>
                          <w:spacing w:val="3"/>
                          <w:w w:val="108"/>
                          <w:sz w:val="16"/>
                          <w:szCs w:val="16"/>
                        </w:rPr>
                        <w:t>9</w:t>
                      </w:r>
                      <w:r>
                        <w:rPr>
                          <w:rFonts w:ascii="Times New Roman" w:hAnsi="Times New Roman"/>
                          <w:color w:val="696A6C"/>
                          <w:spacing w:val="3"/>
                          <w:w w:val="117"/>
                          <w:sz w:val="16"/>
                          <w:szCs w:val="16"/>
                        </w:rPr>
                        <w:t>/</w:t>
                      </w:r>
                      <w:r>
                        <w:rPr>
                          <w:rFonts w:ascii="Times New Roman" w:hAnsi="Times New Roman"/>
                          <w:color w:val="696A6C"/>
                          <w:spacing w:val="3"/>
                          <w:w w:val="108"/>
                          <w:sz w:val="16"/>
                          <w:szCs w:val="16"/>
                        </w:rPr>
                        <w:t>1</w:t>
                      </w:r>
                      <w:r>
                        <w:rPr>
                          <w:rFonts w:ascii="Times New Roman" w:hAnsi="Times New Roman"/>
                          <w:color w:val="696A6C"/>
                          <w:w w:val="108"/>
                          <w:sz w:val="16"/>
                          <w:szCs w:val="16"/>
                        </w:rPr>
                        <w:t>2</w:t>
                      </w:r>
                    </w:p>
                  </w:txbxContent>
                </v:textbox>
                <w10:wrap anchorx="page" anchory="page"/>
              </v:shape>
            </w:pict>
          </mc:Fallback>
        </mc:AlternateContent>
      </w:r>
      <w:r>
        <w:rPr>
          <w:rFonts w:ascii="Times New Roman" w:hAnsi="Times New Roman"/>
          <w:noProof/>
          <w:color w:val="000000"/>
          <w:sz w:val="36"/>
          <w:szCs w:val="36"/>
          <w:lang w:val="en-GB" w:eastAsia="en-GB"/>
        </w:rPr>
        <w:drawing>
          <wp:inline distT="0" distB="0" distL="0" distR="0" wp14:anchorId="48D278D3" wp14:editId="4D720AB9">
            <wp:extent cx="1016635" cy="541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6635" cy="541020"/>
                    </a:xfrm>
                    <a:prstGeom prst="rect">
                      <a:avLst/>
                    </a:prstGeom>
                    <a:noFill/>
                    <a:ln>
                      <a:noFill/>
                    </a:ln>
                  </pic:spPr>
                </pic:pic>
              </a:graphicData>
            </a:graphic>
          </wp:inline>
        </w:drawing>
      </w:r>
    </w:p>
    <w:p w14:paraId="572FEF05" w14:textId="77777777" w:rsidR="00B10D12" w:rsidRDefault="00B10D12" w:rsidP="00B10D12">
      <w:pPr>
        <w:widowControl w:val="0"/>
        <w:autoSpaceDE w:val="0"/>
        <w:autoSpaceDN w:val="0"/>
        <w:adjustRightInd w:val="0"/>
        <w:spacing w:line="150" w:lineRule="exact"/>
        <w:rPr>
          <w:rFonts w:ascii="Times New Roman" w:hAnsi="Times New Roman"/>
          <w:color w:val="000000"/>
          <w:sz w:val="15"/>
          <w:szCs w:val="15"/>
        </w:rPr>
      </w:pPr>
    </w:p>
    <w:p w14:paraId="64F1733F"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1DDF2F53"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16274B29"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7C7B2CB9"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1C6FA454" w14:textId="77777777" w:rsidR="00B10D12" w:rsidRPr="00182FB4" w:rsidRDefault="00B10D12" w:rsidP="00B10D12">
      <w:pPr>
        <w:widowControl w:val="0"/>
        <w:autoSpaceDE w:val="0"/>
        <w:autoSpaceDN w:val="0"/>
        <w:adjustRightInd w:val="0"/>
        <w:spacing w:before="19"/>
        <w:ind w:left="121" w:right="92"/>
        <w:rPr>
          <w:rFonts w:ascii="Leelawadee" w:hAnsi="Leelawadee" w:cs="Leelawadee"/>
          <w:color w:val="000000"/>
          <w:sz w:val="32"/>
          <w:szCs w:val="32"/>
        </w:rPr>
      </w:pPr>
      <w:r w:rsidRPr="00182FB4">
        <w:rPr>
          <w:rFonts w:ascii="Leelawadee" w:hAnsi="Leelawadee" w:cs="Leelawadee"/>
          <w:color w:val="355581"/>
          <w:spacing w:val="-7"/>
          <w:w w:val="96"/>
          <w:sz w:val="32"/>
          <w:szCs w:val="32"/>
        </w:rPr>
        <w:t>Thi</w:t>
      </w:r>
      <w:r w:rsidRPr="00182FB4">
        <w:rPr>
          <w:rFonts w:ascii="Leelawadee" w:hAnsi="Leelawadee" w:cs="Leelawadee"/>
          <w:color w:val="355581"/>
          <w:w w:val="96"/>
          <w:sz w:val="32"/>
          <w:szCs w:val="32"/>
        </w:rPr>
        <w:t>s</w:t>
      </w:r>
      <w:r w:rsidRPr="00182FB4">
        <w:rPr>
          <w:rFonts w:ascii="Leelawadee" w:hAnsi="Leelawadee" w:cs="Leelawadee"/>
          <w:color w:val="355581"/>
          <w:spacing w:val="-15"/>
          <w:w w:val="96"/>
          <w:sz w:val="32"/>
          <w:szCs w:val="32"/>
        </w:rPr>
        <w:t xml:space="preserve"> </w:t>
      </w:r>
      <w:r w:rsidRPr="00182FB4">
        <w:rPr>
          <w:rFonts w:ascii="Leelawadee" w:hAnsi="Leelawadee" w:cs="Leelawadee"/>
          <w:color w:val="355581"/>
          <w:spacing w:val="-7"/>
          <w:sz w:val="32"/>
          <w:szCs w:val="32"/>
        </w:rPr>
        <w:t>guid</w:t>
      </w:r>
      <w:r w:rsidRPr="00182FB4">
        <w:rPr>
          <w:rFonts w:ascii="Leelawadee" w:hAnsi="Leelawadee" w:cs="Leelawadee"/>
          <w:color w:val="355581"/>
          <w:sz w:val="32"/>
          <w:szCs w:val="32"/>
        </w:rPr>
        <w:t>e</w:t>
      </w:r>
      <w:r w:rsidRPr="00182FB4">
        <w:rPr>
          <w:rFonts w:ascii="Leelawadee" w:hAnsi="Leelawadee" w:cs="Leelawadee"/>
          <w:color w:val="355581"/>
          <w:spacing w:val="21"/>
          <w:sz w:val="32"/>
          <w:szCs w:val="32"/>
        </w:rPr>
        <w:t xml:space="preserve"> </w:t>
      </w:r>
      <w:r w:rsidRPr="00182FB4">
        <w:rPr>
          <w:rFonts w:ascii="Leelawadee" w:hAnsi="Leelawadee" w:cs="Leelawadee"/>
          <w:color w:val="355581"/>
          <w:spacing w:val="-7"/>
          <w:sz w:val="32"/>
          <w:szCs w:val="32"/>
        </w:rPr>
        <w:t>ha</w:t>
      </w:r>
      <w:r w:rsidRPr="00182FB4">
        <w:rPr>
          <w:rFonts w:ascii="Leelawadee" w:hAnsi="Leelawadee" w:cs="Leelawadee"/>
          <w:color w:val="355581"/>
          <w:sz w:val="32"/>
          <w:szCs w:val="32"/>
        </w:rPr>
        <w:t>s</w:t>
      </w:r>
      <w:r w:rsidRPr="00182FB4">
        <w:rPr>
          <w:rFonts w:ascii="Leelawadee" w:hAnsi="Leelawadee" w:cs="Leelawadee"/>
          <w:color w:val="355581"/>
          <w:spacing w:val="27"/>
          <w:sz w:val="32"/>
          <w:szCs w:val="32"/>
        </w:rPr>
        <w:t xml:space="preserve"> </w:t>
      </w:r>
      <w:r w:rsidRPr="00182FB4">
        <w:rPr>
          <w:rFonts w:ascii="Leelawadee" w:hAnsi="Leelawadee" w:cs="Leelawadee"/>
          <w:color w:val="355581"/>
          <w:spacing w:val="-7"/>
          <w:sz w:val="32"/>
          <w:szCs w:val="32"/>
        </w:rPr>
        <w:t>bee</w:t>
      </w:r>
      <w:r w:rsidRPr="00182FB4">
        <w:rPr>
          <w:rFonts w:ascii="Leelawadee" w:hAnsi="Leelawadee" w:cs="Leelawadee"/>
          <w:color w:val="355581"/>
          <w:sz w:val="32"/>
          <w:szCs w:val="32"/>
        </w:rPr>
        <w:t>n</w:t>
      </w:r>
      <w:r w:rsidRPr="00182FB4">
        <w:rPr>
          <w:rFonts w:ascii="Leelawadee" w:hAnsi="Leelawadee" w:cs="Leelawadee"/>
          <w:color w:val="355581"/>
          <w:spacing w:val="42"/>
          <w:sz w:val="32"/>
          <w:szCs w:val="32"/>
        </w:rPr>
        <w:t xml:space="preserve"> </w:t>
      </w:r>
      <w:r w:rsidRPr="00182FB4">
        <w:rPr>
          <w:rFonts w:ascii="Leelawadee" w:hAnsi="Leelawadee" w:cs="Leelawadee"/>
          <w:color w:val="355581"/>
          <w:spacing w:val="-7"/>
          <w:w w:val="107"/>
          <w:sz w:val="32"/>
          <w:szCs w:val="32"/>
        </w:rPr>
        <w:t>d</w:t>
      </w:r>
      <w:r w:rsidRPr="00182FB4">
        <w:rPr>
          <w:rFonts w:ascii="Leelawadee" w:hAnsi="Leelawadee" w:cs="Leelawadee"/>
          <w:color w:val="355581"/>
          <w:spacing w:val="-10"/>
          <w:w w:val="112"/>
          <w:sz w:val="32"/>
          <w:szCs w:val="32"/>
        </w:rPr>
        <w:t>e</w:t>
      </w:r>
      <w:r w:rsidRPr="00182FB4">
        <w:rPr>
          <w:rFonts w:ascii="Leelawadee" w:hAnsi="Leelawadee" w:cs="Leelawadee"/>
          <w:color w:val="355581"/>
          <w:spacing w:val="-14"/>
          <w:w w:val="90"/>
          <w:sz w:val="32"/>
          <w:szCs w:val="32"/>
        </w:rPr>
        <w:t>v</w:t>
      </w:r>
      <w:r w:rsidRPr="00182FB4">
        <w:rPr>
          <w:rFonts w:ascii="Leelawadee" w:hAnsi="Leelawadee" w:cs="Leelawadee"/>
          <w:color w:val="355581"/>
          <w:spacing w:val="-7"/>
          <w:w w:val="112"/>
          <w:sz w:val="32"/>
          <w:szCs w:val="32"/>
        </w:rPr>
        <w:t>e</w:t>
      </w:r>
      <w:r w:rsidRPr="00182FB4">
        <w:rPr>
          <w:rFonts w:ascii="Leelawadee" w:hAnsi="Leelawadee" w:cs="Leelawadee"/>
          <w:color w:val="355581"/>
          <w:spacing w:val="-7"/>
          <w:w w:val="79"/>
          <w:sz w:val="32"/>
          <w:szCs w:val="32"/>
        </w:rPr>
        <w:t>l</w:t>
      </w:r>
      <w:r w:rsidRPr="00182FB4">
        <w:rPr>
          <w:rFonts w:ascii="Leelawadee" w:hAnsi="Leelawadee" w:cs="Leelawadee"/>
          <w:color w:val="355581"/>
          <w:spacing w:val="-7"/>
          <w:w w:val="106"/>
          <w:sz w:val="32"/>
          <w:szCs w:val="32"/>
        </w:rPr>
        <w:t>o</w:t>
      </w:r>
      <w:r w:rsidRPr="00182FB4">
        <w:rPr>
          <w:rFonts w:ascii="Leelawadee" w:hAnsi="Leelawadee" w:cs="Leelawadee"/>
          <w:color w:val="355581"/>
          <w:spacing w:val="-7"/>
          <w:w w:val="107"/>
          <w:sz w:val="32"/>
          <w:szCs w:val="32"/>
        </w:rPr>
        <w:t>p</w:t>
      </w:r>
      <w:r w:rsidRPr="00182FB4">
        <w:rPr>
          <w:rFonts w:ascii="Leelawadee" w:hAnsi="Leelawadee" w:cs="Leelawadee"/>
          <w:color w:val="355581"/>
          <w:spacing w:val="-7"/>
          <w:w w:val="112"/>
          <w:sz w:val="32"/>
          <w:szCs w:val="32"/>
        </w:rPr>
        <w:t>e</w:t>
      </w:r>
      <w:r w:rsidRPr="00182FB4">
        <w:rPr>
          <w:rFonts w:ascii="Leelawadee" w:hAnsi="Leelawadee" w:cs="Leelawadee"/>
          <w:color w:val="355581"/>
          <w:w w:val="107"/>
          <w:sz w:val="32"/>
          <w:szCs w:val="32"/>
        </w:rPr>
        <w:t>d</w:t>
      </w:r>
      <w:r w:rsidRPr="00182FB4">
        <w:rPr>
          <w:rFonts w:ascii="Leelawadee" w:hAnsi="Leelawadee" w:cs="Leelawadee"/>
          <w:color w:val="355581"/>
          <w:spacing w:val="-21"/>
          <w:sz w:val="32"/>
          <w:szCs w:val="32"/>
        </w:rPr>
        <w:t xml:space="preserve"> </w:t>
      </w:r>
      <w:r w:rsidRPr="00182FB4">
        <w:rPr>
          <w:rFonts w:ascii="Leelawadee" w:hAnsi="Leelawadee" w:cs="Leelawadee"/>
          <w:color w:val="355581"/>
          <w:spacing w:val="-14"/>
          <w:sz w:val="32"/>
          <w:szCs w:val="32"/>
        </w:rPr>
        <w:t>b</w:t>
      </w:r>
      <w:r w:rsidRPr="00182FB4">
        <w:rPr>
          <w:rFonts w:ascii="Leelawadee" w:hAnsi="Leelawadee" w:cs="Leelawadee"/>
          <w:color w:val="355581"/>
          <w:sz w:val="32"/>
          <w:szCs w:val="32"/>
        </w:rPr>
        <w:t>y</w:t>
      </w:r>
      <w:r w:rsidRPr="00182FB4">
        <w:rPr>
          <w:rFonts w:ascii="Leelawadee" w:hAnsi="Leelawadee" w:cs="Leelawadee"/>
          <w:color w:val="355581"/>
          <w:spacing w:val="-14"/>
          <w:sz w:val="32"/>
          <w:szCs w:val="32"/>
        </w:rPr>
        <w:t xml:space="preserve"> </w:t>
      </w:r>
      <w:r w:rsidRPr="00182FB4">
        <w:rPr>
          <w:rFonts w:ascii="Leelawadee" w:hAnsi="Leelawadee" w:cs="Leelawadee"/>
          <w:color w:val="355581"/>
          <w:spacing w:val="-7"/>
          <w:w w:val="125"/>
          <w:sz w:val="32"/>
          <w:szCs w:val="32"/>
        </w:rPr>
        <w:t>t</w:t>
      </w:r>
      <w:r w:rsidRPr="00182FB4">
        <w:rPr>
          <w:rFonts w:ascii="Leelawadee" w:hAnsi="Leelawadee" w:cs="Leelawadee"/>
          <w:color w:val="355581"/>
          <w:spacing w:val="-7"/>
          <w:w w:val="108"/>
          <w:sz w:val="32"/>
          <w:szCs w:val="32"/>
        </w:rPr>
        <w:t>h</w:t>
      </w:r>
      <w:r w:rsidRPr="00182FB4">
        <w:rPr>
          <w:rFonts w:ascii="Leelawadee" w:hAnsi="Leelawadee" w:cs="Leelawadee"/>
          <w:color w:val="355581"/>
          <w:w w:val="112"/>
          <w:sz w:val="32"/>
          <w:szCs w:val="32"/>
        </w:rPr>
        <w:t>e</w:t>
      </w:r>
      <w:r w:rsidRPr="00182FB4">
        <w:rPr>
          <w:rFonts w:ascii="Leelawadee" w:hAnsi="Leelawadee" w:cs="Leelawadee"/>
          <w:color w:val="000000"/>
          <w:sz w:val="32"/>
          <w:szCs w:val="32"/>
        </w:rPr>
        <w:t xml:space="preserve"> </w:t>
      </w:r>
    </w:p>
    <w:p w14:paraId="01FFEC62" w14:textId="77777777" w:rsidR="00B10D12" w:rsidRPr="00182FB4" w:rsidRDefault="00B10D12" w:rsidP="00B10D12">
      <w:pPr>
        <w:widowControl w:val="0"/>
        <w:autoSpaceDE w:val="0"/>
        <w:autoSpaceDN w:val="0"/>
        <w:adjustRightInd w:val="0"/>
        <w:spacing w:before="19"/>
        <w:ind w:left="121" w:right="92"/>
        <w:rPr>
          <w:rFonts w:ascii="Leelawadee" w:hAnsi="Leelawadee" w:cs="Leelawadee"/>
          <w:color w:val="000000"/>
          <w:sz w:val="32"/>
          <w:szCs w:val="32"/>
        </w:rPr>
      </w:pPr>
      <w:r w:rsidRPr="00182FB4">
        <w:rPr>
          <w:rFonts w:ascii="Leelawadee" w:hAnsi="Leelawadee" w:cs="Leelawadee"/>
          <w:b/>
          <w:bCs/>
          <w:color w:val="355581"/>
          <w:spacing w:val="-7"/>
          <w:sz w:val="32"/>
          <w:szCs w:val="32"/>
        </w:rPr>
        <w:t>Allie</w:t>
      </w:r>
      <w:r w:rsidRPr="00182FB4">
        <w:rPr>
          <w:rFonts w:ascii="Leelawadee" w:hAnsi="Leelawadee" w:cs="Leelawadee"/>
          <w:b/>
          <w:bCs/>
          <w:color w:val="355581"/>
          <w:sz w:val="32"/>
          <w:szCs w:val="32"/>
        </w:rPr>
        <w:t>d</w:t>
      </w:r>
      <w:r w:rsidRPr="00182FB4">
        <w:rPr>
          <w:rFonts w:ascii="Leelawadee" w:hAnsi="Leelawadee" w:cs="Leelawadee"/>
          <w:b/>
          <w:bCs/>
          <w:color w:val="355581"/>
          <w:spacing w:val="-7"/>
          <w:sz w:val="32"/>
          <w:szCs w:val="32"/>
        </w:rPr>
        <w:t xml:space="preserve"> Healt</w:t>
      </w:r>
      <w:r w:rsidRPr="00182FB4">
        <w:rPr>
          <w:rFonts w:ascii="Leelawadee" w:hAnsi="Leelawadee" w:cs="Leelawadee"/>
          <w:b/>
          <w:bCs/>
          <w:color w:val="355581"/>
          <w:sz w:val="32"/>
          <w:szCs w:val="32"/>
        </w:rPr>
        <w:t>h</w:t>
      </w:r>
      <w:r w:rsidRPr="00182FB4">
        <w:rPr>
          <w:rFonts w:ascii="Leelawadee" w:hAnsi="Leelawadee" w:cs="Leelawadee"/>
          <w:b/>
          <w:bCs/>
          <w:color w:val="355581"/>
          <w:spacing w:val="45"/>
          <w:sz w:val="32"/>
          <w:szCs w:val="32"/>
        </w:rPr>
        <w:t xml:space="preserve"> </w:t>
      </w:r>
      <w:r w:rsidRPr="00182FB4">
        <w:rPr>
          <w:rFonts w:ascii="Leelawadee" w:hAnsi="Leelawadee" w:cs="Leelawadee"/>
          <w:b/>
          <w:bCs/>
          <w:color w:val="355581"/>
          <w:spacing w:val="-14"/>
          <w:w w:val="96"/>
          <w:sz w:val="32"/>
          <w:szCs w:val="32"/>
        </w:rPr>
        <w:t>P</w:t>
      </w:r>
      <w:r w:rsidRPr="00182FB4">
        <w:rPr>
          <w:rFonts w:ascii="Leelawadee" w:hAnsi="Leelawadee" w:cs="Leelawadee"/>
          <w:b/>
          <w:bCs/>
          <w:color w:val="355581"/>
          <w:spacing w:val="-15"/>
          <w:w w:val="83"/>
          <w:sz w:val="32"/>
          <w:szCs w:val="32"/>
        </w:rPr>
        <w:t>r</w:t>
      </w:r>
      <w:r w:rsidRPr="00182FB4">
        <w:rPr>
          <w:rFonts w:ascii="Leelawadee" w:hAnsi="Leelawadee" w:cs="Leelawadee"/>
          <w:b/>
          <w:bCs/>
          <w:color w:val="355581"/>
          <w:spacing w:val="-7"/>
          <w:w w:val="112"/>
          <w:sz w:val="32"/>
          <w:szCs w:val="32"/>
        </w:rPr>
        <w:t>o</w:t>
      </w:r>
      <w:r w:rsidRPr="00182FB4">
        <w:rPr>
          <w:rFonts w:ascii="Leelawadee" w:hAnsi="Leelawadee" w:cs="Leelawadee"/>
          <w:b/>
          <w:bCs/>
          <w:color w:val="355581"/>
          <w:spacing w:val="-15"/>
          <w:w w:val="112"/>
          <w:sz w:val="32"/>
          <w:szCs w:val="32"/>
        </w:rPr>
        <w:t>f</w:t>
      </w:r>
      <w:r w:rsidRPr="00182FB4">
        <w:rPr>
          <w:rFonts w:ascii="Leelawadee" w:hAnsi="Leelawadee" w:cs="Leelawadee"/>
          <w:b/>
          <w:bCs/>
          <w:color w:val="355581"/>
          <w:spacing w:val="-7"/>
          <w:w w:val="119"/>
          <w:sz w:val="32"/>
          <w:szCs w:val="32"/>
        </w:rPr>
        <w:t>e</w:t>
      </w:r>
      <w:r w:rsidRPr="00182FB4">
        <w:rPr>
          <w:rFonts w:ascii="Leelawadee" w:hAnsi="Leelawadee" w:cs="Leelawadee"/>
          <w:b/>
          <w:bCs/>
          <w:color w:val="355581"/>
          <w:spacing w:val="-7"/>
          <w:w w:val="109"/>
          <w:sz w:val="32"/>
          <w:szCs w:val="32"/>
        </w:rPr>
        <w:t>ss</w:t>
      </w:r>
      <w:r w:rsidRPr="00182FB4">
        <w:rPr>
          <w:rFonts w:ascii="Leelawadee" w:hAnsi="Leelawadee" w:cs="Leelawadee"/>
          <w:b/>
          <w:bCs/>
          <w:color w:val="355581"/>
          <w:spacing w:val="-7"/>
          <w:w w:val="101"/>
          <w:sz w:val="32"/>
          <w:szCs w:val="32"/>
        </w:rPr>
        <w:t>i</w:t>
      </w:r>
      <w:r w:rsidRPr="00182FB4">
        <w:rPr>
          <w:rFonts w:ascii="Leelawadee" w:hAnsi="Leelawadee" w:cs="Leelawadee"/>
          <w:b/>
          <w:bCs/>
          <w:color w:val="355581"/>
          <w:spacing w:val="-7"/>
          <w:w w:val="112"/>
          <w:sz w:val="32"/>
          <w:szCs w:val="32"/>
        </w:rPr>
        <w:t>o</w:t>
      </w:r>
      <w:r w:rsidRPr="00182FB4">
        <w:rPr>
          <w:rFonts w:ascii="Leelawadee" w:hAnsi="Leelawadee" w:cs="Leelawadee"/>
          <w:b/>
          <w:bCs/>
          <w:color w:val="355581"/>
          <w:spacing w:val="-7"/>
          <w:w w:val="104"/>
          <w:sz w:val="32"/>
          <w:szCs w:val="32"/>
        </w:rPr>
        <w:t>n</w:t>
      </w:r>
      <w:r w:rsidRPr="00182FB4">
        <w:rPr>
          <w:rFonts w:ascii="Leelawadee" w:hAnsi="Leelawadee" w:cs="Leelawadee"/>
          <w:b/>
          <w:bCs/>
          <w:color w:val="355581"/>
          <w:w w:val="109"/>
          <w:sz w:val="32"/>
          <w:szCs w:val="32"/>
        </w:rPr>
        <w:t>s</w:t>
      </w:r>
      <w:r w:rsidRPr="00182FB4">
        <w:rPr>
          <w:rFonts w:ascii="Leelawadee" w:hAnsi="Leelawadee" w:cs="Leelawadee"/>
          <w:b/>
          <w:bCs/>
          <w:color w:val="355581"/>
          <w:spacing w:val="-16"/>
          <w:sz w:val="32"/>
          <w:szCs w:val="32"/>
        </w:rPr>
        <w:t xml:space="preserve"> </w:t>
      </w:r>
      <w:r w:rsidRPr="00182FB4">
        <w:rPr>
          <w:rFonts w:ascii="Leelawadee" w:hAnsi="Leelawadee" w:cs="Leelawadee"/>
          <w:b/>
          <w:bCs/>
          <w:color w:val="355581"/>
          <w:spacing w:val="-29"/>
          <w:w w:val="91"/>
          <w:sz w:val="32"/>
          <w:szCs w:val="32"/>
        </w:rPr>
        <w:t>F</w:t>
      </w:r>
      <w:r w:rsidRPr="00182FB4">
        <w:rPr>
          <w:rFonts w:ascii="Leelawadee" w:hAnsi="Leelawadee" w:cs="Leelawadee"/>
          <w:b/>
          <w:bCs/>
          <w:color w:val="355581"/>
          <w:spacing w:val="-7"/>
          <w:w w:val="119"/>
          <w:sz w:val="32"/>
          <w:szCs w:val="32"/>
        </w:rPr>
        <w:t>e</w:t>
      </w:r>
      <w:r w:rsidRPr="00182FB4">
        <w:rPr>
          <w:rFonts w:ascii="Leelawadee" w:hAnsi="Leelawadee" w:cs="Leelawadee"/>
          <w:b/>
          <w:bCs/>
          <w:color w:val="355581"/>
          <w:spacing w:val="-7"/>
          <w:w w:val="102"/>
          <w:sz w:val="32"/>
          <w:szCs w:val="32"/>
        </w:rPr>
        <w:t>d</w:t>
      </w:r>
      <w:r w:rsidRPr="00182FB4">
        <w:rPr>
          <w:rFonts w:ascii="Leelawadee" w:hAnsi="Leelawadee" w:cs="Leelawadee"/>
          <w:b/>
          <w:bCs/>
          <w:color w:val="355581"/>
          <w:spacing w:val="-7"/>
          <w:w w:val="119"/>
          <w:sz w:val="32"/>
          <w:szCs w:val="32"/>
        </w:rPr>
        <w:t>e</w:t>
      </w:r>
      <w:r w:rsidRPr="00182FB4">
        <w:rPr>
          <w:rFonts w:ascii="Leelawadee" w:hAnsi="Leelawadee" w:cs="Leelawadee"/>
          <w:b/>
          <w:bCs/>
          <w:color w:val="355581"/>
          <w:spacing w:val="-17"/>
          <w:w w:val="83"/>
          <w:sz w:val="32"/>
          <w:szCs w:val="32"/>
        </w:rPr>
        <w:t>r</w:t>
      </w:r>
      <w:r w:rsidRPr="00182FB4">
        <w:rPr>
          <w:rFonts w:ascii="Leelawadee" w:hAnsi="Leelawadee" w:cs="Leelawadee"/>
          <w:b/>
          <w:bCs/>
          <w:color w:val="355581"/>
          <w:spacing w:val="-7"/>
          <w:w w:val="114"/>
          <w:sz w:val="32"/>
          <w:szCs w:val="32"/>
        </w:rPr>
        <w:t>a</w:t>
      </w:r>
      <w:r w:rsidRPr="00182FB4">
        <w:rPr>
          <w:rFonts w:ascii="Leelawadee" w:hAnsi="Leelawadee" w:cs="Leelawadee"/>
          <w:b/>
          <w:bCs/>
          <w:color w:val="355581"/>
          <w:spacing w:val="-7"/>
          <w:w w:val="121"/>
          <w:sz w:val="32"/>
          <w:szCs w:val="32"/>
        </w:rPr>
        <w:t>t</w:t>
      </w:r>
      <w:r w:rsidRPr="00182FB4">
        <w:rPr>
          <w:rFonts w:ascii="Leelawadee" w:hAnsi="Leelawadee" w:cs="Leelawadee"/>
          <w:b/>
          <w:bCs/>
          <w:color w:val="355581"/>
          <w:spacing w:val="-7"/>
          <w:w w:val="101"/>
          <w:sz w:val="32"/>
          <w:szCs w:val="32"/>
        </w:rPr>
        <w:t>i</w:t>
      </w:r>
      <w:r w:rsidRPr="00182FB4">
        <w:rPr>
          <w:rFonts w:ascii="Leelawadee" w:hAnsi="Leelawadee" w:cs="Leelawadee"/>
          <w:b/>
          <w:bCs/>
          <w:color w:val="355581"/>
          <w:spacing w:val="-7"/>
          <w:w w:val="112"/>
          <w:sz w:val="32"/>
          <w:szCs w:val="32"/>
        </w:rPr>
        <w:t>o</w:t>
      </w:r>
      <w:r w:rsidRPr="00182FB4">
        <w:rPr>
          <w:rFonts w:ascii="Leelawadee" w:hAnsi="Leelawadee" w:cs="Leelawadee"/>
          <w:b/>
          <w:bCs/>
          <w:color w:val="355581"/>
          <w:w w:val="104"/>
          <w:sz w:val="32"/>
          <w:szCs w:val="32"/>
        </w:rPr>
        <w:t>n</w:t>
      </w:r>
      <w:r w:rsidRPr="00182FB4">
        <w:rPr>
          <w:rFonts w:ascii="Leelawadee" w:hAnsi="Leelawadee" w:cs="Leelawadee"/>
          <w:b/>
          <w:bCs/>
          <w:color w:val="355581"/>
          <w:spacing w:val="-21"/>
          <w:sz w:val="32"/>
          <w:szCs w:val="32"/>
        </w:rPr>
        <w:t xml:space="preserve"> </w:t>
      </w:r>
      <w:r w:rsidRPr="00182FB4">
        <w:rPr>
          <w:rFonts w:ascii="Leelawadee" w:hAnsi="Leelawadee" w:cs="Leelawadee"/>
          <w:color w:val="355581"/>
          <w:spacing w:val="-6"/>
          <w:w w:val="90"/>
          <w:sz w:val="32"/>
          <w:szCs w:val="32"/>
        </w:rPr>
        <w:t>(AHPF</w:t>
      </w:r>
      <w:r w:rsidRPr="00182FB4">
        <w:rPr>
          <w:rFonts w:ascii="Leelawadee" w:hAnsi="Leelawadee" w:cs="Leelawadee"/>
          <w:color w:val="355581"/>
          <w:w w:val="90"/>
          <w:sz w:val="32"/>
          <w:szCs w:val="32"/>
        </w:rPr>
        <w:t>)</w:t>
      </w:r>
      <w:r w:rsidRPr="00182FB4">
        <w:rPr>
          <w:rFonts w:ascii="Leelawadee" w:hAnsi="Leelawadee" w:cs="Leelawadee"/>
          <w:color w:val="355581"/>
          <w:spacing w:val="-6"/>
          <w:w w:val="90"/>
          <w:sz w:val="32"/>
          <w:szCs w:val="32"/>
        </w:rPr>
        <w:t xml:space="preserve"> </w:t>
      </w:r>
      <w:hyperlink r:id="rId14" w:history="1">
        <w:r w:rsidRPr="00182FB4">
          <w:rPr>
            <w:rFonts w:ascii="Leelawadee" w:hAnsi="Leelawadee" w:cs="Leelawadee"/>
            <w:b/>
            <w:bCs/>
            <w:i/>
            <w:iCs/>
            <w:color w:val="355581"/>
            <w:spacing w:val="-7"/>
            <w:w w:val="107"/>
            <w:sz w:val="32"/>
            <w:szCs w:val="32"/>
          </w:rPr>
          <w:t>www</w:t>
        </w:r>
        <w:r w:rsidRPr="00182FB4">
          <w:rPr>
            <w:rFonts w:ascii="Leelawadee" w:hAnsi="Leelawadee" w:cs="Leelawadee"/>
            <w:b/>
            <w:bCs/>
            <w:i/>
            <w:iCs/>
            <w:color w:val="355581"/>
            <w:spacing w:val="-7"/>
            <w:w w:val="87"/>
            <w:sz w:val="32"/>
            <w:szCs w:val="32"/>
          </w:rPr>
          <w:t>.</w:t>
        </w:r>
        <w:r w:rsidRPr="00182FB4">
          <w:rPr>
            <w:rFonts w:ascii="Leelawadee" w:hAnsi="Leelawadee" w:cs="Leelawadee"/>
            <w:b/>
            <w:bCs/>
            <w:i/>
            <w:iCs/>
            <w:color w:val="355581"/>
            <w:spacing w:val="-7"/>
            <w:w w:val="113"/>
            <w:sz w:val="32"/>
            <w:szCs w:val="32"/>
          </w:rPr>
          <w:t>a</w:t>
        </w:r>
        <w:r w:rsidRPr="00182FB4">
          <w:rPr>
            <w:rFonts w:ascii="Leelawadee" w:hAnsi="Leelawadee" w:cs="Leelawadee"/>
            <w:b/>
            <w:bCs/>
            <w:i/>
            <w:iCs/>
            <w:color w:val="355581"/>
            <w:spacing w:val="-7"/>
            <w:w w:val="101"/>
            <w:sz w:val="32"/>
            <w:szCs w:val="32"/>
          </w:rPr>
          <w:t>h</w:t>
        </w:r>
        <w:r w:rsidRPr="00182FB4">
          <w:rPr>
            <w:rFonts w:ascii="Leelawadee" w:hAnsi="Leelawadee" w:cs="Leelawadee"/>
            <w:b/>
            <w:bCs/>
            <w:i/>
            <w:iCs/>
            <w:color w:val="355581"/>
            <w:spacing w:val="-13"/>
            <w:w w:val="111"/>
            <w:sz w:val="32"/>
            <w:szCs w:val="32"/>
          </w:rPr>
          <w:t>p</w:t>
        </w:r>
        <w:r w:rsidRPr="00182FB4">
          <w:rPr>
            <w:rFonts w:ascii="Leelawadee" w:hAnsi="Leelawadee" w:cs="Leelawadee"/>
            <w:b/>
            <w:bCs/>
            <w:i/>
            <w:iCs/>
            <w:color w:val="355581"/>
            <w:spacing w:val="-7"/>
            <w:w w:val="107"/>
            <w:sz w:val="32"/>
            <w:szCs w:val="32"/>
          </w:rPr>
          <w:t>f</w:t>
        </w:r>
        <w:r w:rsidRPr="00182FB4">
          <w:rPr>
            <w:rFonts w:ascii="Leelawadee" w:hAnsi="Leelawadee" w:cs="Leelawadee"/>
            <w:b/>
            <w:bCs/>
            <w:i/>
            <w:iCs/>
            <w:color w:val="355581"/>
            <w:spacing w:val="-7"/>
            <w:w w:val="87"/>
            <w:sz w:val="32"/>
            <w:szCs w:val="32"/>
          </w:rPr>
          <w:t>.</w:t>
        </w:r>
        <w:r w:rsidRPr="00182FB4">
          <w:rPr>
            <w:rFonts w:ascii="Leelawadee" w:hAnsi="Leelawadee" w:cs="Leelawadee"/>
            <w:b/>
            <w:bCs/>
            <w:i/>
            <w:iCs/>
            <w:color w:val="355581"/>
            <w:spacing w:val="-7"/>
            <w:w w:val="110"/>
            <w:sz w:val="32"/>
            <w:szCs w:val="32"/>
          </w:rPr>
          <w:t>o</w:t>
        </w:r>
        <w:r w:rsidRPr="00182FB4">
          <w:rPr>
            <w:rFonts w:ascii="Leelawadee" w:hAnsi="Leelawadee" w:cs="Leelawadee"/>
            <w:b/>
            <w:bCs/>
            <w:i/>
            <w:iCs/>
            <w:color w:val="355581"/>
            <w:spacing w:val="-13"/>
            <w:w w:val="88"/>
            <w:sz w:val="32"/>
            <w:szCs w:val="32"/>
          </w:rPr>
          <w:t>r</w:t>
        </w:r>
        <w:r w:rsidRPr="00182FB4">
          <w:rPr>
            <w:rFonts w:ascii="Leelawadee" w:hAnsi="Leelawadee" w:cs="Leelawadee"/>
            <w:b/>
            <w:bCs/>
            <w:i/>
            <w:iCs/>
            <w:color w:val="355581"/>
            <w:spacing w:val="-7"/>
            <w:w w:val="111"/>
            <w:sz w:val="32"/>
            <w:szCs w:val="32"/>
          </w:rPr>
          <w:t>g</w:t>
        </w:r>
        <w:r w:rsidRPr="00182FB4">
          <w:rPr>
            <w:rFonts w:ascii="Leelawadee" w:hAnsi="Leelawadee" w:cs="Leelawadee"/>
            <w:b/>
            <w:bCs/>
            <w:i/>
            <w:iCs/>
            <w:color w:val="355581"/>
            <w:spacing w:val="-7"/>
            <w:w w:val="87"/>
            <w:sz w:val="32"/>
            <w:szCs w:val="32"/>
          </w:rPr>
          <w:t>.</w:t>
        </w:r>
        <w:r w:rsidRPr="00182FB4">
          <w:rPr>
            <w:rFonts w:ascii="Leelawadee" w:hAnsi="Leelawadee" w:cs="Leelawadee"/>
            <w:b/>
            <w:bCs/>
            <w:i/>
            <w:iCs/>
            <w:color w:val="355581"/>
            <w:spacing w:val="-7"/>
            <w:sz w:val="32"/>
            <w:szCs w:val="32"/>
          </w:rPr>
          <w:t>u</w:t>
        </w:r>
        <w:r w:rsidRPr="00182FB4">
          <w:rPr>
            <w:rFonts w:ascii="Leelawadee" w:hAnsi="Leelawadee" w:cs="Leelawadee"/>
            <w:b/>
            <w:bCs/>
            <w:i/>
            <w:iCs/>
            <w:color w:val="355581"/>
            <w:w w:val="96"/>
            <w:sz w:val="32"/>
            <w:szCs w:val="32"/>
          </w:rPr>
          <w:t>k</w:t>
        </w:r>
      </w:hyperlink>
    </w:p>
    <w:p w14:paraId="521C121D" w14:textId="77777777" w:rsidR="00B10D12" w:rsidRPr="00182FB4" w:rsidRDefault="00B10D12" w:rsidP="00B10D12">
      <w:pPr>
        <w:widowControl w:val="0"/>
        <w:autoSpaceDE w:val="0"/>
        <w:autoSpaceDN w:val="0"/>
        <w:adjustRightInd w:val="0"/>
        <w:spacing w:before="7" w:line="150" w:lineRule="exact"/>
        <w:rPr>
          <w:rFonts w:ascii="Leelawadee" w:hAnsi="Leelawadee" w:cs="Leelawadee"/>
          <w:color w:val="000000"/>
          <w:sz w:val="15"/>
          <w:szCs w:val="15"/>
        </w:rPr>
      </w:pPr>
    </w:p>
    <w:p w14:paraId="19EFCA51" w14:textId="77777777" w:rsidR="00B10D12" w:rsidRPr="00182FB4" w:rsidRDefault="00B10D12" w:rsidP="00B10D12">
      <w:pPr>
        <w:widowControl w:val="0"/>
        <w:autoSpaceDE w:val="0"/>
        <w:autoSpaceDN w:val="0"/>
        <w:adjustRightInd w:val="0"/>
        <w:spacing w:line="200" w:lineRule="exact"/>
        <w:rPr>
          <w:rFonts w:ascii="Leelawadee" w:hAnsi="Leelawadee" w:cs="Leelawadee"/>
          <w:color w:val="000000"/>
          <w:sz w:val="20"/>
          <w:szCs w:val="20"/>
        </w:rPr>
      </w:pPr>
    </w:p>
    <w:p w14:paraId="1F313F7F" w14:textId="77777777" w:rsidR="00B10D12" w:rsidRPr="00182FB4" w:rsidRDefault="00B10D12" w:rsidP="00B10D12">
      <w:pPr>
        <w:widowControl w:val="0"/>
        <w:autoSpaceDE w:val="0"/>
        <w:autoSpaceDN w:val="0"/>
        <w:adjustRightInd w:val="0"/>
        <w:spacing w:line="250" w:lineRule="auto"/>
        <w:ind w:left="121" w:right="67"/>
        <w:rPr>
          <w:rFonts w:ascii="Leelawadee" w:hAnsi="Leelawadee" w:cs="Leelawadee"/>
          <w:color w:val="000000"/>
          <w:sz w:val="26"/>
          <w:szCs w:val="26"/>
        </w:rPr>
      </w:pPr>
      <w:r w:rsidRPr="00182FB4">
        <w:rPr>
          <w:rFonts w:ascii="Leelawadee" w:hAnsi="Leelawadee" w:cs="Leelawadee"/>
          <w:b/>
          <w:bCs/>
          <w:color w:val="355581"/>
          <w:spacing w:val="-3"/>
          <w:w w:val="92"/>
          <w:sz w:val="26"/>
          <w:szCs w:val="26"/>
        </w:rPr>
        <w:t>Thi</w:t>
      </w:r>
      <w:r w:rsidRPr="00182FB4">
        <w:rPr>
          <w:rFonts w:ascii="Leelawadee" w:hAnsi="Leelawadee" w:cs="Leelawadee"/>
          <w:b/>
          <w:bCs/>
          <w:color w:val="355581"/>
          <w:w w:val="92"/>
          <w:sz w:val="26"/>
          <w:szCs w:val="26"/>
        </w:rPr>
        <w:t>s</w:t>
      </w:r>
      <w:r w:rsidRPr="00182FB4">
        <w:rPr>
          <w:rFonts w:ascii="Leelawadee" w:hAnsi="Leelawadee" w:cs="Leelawadee"/>
          <w:b/>
          <w:bCs/>
          <w:color w:val="355581"/>
          <w:spacing w:val="15"/>
          <w:w w:val="92"/>
          <w:sz w:val="26"/>
          <w:szCs w:val="26"/>
        </w:rPr>
        <w:t xml:space="preserve"> </w:t>
      </w:r>
      <w:r w:rsidRPr="00182FB4">
        <w:rPr>
          <w:rFonts w:ascii="Leelawadee" w:hAnsi="Leelawadee" w:cs="Leelawadee"/>
          <w:b/>
          <w:bCs/>
          <w:color w:val="355581"/>
          <w:spacing w:val="-3"/>
          <w:w w:val="92"/>
          <w:sz w:val="26"/>
          <w:szCs w:val="26"/>
        </w:rPr>
        <w:t>AH</w:t>
      </w:r>
      <w:r w:rsidRPr="00182FB4">
        <w:rPr>
          <w:rFonts w:ascii="Leelawadee" w:hAnsi="Leelawadee" w:cs="Leelawadee"/>
          <w:b/>
          <w:bCs/>
          <w:color w:val="355581"/>
          <w:w w:val="92"/>
          <w:sz w:val="26"/>
          <w:szCs w:val="26"/>
        </w:rPr>
        <w:t>P</w:t>
      </w:r>
      <w:r w:rsidRPr="00182FB4">
        <w:rPr>
          <w:rFonts w:ascii="Leelawadee" w:hAnsi="Leelawadee" w:cs="Leelawadee"/>
          <w:b/>
          <w:bCs/>
          <w:color w:val="355581"/>
          <w:spacing w:val="-19"/>
          <w:w w:val="92"/>
          <w:sz w:val="26"/>
          <w:szCs w:val="26"/>
        </w:rPr>
        <w:t xml:space="preserve"> </w:t>
      </w:r>
      <w:r>
        <w:rPr>
          <w:rFonts w:ascii="Leelawadee" w:hAnsi="Leelawadee" w:cs="Leelawadee"/>
          <w:b/>
          <w:bCs/>
          <w:color w:val="355581"/>
          <w:spacing w:val="-3"/>
          <w:w w:val="89"/>
          <w:sz w:val="26"/>
          <w:szCs w:val="26"/>
        </w:rPr>
        <w:t>Health and Work</w:t>
      </w:r>
      <w:r w:rsidRPr="00182FB4">
        <w:rPr>
          <w:rFonts w:ascii="Leelawadee" w:hAnsi="Leelawadee" w:cs="Leelawadee"/>
          <w:b/>
          <w:bCs/>
          <w:color w:val="355581"/>
          <w:w w:val="92"/>
          <w:sz w:val="26"/>
          <w:szCs w:val="26"/>
        </w:rPr>
        <w:t xml:space="preserve"> </w:t>
      </w:r>
      <w:r w:rsidRPr="00182FB4">
        <w:rPr>
          <w:rFonts w:ascii="Leelawadee" w:hAnsi="Leelawadee" w:cs="Leelawadee"/>
          <w:b/>
          <w:bCs/>
          <w:color w:val="355581"/>
          <w:spacing w:val="-11"/>
          <w:w w:val="81"/>
          <w:sz w:val="26"/>
          <w:szCs w:val="26"/>
        </w:rPr>
        <w:t>R</w:t>
      </w:r>
      <w:r w:rsidRPr="00182FB4">
        <w:rPr>
          <w:rFonts w:ascii="Leelawadee" w:hAnsi="Leelawadee" w:cs="Leelawadee"/>
          <w:b/>
          <w:bCs/>
          <w:color w:val="355581"/>
          <w:spacing w:val="-3"/>
          <w:w w:val="116"/>
          <w:sz w:val="26"/>
          <w:szCs w:val="26"/>
        </w:rPr>
        <w:t>e</w:t>
      </w:r>
      <w:r w:rsidRPr="00182FB4">
        <w:rPr>
          <w:rFonts w:ascii="Leelawadee" w:hAnsi="Leelawadee" w:cs="Leelawadee"/>
          <w:b/>
          <w:bCs/>
          <w:color w:val="355581"/>
          <w:spacing w:val="-3"/>
          <w:sz w:val="26"/>
          <w:szCs w:val="26"/>
        </w:rPr>
        <w:t>p</w:t>
      </w:r>
      <w:r w:rsidRPr="00182FB4">
        <w:rPr>
          <w:rFonts w:ascii="Leelawadee" w:hAnsi="Leelawadee" w:cs="Leelawadee"/>
          <w:b/>
          <w:bCs/>
          <w:color w:val="355581"/>
          <w:spacing w:val="-3"/>
          <w:w w:val="110"/>
          <w:sz w:val="26"/>
          <w:szCs w:val="26"/>
        </w:rPr>
        <w:t>o</w:t>
      </w:r>
      <w:r w:rsidRPr="00182FB4">
        <w:rPr>
          <w:rFonts w:ascii="Leelawadee" w:hAnsi="Leelawadee" w:cs="Leelawadee"/>
          <w:b/>
          <w:bCs/>
          <w:color w:val="355581"/>
          <w:spacing w:val="-3"/>
          <w:w w:val="77"/>
          <w:sz w:val="26"/>
          <w:szCs w:val="26"/>
        </w:rPr>
        <w:t>r</w:t>
      </w:r>
      <w:r w:rsidRPr="00182FB4">
        <w:rPr>
          <w:rFonts w:ascii="Leelawadee" w:hAnsi="Leelawadee" w:cs="Leelawadee"/>
          <w:b/>
          <w:bCs/>
          <w:color w:val="355581"/>
          <w:w w:val="114"/>
          <w:sz w:val="26"/>
          <w:szCs w:val="26"/>
        </w:rPr>
        <w:t>t</w:t>
      </w:r>
      <w:r w:rsidRPr="00182FB4">
        <w:rPr>
          <w:rFonts w:ascii="Leelawadee" w:hAnsi="Leelawadee" w:cs="Leelawadee"/>
          <w:b/>
          <w:bCs/>
          <w:color w:val="355581"/>
          <w:spacing w:val="-8"/>
          <w:sz w:val="26"/>
          <w:szCs w:val="26"/>
        </w:rPr>
        <w:t xml:space="preserve"> </w:t>
      </w:r>
      <w:r w:rsidRPr="00182FB4">
        <w:rPr>
          <w:rFonts w:ascii="Leelawadee" w:hAnsi="Leelawadee" w:cs="Leelawadee"/>
          <w:b/>
          <w:bCs/>
          <w:color w:val="355581"/>
          <w:spacing w:val="-6"/>
          <w:sz w:val="26"/>
          <w:szCs w:val="26"/>
        </w:rPr>
        <w:t>w</w:t>
      </w:r>
      <w:r w:rsidRPr="00182FB4">
        <w:rPr>
          <w:rFonts w:ascii="Leelawadee" w:hAnsi="Leelawadee" w:cs="Leelawadee"/>
          <w:b/>
          <w:bCs/>
          <w:color w:val="355581"/>
          <w:spacing w:val="-3"/>
          <w:sz w:val="26"/>
          <w:szCs w:val="26"/>
        </w:rPr>
        <w:t>a</w:t>
      </w:r>
      <w:r w:rsidRPr="00182FB4">
        <w:rPr>
          <w:rFonts w:ascii="Leelawadee" w:hAnsi="Leelawadee" w:cs="Leelawadee"/>
          <w:b/>
          <w:bCs/>
          <w:color w:val="355581"/>
          <w:sz w:val="26"/>
          <w:szCs w:val="26"/>
        </w:rPr>
        <w:t>s</w:t>
      </w:r>
      <w:r w:rsidRPr="00182FB4">
        <w:rPr>
          <w:rFonts w:ascii="Leelawadee" w:hAnsi="Leelawadee" w:cs="Leelawadee"/>
          <w:b/>
          <w:bCs/>
          <w:color w:val="355581"/>
          <w:spacing w:val="11"/>
          <w:sz w:val="26"/>
          <w:szCs w:val="26"/>
        </w:rPr>
        <w:t xml:space="preserve"> </w:t>
      </w:r>
      <w:r w:rsidRPr="00182FB4">
        <w:rPr>
          <w:rFonts w:ascii="Leelawadee" w:hAnsi="Leelawadee" w:cs="Leelawadee"/>
          <w:b/>
          <w:bCs/>
          <w:color w:val="355581"/>
          <w:spacing w:val="-3"/>
          <w:sz w:val="26"/>
          <w:szCs w:val="26"/>
        </w:rPr>
        <w:t>d</w:t>
      </w:r>
      <w:r w:rsidRPr="00182FB4">
        <w:rPr>
          <w:rFonts w:ascii="Leelawadee" w:hAnsi="Leelawadee" w:cs="Leelawadee"/>
          <w:b/>
          <w:bCs/>
          <w:color w:val="355581"/>
          <w:spacing w:val="-5"/>
          <w:sz w:val="26"/>
          <w:szCs w:val="26"/>
        </w:rPr>
        <w:t>e</w:t>
      </w:r>
      <w:r w:rsidRPr="00182FB4">
        <w:rPr>
          <w:rFonts w:ascii="Leelawadee" w:hAnsi="Leelawadee" w:cs="Leelawadee"/>
          <w:b/>
          <w:bCs/>
          <w:color w:val="355581"/>
          <w:spacing w:val="-10"/>
          <w:sz w:val="26"/>
          <w:szCs w:val="26"/>
        </w:rPr>
        <w:t>v</w:t>
      </w:r>
      <w:r w:rsidRPr="00182FB4">
        <w:rPr>
          <w:rFonts w:ascii="Leelawadee" w:hAnsi="Leelawadee" w:cs="Leelawadee"/>
          <w:b/>
          <w:bCs/>
          <w:color w:val="355581"/>
          <w:spacing w:val="-3"/>
          <w:sz w:val="26"/>
          <w:szCs w:val="26"/>
        </w:rPr>
        <w:t>elope</w:t>
      </w:r>
      <w:r w:rsidRPr="00182FB4">
        <w:rPr>
          <w:rFonts w:ascii="Leelawadee" w:hAnsi="Leelawadee" w:cs="Leelawadee"/>
          <w:b/>
          <w:bCs/>
          <w:color w:val="355581"/>
          <w:sz w:val="26"/>
          <w:szCs w:val="26"/>
        </w:rPr>
        <w:t>d</w:t>
      </w:r>
      <w:r w:rsidRPr="00182FB4">
        <w:rPr>
          <w:rFonts w:ascii="Leelawadee" w:hAnsi="Leelawadee" w:cs="Leelawadee"/>
          <w:b/>
          <w:bCs/>
          <w:color w:val="355581"/>
          <w:spacing w:val="51"/>
          <w:sz w:val="26"/>
          <w:szCs w:val="26"/>
        </w:rPr>
        <w:t xml:space="preserve"> </w:t>
      </w:r>
      <w:r w:rsidRPr="00182FB4">
        <w:rPr>
          <w:rFonts w:ascii="Leelawadee" w:hAnsi="Leelawadee" w:cs="Leelawadee"/>
          <w:b/>
          <w:bCs/>
          <w:color w:val="355581"/>
          <w:spacing w:val="-3"/>
          <w:sz w:val="26"/>
          <w:szCs w:val="26"/>
        </w:rPr>
        <w:t>wit</w:t>
      </w:r>
      <w:r w:rsidRPr="00182FB4">
        <w:rPr>
          <w:rFonts w:ascii="Leelawadee" w:hAnsi="Leelawadee" w:cs="Leelawadee"/>
          <w:b/>
          <w:bCs/>
          <w:color w:val="355581"/>
          <w:sz w:val="26"/>
          <w:szCs w:val="26"/>
        </w:rPr>
        <w:t xml:space="preserve">h </w:t>
      </w:r>
      <w:r w:rsidRPr="00182FB4">
        <w:rPr>
          <w:rFonts w:ascii="Leelawadee" w:hAnsi="Leelawadee" w:cs="Leelawadee"/>
          <w:b/>
          <w:bCs/>
          <w:color w:val="355581"/>
          <w:spacing w:val="-3"/>
          <w:sz w:val="26"/>
          <w:szCs w:val="26"/>
        </w:rPr>
        <w:t>speci</w:t>
      </w:r>
      <w:r w:rsidRPr="00182FB4">
        <w:rPr>
          <w:rFonts w:ascii="Leelawadee" w:hAnsi="Leelawadee" w:cs="Leelawadee"/>
          <w:b/>
          <w:bCs/>
          <w:color w:val="355581"/>
          <w:sz w:val="26"/>
          <w:szCs w:val="26"/>
        </w:rPr>
        <w:t>f</w:t>
      </w:r>
      <w:r w:rsidRPr="00182FB4">
        <w:rPr>
          <w:rFonts w:ascii="Leelawadee" w:hAnsi="Leelawadee" w:cs="Leelawadee"/>
          <w:b/>
          <w:bCs/>
          <w:color w:val="355581"/>
          <w:spacing w:val="-3"/>
          <w:sz w:val="26"/>
          <w:szCs w:val="26"/>
        </w:rPr>
        <w:t>i</w:t>
      </w:r>
      <w:r w:rsidRPr="00182FB4">
        <w:rPr>
          <w:rFonts w:ascii="Leelawadee" w:hAnsi="Leelawadee" w:cs="Leelawadee"/>
          <w:b/>
          <w:bCs/>
          <w:color w:val="355581"/>
          <w:sz w:val="26"/>
          <w:szCs w:val="26"/>
        </w:rPr>
        <w:t>c</w:t>
      </w:r>
      <w:r w:rsidRPr="00182FB4">
        <w:rPr>
          <w:rFonts w:ascii="Leelawadee" w:hAnsi="Leelawadee" w:cs="Leelawadee"/>
          <w:b/>
          <w:bCs/>
          <w:color w:val="355581"/>
          <w:spacing w:val="8"/>
          <w:sz w:val="26"/>
          <w:szCs w:val="26"/>
        </w:rPr>
        <w:t xml:space="preserve"> </w:t>
      </w:r>
      <w:r w:rsidRPr="00182FB4">
        <w:rPr>
          <w:rFonts w:ascii="Leelawadee" w:hAnsi="Leelawadee" w:cs="Leelawadee"/>
          <w:b/>
          <w:bCs/>
          <w:color w:val="355581"/>
          <w:spacing w:val="-3"/>
          <w:w w:val="116"/>
          <w:sz w:val="26"/>
          <w:szCs w:val="26"/>
        </w:rPr>
        <w:t>e</w:t>
      </w:r>
      <w:r w:rsidRPr="00182FB4">
        <w:rPr>
          <w:rFonts w:ascii="Leelawadee" w:hAnsi="Leelawadee" w:cs="Leelawadee"/>
          <w:b/>
          <w:bCs/>
          <w:color w:val="355581"/>
          <w:spacing w:val="-3"/>
          <w:sz w:val="26"/>
          <w:szCs w:val="26"/>
        </w:rPr>
        <w:t>xp</w:t>
      </w:r>
      <w:r w:rsidRPr="00182FB4">
        <w:rPr>
          <w:rFonts w:ascii="Leelawadee" w:hAnsi="Leelawadee" w:cs="Leelawadee"/>
          <w:b/>
          <w:bCs/>
          <w:color w:val="355581"/>
          <w:spacing w:val="-3"/>
          <w:w w:val="116"/>
          <w:sz w:val="26"/>
          <w:szCs w:val="26"/>
        </w:rPr>
        <w:t>e</w:t>
      </w:r>
      <w:r w:rsidRPr="00182FB4">
        <w:rPr>
          <w:rFonts w:ascii="Leelawadee" w:hAnsi="Leelawadee" w:cs="Leelawadee"/>
          <w:b/>
          <w:bCs/>
          <w:color w:val="355581"/>
          <w:spacing w:val="-3"/>
          <w:w w:val="77"/>
          <w:sz w:val="26"/>
          <w:szCs w:val="26"/>
        </w:rPr>
        <w:t>r</w:t>
      </w:r>
      <w:r w:rsidRPr="00182FB4">
        <w:rPr>
          <w:rFonts w:ascii="Leelawadee" w:hAnsi="Leelawadee" w:cs="Leelawadee"/>
          <w:b/>
          <w:bCs/>
          <w:color w:val="355581"/>
          <w:spacing w:val="-3"/>
          <w:w w:val="114"/>
          <w:sz w:val="26"/>
          <w:szCs w:val="26"/>
        </w:rPr>
        <w:t>t</w:t>
      </w:r>
      <w:r w:rsidRPr="00182FB4">
        <w:rPr>
          <w:rFonts w:ascii="Leelawadee" w:hAnsi="Leelawadee" w:cs="Leelawadee"/>
          <w:b/>
          <w:bCs/>
          <w:color w:val="355581"/>
          <w:spacing w:val="-3"/>
          <w:w w:val="94"/>
          <w:sz w:val="26"/>
          <w:szCs w:val="26"/>
        </w:rPr>
        <w:t>i</w:t>
      </w:r>
      <w:r w:rsidRPr="00182FB4">
        <w:rPr>
          <w:rFonts w:ascii="Leelawadee" w:hAnsi="Leelawadee" w:cs="Leelawadee"/>
          <w:b/>
          <w:bCs/>
          <w:color w:val="355581"/>
          <w:spacing w:val="-3"/>
          <w:w w:val="105"/>
          <w:sz w:val="26"/>
          <w:szCs w:val="26"/>
        </w:rPr>
        <w:t>s</w:t>
      </w:r>
      <w:r w:rsidRPr="00182FB4">
        <w:rPr>
          <w:rFonts w:ascii="Leelawadee" w:hAnsi="Leelawadee" w:cs="Leelawadee"/>
          <w:b/>
          <w:bCs/>
          <w:color w:val="355581"/>
          <w:w w:val="116"/>
          <w:sz w:val="26"/>
          <w:szCs w:val="26"/>
        </w:rPr>
        <w:t>e</w:t>
      </w:r>
      <w:r w:rsidRPr="00182FB4">
        <w:rPr>
          <w:rFonts w:ascii="Leelawadee" w:hAnsi="Leelawadee" w:cs="Leelawadee"/>
          <w:b/>
          <w:bCs/>
          <w:color w:val="355581"/>
          <w:spacing w:val="-8"/>
          <w:sz w:val="26"/>
          <w:szCs w:val="26"/>
        </w:rPr>
        <w:t xml:space="preserve"> </w:t>
      </w:r>
      <w:r w:rsidRPr="00182FB4">
        <w:rPr>
          <w:rFonts w:ascii="Leelawadee" w:hAnsi="Leelawadee" w:cs="Leelawadee"/>
          <w:b/>
          <w:bCs/>
          <w:color w:val="355581"/>
          <w:spacing w:val="-9"/>
          <w:w w:val="109"/>
          <w:sz w:val="26"/>
          <w:szCs w:val="26"/>
        </w:rPr>
        <w:t>f</w:t>
      </w:r>
      <w:r w:rsidRPr="00182FB4">
        <w:rPr>
          <w:rFonts w:ascii="Leelawadee" w:hAnsi="Leelawadee" w:cs="Leelawadee"/>
          <w:b/>
          <w:bCs/>
          <w:color w:val="355581"/>
          <w:spacing w:val="-7"/>
          <w:w w:val="77"/>
          <w:sz w:val="26"/>
          <w:szCs w:val="26"/>
        </w:rPr>
        <w:t>r</w:t>
      </w:r>
      <w:r w:rsidRPr="00182FB4">
        <w:rPr>
          <w:rFonts w:ascii="Leelawadee" w:hAnsi="Leelawadee" w:cs="Leelawadee"/>
          <w:b/>
          <w:bCs/>
          <w:color w:val="355581"/>
          <w:spacing w:val="-3"/>
          <w:w w:val="110"/>
          <w:sz w:val="26"/>
          <w:szCs w:val="26"/>
        </w:rPr>
        <w:t>o</w:t>
      </w:r>
      <w:r w:rsidRPr="00182FB4">
        <w:rPr>
          <w:rFonts w:ascii="Leelawadee" w:hAnsi="Leelawadee" w:cs="Leelawadee"/>
          <w:b/>
          <w:bCs/>
          <w:color w:val="355581"/>
          <w:w w:val="102"/>
          <w:sz w:val="26"/>
          <w:szCs w:val="26"/>
        </w:rPr>
        <w:t xml:space="preserve">m </w:t>
      </w:r>
      <w:r w:rsidRPr="00182FB4">
        <w:rPr>
          <w:rFonts w:ascii="Leelawadee" w:hAnsi="Leelawadee" w:cs="Leelawadee"/>
          <w:b/>
          <w:bCs/>
          <w:color w:val="355581"/>
          <w:spacing w:val="-3"/>
          <w:sz w:val="26"/>
          <w:szCs w:val="26"/>
        </w:rPr>
        <w:t>th</w:t>
      </w:r>
      <w:r w:rsidRPr="00182FB4">
        <w:rPr>
          <w:rFonts w:ascii="Leelawadee" w:hAnsi="Leelawadee" w:cs="Leelawadee"/>
          <w:b/>
          <w:bCs/>
          <w:color w:val="355581"/>
          <w:sz w:val="26"/>
          <w:szCs w:val="26"/>
        </w:rPr>
        <w:t>e</w:t>
      </w:r>
      <w:r w:rsidRPr="00182FB4">
        <w:rPr>
          <w:rFonts w:ascii="Leelawadee" w:hAnsi="Leelawadee" w:cs="Leelawadee"/>
          <w:b/>
          <w:bCs/>
          <w:color w:val="355581"/>
          <w:spacing w:val="26"/>
          <w:sz w:val="26"/>
          <w:szCs w:val="26"/>
        </w:rPr>
        <w:t xml:space="preserve"> </w:t>
      </w:r>
      <w:r w:rsidRPr="00182FB4">
        <w:rPr>
          <w:rFonts w:ascii="Leelawadee" w:hAnsi="Leelawadee" w:cs="Leelawadee"/>
          <w:b/>
          <w:bCs/>
          <w:color w:val="355581"/>
          <w:spacing w:val="-3"/>
          <w:w w:val="86"/>
          <w:sz w:val="26"/>
          <w:szCs w:val="26"/>
        </w:rPr>
        <w:t>U</w:t>
      </w:r>
      <w:r w:rsidRPr="00182FB4">
        <w:rPr>
          <w:rFonts w:ascii="Leelawadee" w:hAnsi="Leelawadee" w:cs="Leelawadee"/>
          <w:b/>
          <w:bCs/>
          <w:color w:val="355581"/>
          <w:w w:val="86"/>
          <w:sz w:val="26"/>
          <w:szCs w:val="26"/>
        </w:rPr>
        <w:t>K</w:t>
      </w:r>
      <w:r w:rsidRPr="00182FB4">
        <w:rPr>
          <w:rFonts w:ascii="Leelawadee" w:hAnsi="Leelawadee" w:cs="Leelawadee"/>
          <w:b/>
          <w:bCs/>
          <w:color w:val="355581"/>
          <w:spacing w:val="6"/>
          <w:w w:val="86"/>
          <w:sz w:val="26"/>
          <w:szCs w:val="26"/>
        </w:rPr>
        <w:t xml:space="preserve"> </w:t>
      </w:r>
      <w:r w:rsidRPr="00182FB4">
        <w:rPr>
          <w:rFonts w:ascii="Leelawadee" w:hAnsi="Leelawadee" w:cs="Leelawadee"/>
          <w:b/>
          <w:bCs/>
          <w:color w:val="355581"/>
          <w:spacing w:val="-3"/>
          <w:w w:val="86"/>
          <w:sz w:val="26"/>
          <w:szCs w:val="26"/>
        </w:rPr>
        <w:t>p</w:t>
      </w:r>
      <w:r w:rsidRPr="00182FB4">
        <w:rPr>
          <w:rFonts w:ascii="Leelawadee" w:hAnsi="Leelawadee" w:cs="Leelawadee"/>
          <w:b/>
          <w:bCs/>
          <w:color w:val="355581"/>
          <w:spacing w:val="-7"/>
          <w:w w:val="77"/>
          <w:sz w:val="26"/>
          <w:szCs w:val="26"/>
        </w:rPr>
        <w:t>r</w:t>
      </w:r>
      <w:r w:rsidRPr="00182FB4">
        <w:rPr>
          <w:rFonts w:ascii="Leelawadee" w:hAnsi="Leelawadee" w:cs="Leelawadee"/>
          <w:b/>
          <w:bCs/>
          <w:color w:val="355581"/>
          <w:spacing w:val="-3"/>
          <w:w w:val="110"/>
          <w:sz w:val="26"/>
          <w:szCs w:val="26"/>
        </w:rPr>
        <w:t>o</w:t>
      </w:r>
      <w:r w:rsidRPr="00182FB4">
        <w:rPr>
          <w:rFonts w:ascii="Leelawadee" w:hAnsi="Leelawadee" w:cs="Leelawadee"/>
          <w:b/>
          <w:bCs/>
          <w:color w:val="355581"/>
          <w:spacing w:val="-13"/>
          <w:w w:val="109"/>
          <w:sz w:val="26"/>
          <w:szCs w:val="26"/>
        </w:rPr>
        <w:t>f</w:t>
      </w:r>
      <w:r w:rsidRPr="00182FB4">
        <w:rPr>
          <w:rFonts w:ascii="Leelawadee" w:hAnsi="Leelawadee" w:cs="Leelawadee"/>
          <w:b/>
          <w:bCs/>
          <w:color w:val="355581"/>
          <w:spacing w:val="-3"/>
          <w:w w:val="116"/>
          <w:sz w:val="26"/>
          <w:szCs w:val="26"/>
        </w:rPr>
        <w:t>e</w:t>
      </w:r>
      <w:r w:rsidRPr="00182FB4">
        <w:rPr>
          <w:rFonts w:ascii="Leelawadee" w:hAnsi="Leelawadee" w:cs="Leelawadee"/>
          <w:b/>
          <w:bCs/>
          <w:color w:val="355581"/>
          <w:spacing w:val="-3"/>
          <w:w w:val="105"/>
          <w:sz w:val="26"/>
          <w:szCs w:val="26"/>
        </w:rPr>
        <w:t>ss</w:t>
      </w:r>
      <w:r w:rsidRPr="00182FB4">
        <w:rPr>
          <w:rFonts w:ascii="Leelawadee" w:hAnsi="Leelawadee" w:cs="Leelawadee"/>
          <w:b/>
          <w:bCs/>
          <w:color w:val="355581"/>
          <w:spacing w:val="-3"/>
          <w:w w:val="94"/>
          <w:sz w:val="26"/>
          <w:szCs w:val="26"/>
        </w:rPr>
        <w:t>i</w:t>
      </w:r>
      <w:r w:rsidRPr="00182FB4">
        <w:rPr>
          <w:rFonts w:ascii="Leelawadee" w:hAnsi="Leelawadee" w:cs="Leelawadee"/>
          <w:b/>
          <w:bCs/>
          <w:color w:val="355581"/>
          <w:spacing w:val="-3"/>
          <w:w w:val="110"/>
          <w:sz w:val="26"/>
          <w:szCs w:val="26"/>
        </w:rPr>
        <w:t>o</w:t>
      </w:r>
      <w:r w:rsidRPr="00182FB4">
        <w:rPr>
          <w:rFonts w:ascii="Leelawadee" w:hAnsi="Leelawadee" w:cs="Leelawadee"/>
          <w:b/>
          <w:bCs/>
          <w:color w:val="355581"/>
          <w:spacing w:val="-3"/>
          <w:sz w:val="26"/>
          <w:szCs w:val="26"/>
        </w:rPr>
        <w:t>n</w:t>
      </w:r>
      <w:r w:rsidRPr="00182FB4">
        <w:rPr>
          <w:rFonts w:ascii="Leelawadee" w:hAnsi="Leelawadee" w:cs="Leelawadee"/>
          <w:b/>
          <w:bCs/>
          <w:color w:val="355581"/>
          <w:spacing w:val="-3"/>
          <w:w w:val="111"/>
          <w:sz w:val="26"/>
          <w:szCs w:val="26"/>
        </w:rPr>
        <w:t>a</w:t>
      </w:r>
      <w:r w:rsidRPr="00182FB4">
        <w:rPr>
          <w:rFonts w:ascii="Leelawadee" w:hAnsi="Leelawadee" w:cs="Leelawadee"/>
          <w:b/>
          <w:bCs/>
          <w:color w:val="355581"/>
          <w:w w:val="89"/>
          <w:sz w:val="26"/>
          <w:szCs w:val="26"/>
        </w:rPr>
        <w:t>l</w:t>
      </w:r>
      <w:r w:rsidRPr="00182FB4">
        <w:rPr>
          <w:rFonts w:ascii="Leelawadee" w:hAnsi="Leelawadee" w:cs="Leelawadee"/>
          <w:b/>
          <w:bCs/>
          <w:color w:val="355581"/>
          <w:spacing w:val="-8"/>
          <w:sz w:val="26"/>
          <w:szCs w:val="26"/>
        </w:rPr>
        <w:t xml:space="preserve"> </w:t>
      </w:r>
      <w:r w:rsidRPr="00182FB4">
        <w:rPr>
          <w:rFonts w:ascii="Leelawadee" w:hAnsi="Leelawadee" w:cs="Leelawadee"/>
          <w:b/>
          <w:bCs/>
          <w:color w:val="355581"/>
          <w:spacing w:val="-3"/>
          <w:sz w:val="26"/>
          <w:szCs w:val="26"/>
        </w:rPr>
        <w:t>bodie</w:t>
      </w:r>
      <w:r w:rsidRPr="00182FB4">
        <w:rPr>
          <w:rFonts w:ascii="Leelawadee" w:hAnsi="Leelawadee" w:cs="Leelawadee"/>
          <w:b/>
          <w:bCs/>
          <w:color w:val="355581"/>
          <w:sz w:val="26"/>
          <w:szCs w:val="26"/>
        </w:rPr>
        <w:t>s</w:t>
      </w:r>
      <w:r w:rsidRPr="00182FB4">
        <w:rPr>
          <w:rFonts w:ascii="Leelawadee" w:hAnsi="Leelawadee" w:cs="Leelawadee"/>
          <w:b/>
          <w:bCs/>
          <w:color w:val="355581"/>
          <w:spacing w:val="25"/>
          <w:sz w:val="26"/>
          <w:szCs w:val="26"/>
        </w:rPr>
        <w:t xml:space="preserve"> </w:t>
      </w:r>
      <w:r w:rsidRPr="00182FB4">
        <w:rPr>
          <w:rFonts w:ascii="Leelawadee" w:hAnsi="Leelawadee" w:cs="Leelawadee"/>
          <w:b/>
          <w:bCs/>
          <w:color w:val="355581"/>
          <w:spacing w:val="-3"/>
          <w:sz w:val="26"/>
          <w:szCs w:val="26"/>
        </w:rPr>
        <w:t>o</w:t>
      </w:r>
      <w:r w:rsidRPr="00182FB4">
        <w:rPr>
          <w:rFonts w:ascii="Leelawadee" w:hAnsi="Leelawadee" w:cs="Leelawadee"/>
          <w:b/>
          <w:bCs/>
          <w:color w:val="355581"/>
          <w:sz w:val="26"/>
          <w:szCs w:val="26"/>
        </w:rPr>
        <w:t>f</w:t>
      </w:r>
      <w:r w:rsidRPr="00182FB4">
        <w:rPr>
          <w:rFonts w:ascii="Leelawadee" w:hAnsi="Leelawadee" w:cs="Leelawadee"/>
          <w:b/>
          <w:bCs/>
          <w:color w:val="355581"/>
          <w:spacing w:val="14"/>
          <w:sz w:val="26"/>
          <w:szCs w:val="26"/>
        </w:rPr>
        <w:t xml:space="preserve"> </w:t>
      </w:r>
      <w:r w:rsidRPr="00182FB4">
        <w:rPr>
          <w:rFonts w:ascii="Leelawadee" w:hAnsi="Leelawadee" w:cs="Leelawadee"/>
          <w:b/>
          <w:bCs/>
          <w:color w:val="355581"/>
          <w:spacing w:val="-3"/>
          <w:sz w:val="26"/>
          <w:szCs w:val="26"/>
        </w:rPr>
        <w:t>p</w:t>
      </w:r>
      <w:r w:rsidRPr="00182FB4">
        <w:rPr>
          <w:rFonts w:ascii="Leelawadee" w:hAnsi="Leelawadee" w:cs="Leelawadee"/>
          <w:b/>
          <w:bCs/>
          <w:color w:val="355581"/>
          <w:spacing w:val="-11"/>
          <w:w w:val="101"/>
          <w:sz w:val="26"/>
          <w:szCs w:val="26"/>
        </w:rPr>
        <w:t>h</w:t>
      </w:r>
      <w:r w:rsidRPr="00182FB4">
        <w:rPr>
          <w:rFonts w:ascii="Leelawadee" w:hAnsi="Leelawadee" w:cs="Leelawadee"/>
          <w:b/>
          <w:bCs/>
          <w:color w:val="355581"/>
          <w:spacing w:val="-6"/>
          <w:w w:val="102"/>
          <w:sz w:val="26"/>
          <w:szCs w:val="26"/>
        </w:rPr>
        <w:t>y</w:t>
      </w:r>
      <w:r w:rsidRPr="00182FB4">
        <w:rPr>
          <w:rFonts w:ascii="Leelawadee" w:hAnsi="Leelawadee" w:cs="Leelawadee"/>
          <w:b/>
          <w:bCs/>
          <w:color w:val="355581"/>
          <w:spacing w:val="-3"/>
          <w:w w:val="105"/>
          <w:sz w:val="26"/>
          <w:szCs w:val="26"/>
        </w:rPr>
        <w:t>s</w:t>
      </w:r>
      <w:r w:rsidRPr="00182FB4">
        <w:rPr>
          <w:rFonts w:ascii="Leelawadee" w:hAnsi="Leelawadee" w:cs="Leelawadee"/>
          <w:b/>
          <w:bCs/>
          <w:color w:val="355581"/>
          <w:spacing w:val="-3"/>
          <w:w w:val="94"/>
          <w:sz w:val="26"/>
          <w:szCs w:val="26"/>
        </w:rPr>
        <w:t>i</w:t>
      </w:r>
      <w:r w:rsidRPr="00182FB4">
        <w:rPr>
          <w:rFonts w:ascii="Leelawadee" w:hAnsi="Leelawadee" w:cs="Leelawadee"/>
          <w:b/>
          <w:bCs/>
          <w:color w:val="355581"/>
          <w:spacing w:val="-3"/>
          <w:w w:val="110"/>
          <w:sz w:val="26"/>
          <w:szCs w:val="26"/>
        </w:rPr>
        <w:t>o</w:t>
      </w:r>
      <w:r w:rsidRPr="00182FB4">
        <w:rPr>
          <w:rFonts w:ascii="Leelawadee" w:hAnsi="Leelawadee" w:cs="Leelawadee"/>
          <w:b/>
          <w:bCs/>
          <w:color w:val="355581"/>
          <w:spacing w:val="-3"/>
          <w:w w:val="114"/>
          <w:sz w:val="26"/>
          <w:szCs w:val="26"/>
        </w:rPr>
        <w:t>t</w:t>
      </w:r>
      <w:r w:rsidRPr="00182FB4">
        <w:rPr>
          <w:rFonts w:ascii="Leelawadee" w:hAnsi="Leelawadee" w:cs="Leelawadee"/>
          <w:b/>
          <w:bCs/>
          <w:color w:val="355581"/>
          <w:spacing w:val="-3"/>
          <w:w w:val="101"/>
          <w:sz w:val="26"/>
          <w:szCs w:val="26"/>
        </w:rPr>
        <w:t>h</w:t>
      </w:r>
      <w:r w:rsidRPr="00182FB4">
        <w:rPr>
          <w:rFonts w:ascii="Leelawadee" w:hAnsi="Leelawadee" w:cs="Leelawadee"/>
          <w:b/>
          <w:bCs/>
          <w:color w:val="355581"/>
          <w:spacing w:val="-3"/>
          <w:w w:val="116"/>
          <w:sz w:val="26"/>
          <w:szCs w:val="26"/>
        </w:rPr>
        <w:t>e</w:t>
      </w:r>
      <w:r w:rsidRPr="00182FB4">
        <w:rPr>
          <w:rFonts w:ascii="Leelawadee" w:hAnsi="Leelawadee" w:cs="Leelawadee"/>
          <w:b/>
          <w:bCs/>
          <w:color w:val="355581"/>
          <w:spacing w:val="-10"/>
          <w:w w:val="77"/>
          <w:sz w:val="26"/>
          <w:szCs w:val="26"/>
        </w:rPr>
        <w:t>r</w:t>
      </w:r>
      <w:r w:rsidRPr="00182FB4">
        <w:rPr>
          <w:rFonts w:ascii="Leelawadee" w:hAnsi="Leelawadee" w:cs="Leelawadee"/>
          <w:b/>
          <w:bCs/>
          <w:color w:val="355581"/>
          <w:spacing w:val="-3"/>
          <w:w w:val="111"/>
          <w:sz w:val="26"/>
          <w:szCs w:val="26"/>
        </w:rPr>
        <w:t>a</w:t>
      </w:r>
      <w:r w:rsidRPr="00182FB4">
        <w:rPr>
          <w:rFonts w:ascii="Leelawadee" w:hAnsi="Leelawadee" w:cs="Leelawadee"/>
          <w:b/>
          <w:bCs/>
          <w:color w:val="355581"/>
          <w:spacing w:val="-3"/>
          <w:sz w:val="26"/>
          <w:szCs w:val="26"/>
        </w:rPr>
        <w:t>p</w:t>
      </w:r>
      <w:r w:rsidRPr="00182FB4">
        <w:rPr>
          <w:rFonts w:ascii="Leelawadee" w:hAnsi="Leelawadee" w:cs="Leelawadee"/>
          <w:b/>
          <w:bCs/>
          <w:color w:val="355581"/>
          <w:spacing w:val="-3"/>
          <w:w w:val="102"/>
          <w:sz w:val="26"/>
          <w:szCs w:val="26"/>
        </w:rPr>
        <w:t>y</w:t>
      </w:r>
      <w:r w:rsidRPr="00182FB4">
        <w:rPr>
          <w:rFonts w:ascii="Leelawadee" w:hAnsi="Leelawadee" w:cs="Leelawadee"/>
          <w:b/>
          <w:bCs/>
          <w:color w:val="355581"/>
          <w:w w:val="86"/>
          <w:sz w:val="26"/>
          <w:szCs w:val="26"/>
        </w:rPr>
        <w:t>,</w:t>
      </w:r>
      <w:r w:rsidRPr="00182FB4">
        <w:rPr>
          <w:rFonts w:ascii="Leelawadee" w:hAnsi="Leelawadee" w:cs="Leelawadee"/>
          <w:b/>
          <w:bCs/>
          <w:color w:val="355581"/>
          <w:spacing w:val="-8"/>
          <w:sz w:val="26"/>
          <w:szCs w:val="26"/>
        </w:rPr>
        <w:t xml:space="preserve"> </w:t>
      </w:r>
      <w:r w:rsidRPr="00182FB4">
        <w:rPr>
          <w:rFonts w:ascii="Leelawadee" w:hAnsi="Leelawadee" w:cs="Leelawadee"/>
          <w:b/>
          <w:bCs/>
          <w:color w:val="355581"/>
          <w:spacing w:val="-3"/>
          <w:sz w:val="26"/>
          <w:szCs w:val="26"/>
        </w:rPr>
        <w:t>occupationa</w:t>
      </w:r>
      <w:r w:rsidRPr="00182FB4">
        <w:rPr>
          <w:rFonts w:ascii="Leelawadee" w:hAnsi="Leelawadee" w:cs="Leelawadee"/>
          <w:b/>
          <w:bCs/>
          <w:color w:val="355581"/>
          <w:sz w:val="26"/>
          <w:szCs w:val="26"/>
        </w:rPr>
        <w:t>l</w:t>
      </w:r>
      <w:r w:rsidRPr="00182FB4">
        <w:rPr>
          <w:rFonts w:ascii="Leelawadee" w:hAnsi="Leelawadee" w:cs="Leelawadee"/>
          <w:b/>
          <w:bCs/>
          <w:color w:val="355581"/>
          <w:spacing w:val="51"/>
          <w:sz w:val="26"/>
          <w:szCs w:val="26"/>
        </w:rPr>
        <w:t xml:space="preserve"> </w:t>
      </w:r>
      <w:r w:rsidRPr="00182FB4">
        <w:rPr>
          <w:rFonts w:ascii="Leelawadee" w:hAnsi="Leelawadee" w:cs="Leelawadee"/>
          <w:b/>
          <w:bCs/>
          <w:color w:val="355581"/>
          <w:spacing w:val="-3"/>
          <w:w w:val="114"/>
          <w:sz w:val="26"/>
          <w:szCs w:val="26"/>
        </w:rPr>
        <w:t>t</w:t>
      </w:r>
      <w:r w:rsidRPr="00182FB4">
        <w:rPr>
          <w:rFonts w:ascii="Leelawadee" w:hAnsi="Leelawadee" w:cs="Leelawadee"/>
          <w:b/>
          <w:bCs/>
          <w:color w:val="355581"/>
          <w:spacing w:val="-3"/>
          <w:w w:val="101"/>
          <w:sz w:val="26"/>
          <w:szCs w:val="26"/>
        </w:rPr>
        <w:t>h</w:t>
      </w:r>
      <w:r w:rsidRPr="00182FB4">
        <w:rPr>
          <w:rFonts w:ascii="Leelawadee" w:hAnsi="Leelawadee" w:cs="Leelawadee"/>
          <w:b/>
          <w:bCs/>
          <w:color w:val="355581"/>
          <w:spacing w:val="-3"/>
          <w:w w:val="116"/>
          <w:sz w:val="26"/>
          <w:szCs w:val="26"/>
        </w:rPr>
        <w:t>e</w:t>
      </w:r>
      <w:r w:rsidRPr="00182FB4">
        <w:rPr>
          <w:rFonts w:ascii="Leelawadee" w:hAnsi="Leelawadee" w:cs="Leelawadee"/>
          <w:b/>
          <w:bCs/>
          <w:color w:val="355581"/>
          <w:spacing w:val="-10"/>
          <w:w w:val="77"/>
          <w:sz w:val="26"/>
          <w:szCs w:val="26"/>
        </w:rPr>
        <w:t>r</w:t>
      </w:r>
      <w:r w:rsidRPr="00182FB4">
        <w:rPr>
          <w:rFonts w:ascii="Leelawadee" w:hAnsi="Leelawadee" w:cs="Leelawadee"/>
          <w:b/>
          <w:bCs/>
          <w:color w:val="355581"/>
          <w:spacing w:val="-3"/>
          <w:w w:val="111"/>
          <w:sz w:val="26"/>
          <w:szCs w:val="26"/>
        </w:rPr>
        <w:t>a</w:t>
      </w:r>
      <w:r w:rsidRPr="00182FB4">
        <w:rPr>
          <w:rFonts w:ascii="Leelawadee" w:hAnsi="Leelawadee" w:cs="Leelawadee"/>
          <w:b/>
          <w:bCs/>
          <w:color w:val="355581"/>
          <w:spacing w:val="-3"/>
          <w:sz w:val="26"/>
          <w:szCs w:val="26"/>
        </w:rPr>
        <w:t>p</w:t>
      </w:r>
      <w:r w:rsidRPr="00182FB4">
        <w:rPr>
          <w:rFonts w:ascii="Leelawadee" w:hAnsi="Leelawadee" w:cs="Leelawadee"/>
          <w:b/>
          <w:bCs/>
          <w:color w:val="355581"/>
          <w:w w:val="102"/>
          <w:sz w:val="26"/>
          <w:szCs w:val="26"/>
        </w:rPr>
        <w:t>y</w:t>
      </w:r>
      <w:r w:rsidRPr="00182FB4">
        <w:rPr>
          <w:rFonts w:ascii="Leelawadee" w:hAnsi="Leelawadee" w:cs="Leelawadee"/>
          <w:b/>
          <w:bCs/>
          <w:color w:val="355581"/>
          <w:spacing w:val="-8"/>
          <w:sz w:val="26"/>
          <w:szCs w:val="26"/>
        </w:rPr>
        <w:t xml:space="preserve"> </w:t>
      </w:r>
      <w:r w:rsidRPr="00182FB4">
        <w:rPr>
          <w:rFonts w:ascii="Leelawadee" w:hAnsi="Leelawadee" w:cs="Leelawadee"/>
          <w:b/>
          <w:bCs/>
          <w:color w:val="355581"/>
          <w:spacing w:val="-3"/>
          <w:sz w:val="26"/>
          <w:szCs w:val="26"/>
        </w:rPr>
        <w:t>an</w:t>
      </w:r>
      <w:r w:rsidRPr="00182FB4">
        <w:rPr>
          <w:rFonts w:ascii="Leelawadee" w:hAnsi="Leelawadee" w:cs="Leelawadee"/>
          <w:b/>
          <w:bCs/>
          <w:color w:val="355581"/>
          <w:sz w:val="26"/>
          <w:szCs w:val="26"/>
        </w:rPr>
        <w:t>d</w:t>
      </w:r>
      <w:r w:rsidRPr="00182FB4">
        <w:rPr>
          <w:rFonts w:ascii="Leelawadee" w:hAnsi="Leelawadee" w:cs="Leelawadee"/>
          <w:b/>
          <w:bCs/>
          <w:color w:val="355581"/>
          <w:spacing w:val="7"/>
          <w:sz w:val="26"/>
          <w:szCs w:val="26"/>
        </w:rPr>
        <w:t xml:space="preserve"> </w:t>
      </w:r>
      <w:r w:rsidRPr="00182FB4">
        <w:rPr>
          <w:rFonts w:ascii="Leelawadee" w:hAnsi="Leelawadee" w:cs="Leelawadee"/>
          <w:b/>
          <w:bCs/>
          <w:color w:val="355581"/>
          <w:spacing w:val="-3"/>
          <w:sz w:val="26"/>
          <w:szCs w:val="26"/>
        </w:rPr>
        <w:t>p</w:t>
      </w:r>
      <w:r w:rsidRPr="00182FB4">
        <w:rPr>
          <w:rFonts w:ascii="Leelawadee" w:hAnsi="Leelawadee" w:cs="Leelawadee"/>
          <w:b/>
          <w:bCs/>
          <w:color w:val="355581"/>
          <w:spacing w:val="-3"/>
          <w:w w:val="110"/>
          <w:sz w:val="26"/>
          <w:szCs w:val="26"/>
        </w:rPr>
        <w:t>o</w:t>
      </w:r>
      <w:r w:rsidRPr="00182FB4">
        <w:rPr>
          <w:rFonts w:ascii="Leelawadee" w:hAnsi="Leelawadee" w:cs="Leelawadee"/>
          <w:b/>
          <w:bCs/>
          <w:color w:val="355581"/>
          <w:spacing w:val="-3"/>
          <w:sz w:val="26"/>
          <w:szCs w:val="26"/>
        </w:rPr>
        <w:t>d</w:t>
      </w:r>
      <w:r w:rsidRPr="00182FB4">
        <w:rPr>
          <w:rFonts w:ascii="Leelawadee" w:hAnsi="Leelawadee" w:cs="Leelawadee"/>
          <w:b/>
          <w:bCs/>
          <w:color w:val="355581"/>
          <w:spacing w:val="-3"/>
          <w:w w:val="94"/>
          <w:sz w:val="26"/>
          <w:szCs w:val="26"/>
        </w:rPr>
        <w:t>i</w:t>
      </w:r>
      <w:r w:rsidRPr="00182FB4">
        <w:rPr>
          <w:rFonts w:ascii="Leelawadee" w:hAnsi="Leelawadee" w:cs="Leelawadee"/>
          <w:b/>
          <w:bCs/>
          <w:color w:val="355581"/>
          <w:spacing w:val="-3"/>
          <w:w w:val="111"/>
          <w:sz w:val="26"/>
          <w:szCs w:val="26"/>
        </w:rPr>
        <w:t>a</w:t>
      </w:r>
      <w:r w:rsidRPr="00182FB4">
        <w:rPr>
          <w:rFonts w:ascii="Leelawadee" w:hAnsi="Leelawadee" w:cs="Leelawadee"/>
          <w:b/>
          <w:bCs/>
          <w:color w:val="355581"/>
          <w:spacing w:val="-3"/>
          <w:w w:val="114"/>
          <w:sz w:val="26"/>
          <w:szCs w:val="26"/>
        </w:rPr>
        <w:t>t</w:t>
      </w:r>
      <w:r w:rsidRPr="00182FB4">
        <w:rPr>
          <w:rFonts w:ascii="Leelawadee" w:hAnsi="Leelawadee" w:cs="Leelawadee"/>
          <w:b/>
          <w:bCs/>
          <w:color w:val="355581"/>
          <w:spacing w:val="-3"/>
          <w:w w:val="77"/>
          <w:sz w:val="26"/>
          <w:szCs w:val="26"/>
        </w:rPr>
        <w:t>r</w:t>
      </w:r>
      <w:r w:rsidRPr="00182FB4">
        <w:rPr>
          <w:rFonts w:ascii="Leelawadee" w:hAnsi="Leelawadee" w:cs="Leelawadee"/>
          <w:b/>
          <w:bCs/>
          <w:color w:val="355581"/>
          <w:spacing w:val="-3"/>
          <w:w w:val="102"/>
          <w:sz w:val="26"/>
          <w:szCs w:val="26"/>
        </w:rPr>
        <w:t>y</w:t>
      </w:r>
      <w:r w:rsidRPr="00182FB4">
        <w:rPr>
          <w:rFonts w:ascii="Leelawadee" w:hAnsi="Leelawadee" w:cs="Leelawadee"/>
          <w:b/>
          <w:bCs/>
          <w:color w:val="355581"/>
          <w:w w:val="87"/>
          <w:sz w:val="26"/>
          <w:szCs w:val="26"/>
        </w:rPr>
        <w:t>.</w:t>
      </w:r>
    </w:p>
    <w:p w14:paraId="3F5DBC36" w14:textId="77777777" w:rsidR="00B10D12" w:rsidRPr="00182FB4" w:rsidRDefault="00B10D12" w:rsidP="00B10D12">
      <w:pPr>
        <w:widowControl w:val="0"/>
        <w:autoSpaceDE w:val="0"/>
        <w:autoSpaceDN w:val="0"/>
        <w:adjustRightInd w:val="0"/>
        <w:spacing w:before="6" w:line="130" w:lineRule="exact"/>
        <w:rPr>
          <w:rFonts w:ascii="Leelawadee" w:hAnsi="Leelawadee" w:cs="Leelawadee"/>
          <w:color w:val="000000"/>
          <w:sz w:val="13"/>
          <w:szCs w:val="13"/>
        </w:rPr>
      </w:pPr>
    </w:p>
    <w:p w14:paraId="0A0A2BA0" w14:textId="77777777" w:rsidR="00B10D12" w:rsidRPr="00182FB4" w:rsidRDefault="00B10D12" w:rsidP="00B10D12">
      <w:pPr>
        <w:widowControl w:val="0"/>
        <w:autoSpaceDE w:val="0"/>
        <w:autoSpaceDN w:val="0"/>
        <w:adjustRightInd w:val="0"/>
        <w:spacing w:line="200" w:lineRule="exact"/>
        <w:rPr>
          <w:rFonts w:ascii="Leelawadee" w:hAnsi="Leelawadee" w:cs="Leelawadee"/>
          <w:color w:val="000000"/>
          <w:sz w:val="20"/>
          <w:szCs w:val="20"/>
        </w:rPr>
      </w:pPr>
    </w:p>
    <w:p w14:paraId="433861F5" w14:textId="77777777" w:rsidR="00B10D12" w:rsidRPr="00182FB4" w:rsidRDefault="00B10D12" w:rsidP="00B10D12">
      <w:pPr>
        <w:widowControl w:val="0"/>
        <w:autoSpaceDE w:val="0"/>
        <w:autoSpaceDN w:val="0"/>
        <w:adjustRightInd w:val="0"/>
        <w:spacing w:line="250" w:lineRule="auto"/>
        <w:ind w:left="121" w:right="245"/>
        <w:rPr>
          <w:rFonts w:ascii="Leelawadee" w:hAnsi="Leelawadee" w:cs="Leelawadee"/>
          <w:color w:val="000000"/>
          <w:sz w:val="26"/>
          <w:szCs w:val="26"/>
        </w:rPr>
      </w:pPr>
      <w:r w:rsidRPr="00182FB4">
        <w:rPr>
          <w:rFonts w:ascii="Leelawadee" w:hAnsi="Leelawadee" w:cs="Leelawadee"/>
          <w:color w:val="355581"/>
          <w:w w:val="84"/>
          <w:sz w:val="26"/>
          <w:szCs w:val="26"/>
        </w:rPr>
        <w:t>A</w:t>
      </w:r>
      <w:r w:rsidRPr="00182FB4">
        <w:rPr>
          <w:rFonts w:ascii="Leelawadee" w:hAnsi="Leelawadee" w:cs="Leelawadee"/>
          <w:color w:val="355581"/>
          <w:spacing w:val="6"/>
          <w:w w:val="84"/>
          <w:sz w:val="26"/>
          <w:szCs w:val="26"/>
        </w:rPr>
        <w:t xml:space="preserve"> </w:t>
      </w:r>
      <w:r w:rsidRPr="00182FB4">
        <w:rPr>
          <w:rFonts w:ascii="Leelawadee" w:hAnsi="Leelawadee" w:cs="Leelawadee"/>
          <w:color w:val="355581"/>
          <w:sz w:val="26"/>
          <w:szCs w:val="26"/>
        </w:rPr>
        <w:t>g</w:t>
      </w:r>
      <w:r w:rsidRPr="00182FB4">
        <w:rPr>
          <w:rFonts w:ascii="Leelawadee" w:hAnsi="Leelawadee" w:cs="Leelawadee"/>
          <w:color w:val="355581"/>
          <w:spacing w:val="-2"/>
          <w:sz w:val="26"/>
          <w:szCs w:val="26"/>
        </w:rPr>
        <w:t>r</w:t>
      </w:r>
      <w:r w:rsidRPr="00182FB4">
        <w:rPr>
          <w:rFonts w:ascii="Leelawadee" w:hAnsi="Leelawadee" w:cs="Leelawadee"/>
          <w:color w:val="355581"/>
          <w:spacing w:val="-1"/>
          <w:sz w:val="26"/>
          <w:szCs w:val="26"/>
        </w:rPr>
        <w:t>o</w:t>
      </w:r>
      <w:r w:rsidRPr="00182FB4">
        <w:rPr>
          <w:rFonts w:ascii="Leelawadee" w:hAnsi="Leelawadee" w:cs="Leelawadee"/>
          <w:color w:val="355581"/>
          <w:sz w:val="26"/>
          <w:szCs w:val="26"/>
        </w:rPr>
        <w:t>wing</w:t>
      </w:r>
      <w:r w:rsidRPr="00182FB4">
        <w:rPr>
          <w:rFonts w:ascii="Leelawadee" w:hAnsi="Leelawadee" w:cs="Leelawadee"/>
          <w:color w:val="355581"/>
          <w:spacing w:val="8"/>
          <w:sz w:val="26"/>
          <w:szCs w:val="26"/>
        </w:rPr>
        <w:t xml:space="preserve"> </w:t>
      </w:r>
      <w:r w:rsidRPr="00182FB4">
        <w:rPr>
          <w:rFonts w:ascii="Leelawadee" w:hAnsi="Leelawadee" w:cs="Leelawadee"/>
          <w:color w:val="355581"/>
          <w:sz w:val="26"/>
          <w:szCs w:val="26"/>
        </w:rPr>
        <w:t>body</w:t>
      </w:r>
      <w:r w:rsidRPr="00182FB4">
        <w:rPr>
          <w:rFonts w:ascii="Leelawadee" w:hAnsi="Leelawadee" w:cs="Leelawadee"/>
          <w:color w:val="355581"/>
          <w:spacing w:val="17"/>
          <w:sz w:val="26"/>
          <w:szCs w:val="26"/>
        </w:rPr>
        <w:t xml:space="preserve"> </w:t>
      </w:r>
      <w:r w:rsidRPr="00182FB4">
        <w:rPr>
          <w:rFonts w:ascii="Leelawadee" w:hAnsi="Leelawadee" w:cs="Leelawadee"/>
          <w:color w:val="355581"/>
          <w:sz w:val="26"/>
          <w:szCs w:val="26"/>
        </w:rPr>
        <w:t>of</w:t>
      </w:r>
      <w:r w:rsidRPr="00182FB4">
        <w:rPr>
          <w:rFonts w:ascii="Leelawadee" w:hAnsi="Leelawadee" w:cs="Leelawadee"/>
          <w:color w:val="355581"/>
          <w:spacing w:val="9"/>
          <w:sz w:val="26"/>
          <w:szCs w:val="26"/>
        </w:rPr>
        <w:t xml:space="preserve"> </w:t>
      </w:r>
      <w:r w:rsidRPr="00182FB4">
        <w:rPr>
          <w:rFonts w:ascii="Leelawadee" w:hAnsi="Leelawadee" w:cs="Leelawadee"/>
          <w:color w:val="355581"/>
          <w:spacing w:val="-2"/>
          <w:sz w:val="26"/>
          <w:szCs w:val="26"/>
        </w:rPr>
        <w:t>e</w:t>
      </w:r>
      <w:r w:rsidRPr="00182FB4">
        <w:rPr>
          <w:rFonts w:ascii="Leelawadee" w:hAnsi="Leelawadee" w:cs="Leelawadee"/>
          <w:color w:val="355581"/>
          <w:sz w:val="26"/>
          <w:szCs w:val="26"/>
        </w:rPr>
        <w:t>vidence</w:t>
      </w:r>
      <w:r w:rsidRPr="00182FB4">
        <w:rPr>
          <w:rFonts w:ascii="Leelawadee" w:hAnsi="Leelawadee" w:cs="Leelawadee"/>
          <w:color w:val="355581"/>
          <w:spacing w:val="36"/>
          <w:sz w:val="26"/>
          <w:szCs w:val="26"/>
        </w:rPr>
        <w:t xml:space="preserve"> </w:t>
      </w:r>
      <w:r w:rsidRPr="00182FB4">
        <w:rPr>
          <w:rFonts w:ascii="Leelawadee" w:hAnsi="Leelawadee" w:cs="Leelawadee"/>
          <w:color w:val="355581"/>
          <w:sz w:val="26"/>
          <w:szCs w:val="26"/>
        </w:rPr>
        <w:t>sh</w:t>
      </w:r>
      <w:r w:rsidRPr="00182FB4">
        <w:rPr>
          <w:rFonts w:ascii="Leelawadee" w:hAnsi="Leelawadee" w:cs="Leelawadee"/>
          <w:color w:val="355581"/>
          <w:spacing w:val="-1"/>
          <w:sz w:val="26"/>
          <w:szCs w:val="26"/>
        </w:rPr>
        <w:t>o</w:t>
      </w:r>
      <w:r w:rsidRPr="00182FB4">
        <w:rPr>
          <w:rFonts w:ascii="Leelawadee" w:hAnsi="Leelawadee" w:cs="Leelawadee"/>
          <w:color w:val="355581"/>
          <w:sz w:val="26"/>
          <w:szCs w:val="26"/>
        </w:rPr>
        <w:t>ws</w:t>
      </w:r>
      <w:r w:rsidRPr="00182FB4">
        <w:rPr>
          <w:rFonts w:ascii="Leelawadee" w:hAnsi="Leelawadee" w:cs="Leelawadee"/>
          <w:color w:val="355581"/>
          <w:spacing w:val="5"/>
          <w:sz w:val="26"/>
          <w:szCs w:val="26"/>
        </w:rPr>
        <w:t xml:space="preserve"> </w:t>
      </w:r>
      <w:r w:rsidRPr="00182FB4">
        <w:rPr>
          <w:rFonts w:ascii="Leelawadee" w:hAnsi="Leelawadee" w:cs="Leelawadee"/>
          <w:color w:val="355581"/>
          <w:sz w:val="26"/>
          <w:szCs w:val="26"/>
        </w:rPr>
        <w:t>that on</w:t>
      </w:r>
      <w:r w:rsidRPr="00182FB4">
        <w:rPr>
          <w:rFonts w:ascii="Leelawadee" w:hAnsi="Leelawadee" w:cs="Leelawadee"/>
          <w:color w:val="355581"/>
          <w:spacing w:val="15"/>
          <w:sz w:val="26"/>
          <w:szCs w:val="26"/>
        </w:rPr>
        <w:t xml:space="preserve"> </w:t>
      </w:r>
      <w:r w:rsidRPr="00182FB4">
        <w:rPr>
          <w:rFonts w:ascii="Leelawadee" w:hAnsi="Leelawadee" w:cs="Leelawadee"/>
          <w:color w:val="355581"/>
          <w:sz w:val="26"/>
          <w:szCs w:val="26"/>
        </w:rPr>
        <w:t>the</w:t>
      </w:r>
      <w:r w:rsidRPr="00182FB4">
        <w:rPr>
          <w:rFonts w:ascii="Leelawadee" w:hAnsi="Leelawadee" w:cs="Leelawadee"/>
          <w:color w:val="355581"/>
          <w:spacing w:val="39"/>
          <w:sz w:val="26"/>
          <w:szCs w:val="26"/>
        </w:rPr>
        <w:t xml:space="preserve"> </w:t>
      </w:r>
      <w:r w:rsidRPr="00182FB4">
        <w:rPr>
          <w:rFonts w:ascii="Leelawadee" w:hAnsi="Leelawadee" w:cs="Leelawadee"/>
          <w:color w:val="355581"/>
          <w:sz w:val="26"/>
          <w:szCs w:val="26"/>
        </w:rPr>
        <w:t>whole,</w:t>
      </w:r>
      <w:r w:rsidRPr="00182FB4">
        <w:rPr>
          <w:rFonts w:ascii="Leelawadee" w:hAnsi="Leelawadee" w:cs="Leelawadee"/>
          <w:color w:val="355581"/>
          <w:spacing w:val="-13"/>
          <w:sz w:val="26"/>
          <w:szCs w:val="26"/>
        </w:rPr>
        <w:t xml:space="preserve"> </w:t>
      </w:r>
      <w:r w:rsidRPr="00182FB4">
        <w:rPr>
          <w:rFonts w:ascii="Leelawadee" w:hAnsi="Leelawadee" w:cs="Leelawadee"/>
          <w:color w:val="355581"/>
          <w:spacing w:val="-1"/>
          <w:w w:val="95"/>
          <w:sz w:val="26"/>
          <w:szCs w:val="26"/>
        </w:rPr>
        <w:t>w</w:t>
      </w:r>
      <w:r w:rsidRPr="00182FB4">
        <w:rPr>
          <w:rFonts w:ascii="Leelawadee" w:hAnsi="Leelawadee" w:cs="Leelawadee"/>
          <w:color w:val="355581"/>
          <w:w w:val="95"/>
          <w:sz w:val="26"/>
          <w:szCs w:val="26"/>
        </w:rPr>
        <w:t>ork</w:t>
      </w:r>
      <w:r w:rsidRPr="00182FB4">
        <w:rPr>
          <w:rFonts w:ascii="Leelawadee" w:hAnsi="Leelawadee" w:cs="Leelawadee"/>
          <w:color w:val="355581"/>
          <w:spacing w:val="2"/>
          <w:w w:val="95"/>
          <w:sz w:val="26"/>
          <w:szCs w:val="26"/>
        </w:rPr>
        <w:t xml:space="preserve"> </w:t>
      </w:r>
      <w:r w:rsidRPr="00182FB4">
        <w:rPr>
          <w:rFonts w:ascii="Leelawadee" w:hAnsi="Leelawadee" w:cs="Leelawadee"/>
          <w:color w:val="355581"/>
          <w:sz w:val="26"/>
          <w:szCs w:val="26"/>
        </w:rPr>
        <w:t>is</w:t>
      </w:r>
      <w:r w:rsidRPr="00182FB4">
        <w:rPr>
          <w:rFonts w:ascii="Leelawadee" w:hAnsi="Leelawadee" w:cs="Leelawadee"/>
          <w:color w:val="355581"/>
          <w:spacing w:val="-16"/>
          <w:sz w:val="26"/>
          <w:szCs w:val="26"/>
        </w:rPr>
        <w:t xml:space="preserve"> </w:t>
      </w:r>
      <w:r w:rsidRPr="00182FB4">
        <w:rPr>
          <w:rFonts w:ascii="Leelawadee" w:hAnsi="Leelawadee" w:cs="Leelawadee"/>
          <w:color w:val="355581"/>
          <w:sz w:val="26"/>
          <w:szCs w:val="26"/>
        </w:rPr>
        <w:t>good</w:t>
      </w:r>
      <w:r w:rsidRPr="00182FB4">
        <w:rPr>
          <w:rFonts w:ascii="Leelawadee" w:hAnsi="Leelawadee" w:cs="Leelawadee"/>
          <w:color w:val="355581"/>
          <w:spacing w:val="34"/>
          <w:sz w:val="26"/>
          <w:szCs w:val="26"/>
        </w:rPr>
        <w:t xml:space="preserve"> </w:t>
      </w:r>
      <w:r w:rsidRPr="00182FB4">
        <w:rPr>
          <w:rFonts w:ascii="Leelawadee" w:hAnsi="Leelawadee" w:cs="Leelawadee"/>
          <w:color w:val="355581"/>
          <w:spacing w:val="-13"/>
          <w:sz w:val="26"/>
          <w:szCs w:val="26"/>
        </w:rPr>
        <w:t>f</w:t>
      </w:r>
      <w:r w:rsidRPr="00182FB4">
        <w:rPr>
          <w:rFonts w:ascii="Leelawadee" w:hAnsi="Leelawadee" w:cs="Leelawadee"/>
          <w:color w:val="355581"/>
          <w:sz w:val="26"/>
          <w:szCs w:val="26"/>
        </w:rPr>
        <w:t>or</w:t>
      </w:r>
      <w:r w:rsidRPr="00182FB4">
        <w:rPr>
          <w:rFonts w:ascii="Leelawadee" w:hAnsi="Leelawadee" w:cs="Leelawadee"/>
          <w:color w:val="355581"/>
          <w:spacing w:val="2"/>
          <w:sz w:val="26"/>
          <w:szCs w:val="26"/>
        </w:rPr>
        <w:t xml:space="preserve"> </w:t>
      </w:r>
      <w:r w:rsidRPr="00182FB4">
        <w:rPr>
          <w:rFonts w:ascii="Leelawadee" w:hAnsi="Leelawadee" w:cs="Leelawadee"/>
          <w:color w:val="355581"/>
          <w:sz w:val="26"/>
          <w:szCs w:val="26"/>
        </w:rPr>
        <w:t>p</w:t>
      </w:r>
      <w:r w:rsidRPr="00182FB4">
        <w:rPr>
          <w:rFonts w:ascii="Leelawadee" w:hAnsi="Leelawadee" w:cs="Leelawadee"/>
          <w:color w:val="355581"/>
          <w:spacing w:val="-6"/>
          <w:sz w:val="26"/>
          <w:szCs w:val="26"/>
        </w:rPr>
        <w:t>h</w:t>
      </w:r>
      <w:r w:rsidRPr="00182FB4">
        <w:rPr>
          <w:rFonts w:ascii="Leelawadee" w:hAnsi="Leelawadee" w:cs="Leelawadee"/>
          <w:color w:val="355581"/>
          <w:spacing w:val="-1"/>
          <w:sz w:val="26"/>
          <w:szCs w:val="26"/>
        </w:rPr>
        <w:t>y</w:t>
      </w:r>
      <w:r w:rsidRPr="00182FB4">
        <w:rPr>
          <w:rFonts w:ascii="Leelawadee" w:hAnsi="Leelawadee" w:cs="Leelawadee"/>
          <w:color w:val="355581"/>
          <w:sz w:val="26"/>
          <w:szCs w:val="26"/>
        </w:rPr>
        <w:t>si</w:t>
      </w:r>
      <w:r w:rsidRPr="00182FB4">
        <w:rPr>
          <w:rFonts w:ascii="Leelawadee" w:hAnsi="Leelawadee" w:cs="Leelawadee"/>
          <w:color w:val="355581"/>
          <w:spacing w:val="-3"/>
          <w:sz w:val="26"/>
          <w:szCs w:val="26"/>
        </w:rPr>
        <w:t>c</w:t>
      </w:r>
      <w:r w:rsidRPr="00182FB4">
        <w:rPr>
          <w:rFonts w:ascii="Leelawadee" w:hAnsi="Leelawadee" w:cs="Leelawadee"/>
          <w:color w:val="355581"/>
          <w:sz w:val="26"/>
          <w:szCs w:val="26"/>
        </w:rPr>
        <w:t>al</w:t>
      </w:r>
      <w:r w:rsidRPr="00182FB4">
        <w:rPr>
          <w:rFonts w:ascii="Leelawadee" w:hAnsi="Leelawadee" w:cs="Leelawadee"/>
          <w:color w:val="355581"/>
          <w:spacing w:val="5"/>
          <w:sz w:val="26"/>
          <w:szCs w:val="26"/>
        </w:rPr>
        <w:t xml:space="preserve"> </w:t>
      </w:r>
      <w:r w:rsidRPr="00182FB4">
        <w:rPr>
          <w:rFonts w:ascii="Leelawadee" w:hAnsi="Leelawadee" w:cs="Leelawadee"/>
          <w:color w:val="355581"/>
          <w:w w:val="107"/>
          <w:sz w:val="26"/>
          <w:szCs w:val="26"/>
        </w:rPr>
        <w:t xml:space="preserve">health, </w:t>
      </w:r>
      <w:r w:rsidRPr="00182FB4">
        <w:rPr>
          <w:rFonts w:ascii="Leelawadee" w:hAnsi="Leelawadee" w:cs="Leelawadee"/>
          <w:color w:val="355581"/>
          <w:sz w:val="26"/>
          <w:szCs w:val="26"/>
        </w:rPr>
        <w:t>me</w:t>
      </w:r>
      <w:r w:rsidRPr="00182FB4">
        <w:rPr>
          <w:rFonts w:ascii="Leelawadee" w:hAnsi="Leelawadee" w:cs="Leelawadee"/>
          <w:color w:val="355581"/>
          <w:spacing w:val="-1"/>
          <w:sz w:val="26"/>
          <w:szCs w:val="26"/>
        </w:rPr>
        <w:t>n</w:t>
      </w:r>
      <w:r w:rsidRPr="00182FB4">
        <w:rPr>
          <w:rFonts w:ascii="Leelawadee" w:hAnsi="Leelawadee" w:cs="Leelawadee"/>
          <w:color w:val="355581"/>
          <w:spacing w:val="-5"/>
          <w:sz w:val="26"/>
          <w:szCs w:val="26"/>
        </w:rPr>
        <w:t>t</w:t>
      </w:r>
      <w:r w:rsidRPr="00182FB4">
        <w:rPr>
          <w:rFonts w:ascii="Leelawadee" w:hAnsi="Leelawadee" w:cs="Leelawadee"/>
          <w:color w:val="355581"/>
          <w:sz w:val="26"/>
          <w:szCs w:val="26"/>
        </w:rPr>
        <w:t>al</w:t>
      </w:r>
      <w:r w:rsidRPr="00182FB4">
        <w:rPr>
          <w:rFonts w:ascii="Leelawadee" w:hAnsi="Leelawadee" w:cs="Leelawadee"/>
          <w:color w:val="355581"/>
          <w:spacing w:val="63"/>
          <w:sz w:val="26"/>
          <w:szCs w:val="26"/>
        </w:rPr>
        <w:t xml:space="preserve"> </w:t>
      </w:r>
      <w:r w:rsidRPr="00182FB4">
        <w:rPr>
          <w:rFonts w:ascii="Leelawadee" w:hAnsi="Leelawadee" w:cs="Leelawadee"/>
          <w:color w:val="355581"/>
          <w:sz w:val="26"/>
          <w:szCs w:val="26"/>
        </w:rPr>
        <w:t>health</w:t>
      </w:r>
      <w:r w:rsidRPr="00182FB4">
        <w:rPr>
          <w:rFonts w:ascii="Leelawadee" w:hAnsi="Leelawadee" w:cs="Leelawadee"/>
          <w:color w:val="355581"/>
          <w:spacing w:val="63"/>
          <w:sz w:val="26"/>
          <w:szCs w:val="26"/>
        </w:rPr>
        <w:t xml:space="preserve"> </w:t>
      </w:r>
      <w:r w:rsidRPr="00182FB4">
        <w:rPr>
          <w:rFonts w:ascii="Leelawadee" w:hAnsi="Leelawadee" w:cs="Leelawadee"/>
          <w:color w:val="355581"/>
          <w:sz w:val="26"/>
          <w:szCs w:val="26"/>
        </w:rPr>
        <w:t>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pacing w:val="-5"/>
          <w:sz w:val="26"/>
          <w:szCs w:val="26"/>
        </w:rPr>
        <w:t>w</w:t>
      </w:r>
      <w:r w:rsidRPr="00182FB4">
        <w:rPr>
          <w:rFonts w:ascii="Leelawadee" w:hAnsi="Leelawadee" w:cs="Leelawadee"/>
          <w:color w:val="355581"/>
          <w:sz w:val="26"/>
          <w:szCs w:val="26"/>
        </w:rPr>
        <w:t>ellbeing.</w:t>
      </w:r>
      <w:r w:rsidRPr="00182FB4">
        <w:rPr>
          <w:rFonts w:ascii="Leelawadee" w:hAnsi="Leelawadee" w:cs="Leelawadee"/>
          <w:color w:val="355581"/>
          <w:spacing w:val="-15"/>
          <w:sz w:val="26"/>
          <w:szCs w:val="26"/>
        </w:rPr>
        <w:t xml:space="preserve"> </w:t>
      </w:r>
      <w:r w:rsidRPr="00182FB4">
        <w:rPr>
          <w:rFonts w:ascii="Leelawadee" w:hAnsi="Leelawadee" w:cs="Leelawadee"/>
          <w:color w:val="355581"/>
          <w:spacing w:val="-13"/>
          <w:sz w:val="26"/>
          <w:szCs w:val="26"/>
        </w:rPr>
        <w:t>P</w:t>
      </w:r>
      <w:r w:rsidRPr="00182FB4">
        <w:rPr>
          <w:rFonts w:ascii="Leelawadee" w:hAnsi="Leelawadee" w:cs="Leelawadee"/>
          <w:color w:val="355581"/>
          <w:sz w:val="26"/>
          <w:szCs w:val="26"/>
        </w:rPr>
        <w:t>eople</w:t>
      </w:r>
      <w:r w:rsidRPr="00182FB4">
        <w:rPr>
          <w:rFonts w:ascii="Leelawadee" w:hAnsi="Leelawadee" w:cs="Leelawadee"/>
          <w:color w:val="355581"/>
          <w:spacing w:val="14"/>
          <w:sz w:val="26"/>
          <w:szCs w:val="26"/>
        </w:rPr>
        <w:t xml:space="preserve"> </w:t>
      </w:r>
      <w:r w:rsidRPr="00182FB4">
        <w:rPr>
          <w:rFonts w:ascii="Leelawadee" w:hAnsi="Leelawadee" w:cs="Leelawadee"/>
          <w:color w:val="355581"/>
          <w:sz w:val="26"/>
          <w:szCs w:val="26"/>
        </w:rPr>
        <w:t>do</w:t>
      </w:r>
      <w:r w:rsidRPr="00182FB4">
        <w:rPr>
          <w:rFonts w:ascii="Leelawadee" w:hAnsi="Leelawadee" w:cs="Leelawadee"/>
          <w:color w:val="355581"/>
          <w:spacing w:val="15"/>
          <w:sz w:val="26"/>
          <w:szCs w:val="26"/>
        </w:rPr>
        <w:t xml:space="preserve"> </w:t>
      </w:r>
      <w:r w:rsidRPr="00182FB4">
        <w:rPr>
          <w:rFonts w:ascii="Leelawadee" w:hAnsi="Leelawadee" w:cs="Leelawadee"/>
          <w:color w:val="355581"/>
          <w:sz w:val="26"/>
          <w:szCs w:val="26"/>
        </w:rPr>
        <w:t>not</w:t>
      </w:r>
      <w:r w:rsidRPr="00182FB4">
        <w:rPr>
          <w:rFonts w:ascii="Leelawadee" w:hAnsi="Leelawadee" w:cs="Leelawadee"/>
          <w:color w:val="355581"/>
          <w:spacing w:val="34"/>
          <w:sz w:val="26"/>
          <w:szCs w:val="26"/>
        </w:rPr>
        <w:t xml:space="preserve"> </w:t>
      </w:r>
      <w:r w:rsidRPr="00182FB4">
        <w:rPr>
          <w:rFonts w:ascii="Leelawadee" w:hAnsi="Leelawadee" w:cs="Leelawadee"/>
          <w:color w:val="355581"/>
          <w:sz w:val="26"/>
          <w:szCs w:val="26"/>
        </w:rPr>
        <w:t>need</w:t>
      </w:r>
      <w:r w:rsidRPr="00182FB4">
        <w:rPr>
          <w:rFonts w:ascii="Leelawadee" w:hAnsi="Leelawadee" w:cs="Leelawadee"/>
          <w:color w:val="355581"/>
          <w:spacing w:val="48"/>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z w:val="26"/>
          <w:szCs w:val="26"/>
        </w:rPr>
        <w:t>be</w:t>
      </w:r>
      <w:r w:rsidRPr="00182FB4">
        <w:rPr>
          <w:rFonts w:ascii="Leelawadee" w:hAnsi="Leelawadee" w:cs="Leelawadee"/>
          <w:color w:val="355581"/>
          <w:spacing w:val="19"/>
          <w:sz w:val="26"/>
          <w:szCs w:val="26"/>
        </w:rPr>
        <w:t xml:space="preserve"> </w:t>
      </w:r>
      <w:r w:rsidRPr="00182FB4">
        <w:rPr>
          <w:rFonts w:ascii="Leelawadee" w:hAnsi="Leelawadee" w:cs="Leelawadee"/>
          <w:color w:val="355581"/>
          <w:w w:val="113"/>
          <w:sz w:val="26"/>
          <w:szCs w:val="26"/>
        </w:rPr>
        <w:t>100%</w:t>
      </w:r>
      <w:r w:rsidRPr="00182FB4">
        <w:rPr>
          <w:rFonts w:ascii="Leelawadee" w:hAnsi="Leelawadee" w:cs="Leelawadee"/>
          <w:color w:val="355581"/>
          <w:spacing w:val="-14"/>
          <w:w w:val="113"/>
          <w:sz w:val="26"/>
          <w:szCs w:val="26"/>
        </w:rPr>
        <w:t xml:space="preserve"> </w:t>
      </w:r>
      <w:r w:rsidRPr="00182FB4">
        <w:rPr>
          <w:rFonts w:ascii="Leelawadee" w:hAnsi="Leelawadee" w:cs="Leelawadee"/>
          <w:color w:val="355581"/>
          <w:sz w:val="26"/>
          <w:szCs w:val="26"/>
        </w:rPr>
        <w:t>fit</w:t>
      </w:r>
      <w:r w:rsidRPr="00182FB4">
        <w:rPr>
          <w:rFonts w:ascii="Leelawadee" w:hAnsi="Leelawadee" w:cs="Leelawadee"/>
          <w:color w:val="355581"/>
          <w:spacing w:val="-10"/>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w w:val="110"/>
          <w:sz w:val="26"/>
          <w:szCs w:val="26"/>
        </w:rPr>
        <w:t>en</w:t>
      </w:r>
      <w:r w:rsidRPr="00182FB4">
        <w:rPr>
          <w:rFonts w:ascii="Leelawadee" w:hAnsi="Leelawadee" w:cs="Leelawadee"/>
          <w:color w:val="355581"/>
          <w:spacing w:val="-1"/>
          <w:w w:val="110"/>
          <w:sz w:val="26"/>
          <w:szCs w:val="26"/>
        </w:rPr>
        <w:t>g</w:t>
      </w:r>
      <w:r w:rsidRPr="00182FB4">
        <w:rPr>
          <w:rFonts w:ascii="Leelawadee" w:hAnsi="Leelawadee" w:cs="Leelawadee"/>
          <w:color w:val="355581"/>
          <w:w w:val="110"/>
          <w:sz w:val="26"/>
          <w:szCs w:val="26"/>
        </w:rPr>
        <w:t>age</w:t>
      </w:r>
      <w:r w:rsidRPr="00182FB4">
        <w:rPr>
          <w:rFonts w:ascii="Leelawadee" w:hAnsi="Leelawadee" w:cs="Leelawadee"/>
          <w:color w:val="355581"/>
          <w:spacing w:val="-4"/>
          <w:w w:val="110"/>
          <w:sz w:val="26"/>
          <w:szCs w:val="26"/>
        </w:rPr>
        <w:t xml:space="preserve"> </w:t>
      </w:r>
      <w:r w:rsidRPr="00182FB4">
        <w:rPr>
          <w:rFonts w:ascii="Leelawadee" w:hAnsi="Leelawadee" w:cs="Leelawadee"/>
          <w:color w:val="355581"/>
          <w:sz w:val="26"/>
          <w:szCs w:val="26"/>
        </w:rPr>
        <w:t>with</w:t>
      </w:r>
      <w:r w:rsidRPr="00182FB4">
        <w:rPr>
          <w:rFonts w:ascii="Leelawadee" w:hAnsi="Leelawadee" w:cs="Leelawadee"/>
          <w:color w:val="355581"/>
          <w:spacing w:val="5"/>
          <w:sz w:val="26"/>
          <w:szCs w:val="26"/>
        </w:rPr>
        <w:t xml:space="preserve"> </w:t>
      </w:r>
      <w:r w:rsidRPr="00182FB4">
        <w:rPr>
          <w:rFonts w:ascii="Leelawadee" w:hAnsi="Leelawadee" w:cs="Leelawadee"/>
          <w:color w:val="355581"/>
          <w:spacing w:val="-1"/>
          <w:sz w:val="26"/>
          <w:szCs w:val="26"/>
        </w:rPr>
        <w:t>w</w:t>
      </w:r>
      <w:r w:rsidRPr="00182FB4">
        <w:rPr>
          <w:rFonts w:ascii="Leelawadee" w:hAnsi="Leelawadee" w:cs="Leelawadee"/>
          <w:color w:val="355581"/>
          <w:sz w:val="26"/>
          <w:szCs w:val="26"/>
        </w:rPr>
        <w:t>ork 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z w:val="26"/>
          <w:szCs w:val="26"/>
        </w:rPr>
        <w:t>it</w:t>
      </w:r>
      <w:r w:rsidRPr="00182FB4">
        <w:rPr>
          <w:rFonts w:ascii="Leelawadee" w:hAnsi="Leelawadee" w:cs="Leelawadee"/>
          <w:color w:val="355581"/>
          <w:spacing w:val="3"/>
          <w:sz w:val="26"/>
          <w:szCs w:val="26"/>
        </w:rPr>
        <w:t xml:space="preserve"> </w:t>
      </w:r>
      <w:r w:rsidRPr="00182FB4">
        <w:rPr>
          <w:rFonts w:ascii="Leelawadee" w:hAnsi="Leelawadee" w:cs="Leelawadee"/>
          <w:color w:val="355581"/>
          <w:sz w:val="26"/>
          <w:szCs w:val="26"/>
        </w:rPr>
        <w:t>is</w:t>
      </w:r>
      <w:r w:rsidRPr="00182FB4">
        <w:rPr>
          <w:rFonts w:ascii="Leelawadee" w:hAnsi="Leelawadee" w:cs="Leelawadee"/>
          <w:color w:val="355581"/>
          <w:spacing w:val="-16"/>
          <w:sz w:val="26"/>
          <w:szCs w:val="26"/>
        </w:rPr>
        <w:t xml:space="preserve"> </w:t>
      </w:r>
      <w:r w:rsidRPr="00182FB4">
        <w:rPr>
          <w:rFonts w:ascii="Leelawadee" w:hAnsi="Leelawadee" w:cs="Leelawadee"/>
          <w:color w:val="355581"/>
          <w:sz w:val="26"/>
          <w:szCs w:val="26"/>
        </w:rPr>
        <w:t>a</w:t>
      </w:r>
      <w:r w:rsidRPr="00182FB4">
        <w:rPr>
          <w:rFonts w:ascii="Leelawadee" w:hAnsi="Leelawadee" w:cs="Leelawadee"/>
          <w:color w:val="355581"/>
          <w:spacing w:val="21"/>
          <w:sz w:val="26"/>
          <w:szCs w:val="26"/>
        </w:rPr>
        <w:t xml:space="preserve"> </w:t>
      </w:r>
      <w:r w:rsidRPr="00182FB4">
        <w:rPr>
          <w:rFonts w:ascii="Leelawadee" w:hAnsi="Leelawadee" w:cs="Leelawadee"/>
          <w:color w:val="355581"/>
          <w:spacing w:val="-6"/>
          <w:sz w:val="26"/>
          <w:szCs w:val="26"/>
        </w:rPr>
        <w:t>k</w:t>
      </w:r>
      <w:r w:rsidRPr="00182FB4">
        <w:rPr>
          <w:rFonts w:ascii="Leelawadee" w:hAnsi="Leelawadee" w:cs="Leelawadee"/>
          <w:color w:val="355581"/>
          <w:spacing w:val="-4"/>
          <w:sz w:val="26"/>
          <w:szCs w:val="26"/>
        </w:rPr>
        <w:t>e</w:t>
      </w:r>
      <w:r w:rsidRPr="00182FB4">
        <w:rPr>
          <w:rFonts w:ascii="Leelawadee" w:hAnsi="Leelawadee" w:cs="Leelawadee"/>
          <w:color w:val="355581"/>
          <w:sz w:val="26"/>
          <w:szCs w:val="26"/>
        </w:rPr>
        <w:t>y</w:t>
      </w:r>
      <w:r w:rsidRPr="00182FB4">
        <w:rPr>
          <w:rFonts w:ascii="Leelawadee" w:hAnsi="Leelawadee" w:cs="Leelawadee"/>
          <w:color w:val="355581"/>
          <w:spacing w:val="-11"/>
          <w:sz w:val="26"/>
          <w:szCs w:val="26"/>
        </w:rPr>
        <w:t xml:space="preserve"> </w:t>
      </w:r>
      <w:r w:rsidRPr="00182FB4">
        <w:rPr>
          <w:rFonts w:ascii="Leelawadee" w:hAnsi="Leelawadee" w:cs="Leelawadee"/>
          <w:color w:val="355581"/>
          <w:sz w:val="26"/>
          <w:szCs w:val="26"/>
        </w:rPr>
        <w:t>goal</w:t>
      </w:r>
      <w:r w:rsidRPr="00182FB4">
        <w:rPr>
          <w:rFonts w:ascii="Leelawadee" w:hAnsi="Leelawadee" w:cs="Leelawadee"/>
          <w:color w:val="355581"/>
          <w:spacing w:val="24"/>
          <w:sz w:val="26"/>
          <w:szCs w:val="26"/>
        </w:rPr>
        <w:t xml:space="preserve"> </w:t>
      </w:r>
      <w:r w:rsidRPr="00182FB4">
        <w:rPr>
          <w:rFonts w:ascii="Leelawadee" w:hAnsi="Leelawadee" w:cs="Leelawadee"/>
          <w:color w:val="355581"/>
          <w:sz w:val="26"/>
          <w:szCs w:val="26"/>
        </w:rPr>
        <w:t>of</w:t>
      </w:r>
      <w:r w:rsidRPr="00182FB4">
        <w:rPr>
          <w:rFonts w:ascii="Leelawadee" w:hAnsi="Leelawadee" w:cs="Leelawadee"/>
          <w:color w:val="355581"/>
          <w:spacing w:val="9"/>
          <w:sz w:val="26"/>
          <w:szCs w:val="26"/>
        </w:rPr>
        <w:t xml:space="preserve"> </w:t>
      </w:r>
      <w:r w:rsidRPr="00182FB4">
        <w:rPr>
          <w:rFonts w:ascii="Leelawadee" w:hAnsi="Leelawadee" w:cs="Leelawadee"/>
          <w:color w:val="355581"/>
          <w:sz w:val="26"/>
          <w:szCs w:val="26"/>
        </w:rPr>
        <w:t>all</w:t>
      </w:r>
      <w:r w:rsidRPr="00182FB4">
        <w:rPr>
          <w:rFonts w:ascii="Leelawadee" w:hAnsi="Leelawadee" w:cs="Leelawadee"/>
          <w:color w:val="355581"/>
          <w:spacing w:val="-13"/>
          <w:sz w:val="26"/>
          <w:szCs w:val="26"/>
        </w:rPr>
        <w:t xml:space="preserve"> </w:t>
      </w:r>
      <w:r w:rsidRPr="00182FB4">
        <w:rPr>
          <w:rFonts w:ascii="Leelawadee" w:hAnsi="Leelawadee" w:cs="Leelawadee"/>
          <w:color w:val="355581"/>
          <w:w w:val="92"/>
          <w:sz w:val="26"/>
          <w:szCs w:val="26"/>
        </w:rPr>
        <w:t>Allied</w:t>
      </w:r>
      <w:r w:rsidRPr="00182FB4">
        <w:rPr>
          <w:rFonts w:ascii="Leelawadee" w:hAnsi="Leelawadee" w:cs="Leelawadee"/>
          <w:color w:val="355581"/>
          <w:spacing w:val="1"/>
          <w:w w:val="92"/>
          <w:sz w:val="26"/>
          <w:szCs w:val="26"/>
        </w:rPr>
        <w:t xml:space="preserve"> </w:t>
      </w:r>
      <w:r w:rsidRPr="00182FB4">
        <w:rPr>
          <w:rFonts w:ascii="Leelawadee" w:hAnsi="Leelawadee" w:cs="Leelawadee"/>
          <w:color w:val="355581"/>
          <w:sz w:val="26"/>
          <w:szCs w:val="26"/>
        </w:rPr>
        <w:t>Health</w:t>
      </w:r>
      <w:r w:rsidRPr="00182FB4">
        <w:rPr>
          <w:rFonts w:ascii="Leelawadee" w:hAnsi="Leelawadee" w:cs="Leelawadee"/>
          <w:color w:val="355581"/>
          <w:spacing w:val="32"/>
          <w:sz w:val="26"/>
          <w:szCs w:val="26"/>
        </w:rPr>
        <w:t xml:space="preserve"> </w:t>
      </w:r>
      <w:r w:rsidRPr="00182FB4">
        <w:rPr>
          <w:rFonts w:ascii="Leelawadee" w:hAnsi="Leelawadee" w:cs="Leelawadee"/>
          <w:color w:val="355581"/>
          <w:spacing w:val="-6"/>
          <w:sz w:val="26"/>
          <w:szCs w:val="26"/>
        </w:rPr>
        <w:t>P</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o</w:t>
      </w:r>
      <w:r w:rsidRPr="00182FB4">
        <w:rPr>
          <w:rFonts w:ascii="Leelawadee" w:hAnsi="Leelawadee" w:cs="Leelawadee"/>
          <w:color w:val="355581"/>
          <w:spacing w:val="-14"/>
          <w:sz w:val="26"/>
          <w:szCs w:val="26"/>
        </w:rPr>
        <w:t>f</w:t>
      </w:r>
      <w:r w:rsidRPr="00182FB4">
        <w:rPr>
          <w:rFonts w:ascii="Leelawadee" w:hAnsi="Leelawadee" w:cs="Leelawadee"/>
          <w:color w:val="355581"/>
          <w:sz w:val="26"/>
          <w:szCs w:val="26"/>
        </w:rPr>
        <w:t>essionals</w:t>
      </w:r>
      <w:r w:rsidRPr="00182FB4">
        <w:rPr>
          <w:rFonts w:ascii="Leelawadee" w:hAnsi="Leelawadee" w:cs="Leelawadee"/>
          <w:color w:val="355581"/>
          <w:spacing w:val="23"/>
          <w:sz w:val="26"/>
          <w:szCs w:val="26"/>
        </w:rPr>
        <w:t xml:space="preserve"> </w:t>
      </w:r>
      <w:r w:rsidRPr="00182FB4">
        <w:rPr>
          <w:rFonts w:ascii="Leelawadee" w:hAnsi="Leelawadee" w:cs="Leelawadee"/>
          <w:color w:val="355581"/>
          <w:w w:val="92"/>
          <w:sz w:val="26"/>
          <w:szCs w:val="26"/>
        </w:rPr>
        <w:t>(AH</w:t>
      </w:r>
      <w:r w:rsidRPr="00182FB4">
        <w:rPr>
          <w:rFonts w:ascii="Leelawadee" w:hAnsi="Leelawadee" w:cs="Leelawadee"/>
          <w:color w:val="355581"/>
          <w:spacing w:val="-2"/>
          <w:w w:val="92"/>
          <w:sz w:val="26"/>
          <w:szCs w:val="26"/>
        </w:rPr>
        <w:t>P</w:t>
      </w:r>
      <w:r w:rsidRPr="00182FB4">
        <w:rPr>
          <w:rFonts w:ascii="Leelawadee" w:hAnsi="Leelawadee" w:cs="Leelawadee"/>
          <w:color w:val="355581"/>
          <w:w w:val="92"/>
          <w:sz w:val="26"/>
          <w:szCs w:val="26"/>
        </w:rPr>
        <w:t>s)</w:t>
      </w:r>
      <w:r w:rsidRPr="00182FB4">
        <w:rPr>
          <w:rFonts w:ascii="Leelawadee" w:hAnsi="Leelawadee" w:cs="Leelawadee"/>
          <w:color w:val="355581"/>
          <w:spacing w:val="2"/>
          <w:w w:val="92"/>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z w:val="26"/>
          <w:szCs w:val="26"/>
        </w:rPr>
        <w:t>enable</w:t>
      </w:r>
      <w:r w:rsidRPr="00182FB4">
        <w:rPr>
          <w:rFonts w:ascii="Leelawadee" w:hAnsi="Leelawadee" w:cs="Leelawadee"/>
          <w:color w:val="355581"/>
          <w:spacing w:val="53"/>
          <w:sz w:val="26"/>
          <w:szCs w:val="26"/>
        </w:rPr>
        <w:t xml:space="preserve"> </w:t>
      </w:r>
      <w:r w:rsidRPr="00182FB4">
        <w:rPr>
          <w:rFonts w:ascii="Leelawadee" w:hAnsi="Leelawadee" w:cs="Leelawadee"/>
          <w:color w:val="355581"/>
          <w:sz w:val="26"/>
          <w:szCs w:val="26"/>
        </w:rPr>
        <w:t>people</w:t>
      </w:r>
      <w:r w:rsidRPr="00182FB4">
        <w:rPr>
          <w:rFonts w:ascii="Leelawadee" w:hAnsi="Leelawadee" w:cs="Leelawadee"/>
          <w:color w:val="355581"/>
          <w:spacing w:val="40"/>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w w:val="109"/>
          <w:sz w:val="26"/>
          <w:szCs w:val="26"/>
        </w:rPr>
        <w:t>sa</w:t>
      </w:r>
      <w:r w:rsidRPr="00182FB4">
        <w:rPr>
          <w:rFonts w:ascii="Leelawadee" w:hAnsi="Leelawadee" w:cs="Leelawadee"/>
          <w:color w:val="355581"/>
          <w:spacing w:val="-14"/>
          <w:w w:val="109"/>
          <w:sz w:val="26"/>
          <w:szCs w:val="26"/>
        </w:rPr>
        <w:t>f</w:t>
      </w:r>
      <w:r w:rsidRPr="00182FB4">
        <w:rPr>
          <w:rFonts w:ascii="Leelawadee" w:hAnsi="Leelawadee" w:cs="Leelawadee"/>
          <w:color w:val="355581"/>
          <w:w w:val="98"/>
          <w:sz w:val="26"/>
          <w:szCs w:val="26"/>
        </w:rPr>
        <w:t xml:space="preserve">ely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emain</w:t>
      </w:r>
      <w:r w:rsidRPr="00182FB4">
        <w:rPr>
          <w:rFonts w:ascii="Leelawadee" w:hAnsi="Leelawadee" w:cs="Leelawadee"/>
          <w:color w:val="355581"/>
          <w:spacing w:val="44"/>
          <w:sz w:val="26"/>
          <w:szCs w:val="26"/>
        </w:rPr>
        <w:t xml:space="preserve"> </w:t>
      </w:r>
      <w:r w:rsidRPr="00182FB4">
        <w:rPr>
          <w:rFonts w:ascii="Leelawadee" w:hAnsi="Leelawadee" w:cs="Leelawadee"/>
          <w:color w:val="355581"/>
          <w:sz w:val="26"/>
          <w:szCs w:val="26"/>
        </w:rPr>
        <w:t>in</w:t>
      </w:r>
      <w:r w:rsidRPr="00182FB4">
        <w:rPr>
          <w:rFonts w:ascii="Leelawadee" w:hAnsi="Leelawadee" w:cs="Leelawadee"/>
          <w:color w:val="355581"/>
          <w:spacing w:val="-7"/>
          <w:sz w:val="26"/>
          <w:szCs w:val="26"/>
        </w:rPr>
        <w:t xml:space="preserve"> </w:t>
      </w:r>
      <w:r w:rsidRPr="00182FB4">
        <w:rPr>
          <w:rFonts w:ascii="Leelawadee" w:hAnsi="Leelawadee" w:cs="Leelawadee"/>
          <w:color w:val="355581"/>
          <w:sz w:val="26"/>
          <w:szCs w:val="26"/>
        </w:rPr>
        <w:t>or</w:t>
      </w:r>
      <w:r w:rsidRPr="00182FB4">
        <w:rPr>
          <w:rFonts w:ascii="Leelawadee" w:hAnsi="Leelawadee" w:cs="Leelawadee"/>
          <w:color w:val="355581"/>
          <w:spacing w:val="-3"/>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eturn</w:t>
      </w:r>
      <w:r w:rsidRPr="00182FB4">
        <w:rPr>
          <w:rFonts w:ascii="Leelawadee" w:hAnsi="Leelawadee" w:cs="Leelawadee"/>
          <w:color w:val="355581"/>
          <w:spacing w:val="35"/>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pacing w:val="-1"/>
          <w:w w:val="95"/>
          <w:sz w:val="26"/>
          <w:szCs w:val="26"/>
        </w:rPr>
        <w:t>w</w:t>
      </w:r>
      <w:r w:rsidRPr="00182FB4">
        <w:rPr>
          <w:rFonts w:ascii="Leelawadee" w:hAnsi="Leelawadee" w:cs="Leelawadee"/>
          <w:color w:val="355581"/>
          <w:w w:val="95"/>
          <w:sz w:val="26"/>
          <w:szCs w:val="26"/>
        </w:rPr>
        <w:t>ork</w:t>
      </w:r>
      <w:r w:rsidRPr="00182FB4">
        <w:rPr>
          <w:rFonts w:ascii="Leelawadee" w:hAnsi="Leelawadee" w:cs="Leelawadee"/>
          <w:color w:val="355581"/>
          <w:spacing w:val="2"/>
          <w:w w:val="95"/>
          <w:sz w:val="26"/>
          <w:szCs w:val="26"/>
        </w:rPr>
        <w:t xml:space="preserve"> </w:t>
      </w:r>
      <w:r w:rsidRPr="00182FB4">
        <w:rPr>
          <w:rFonts w:ascii="Leelawadee" w:hAnsi="Leelawadee" w:cs="Leelawadee"/>
          <w:color w:val="355581"/>
          <w:sz w:val="26"/>
          <w:szCs w:val="26"/>
        </w:rPr>
        <w:t>whe</w:t>
      </w:r>
      <w:r w:rsidRPr="00182FB4">
        <w:rPr>
          <w:rFonts w:ascii="Leelawadee" w:hAnsi="Leelawadee" w:cs="Leelawadee"/>
          <w:color w:val="355581"/>
          <w:spacing w:val="-2"/>
          <w:sz w:val="26"/>
          <w:szCs w:val="26"/>
        </w:rPr>
        <w:t>re</w:t>
      </w:r>
      <w:r w:rsidRPr="00182FB4">
        <w:rPr>
          <w:rFonts w:ascii="Leelawadee" w:hAnsi="Leelawadee" w:cs="Leelawadee"/>
          <w:color w:val="355581"/>
          <w:spacing w:val="-5"/>
          <w:sz w:val="26"/>
          <w:szCs w:val="26"/>
        </w:rPr>
        <w:t>v</w:t>
      </w:r>
      <w:r w:rsidRPr="00182FB4">
        <w:rPr>
          <w:rFonts w:ascii="Leelawadee" w:hAnsi="Leelawadee" w:cs="Leelawadee"/>
          <w:color w:val="355581"/>
          <w:sz w:val="26"/>
          <w:szCs w:val="26"/>
        </w:rPr>
        <w:t>er</w:t>
      </w:r>
      <w:r w:rsidRPr="00182FB4">
        <w:rPr>
          <w:rFonts w:ascii="Leelawadee" w:hAnsi="Leelawadee" w:cs="Leelawadee"/>
          <w:color w:val="355581"/>
          <w:spacing w:val="16"/>
          <w:sz w:val="26"/>
          <w:szCs w:val="26"/>
        </w:rPr>
        <w:t xml:space="preserve"> </w:t>
      </w:r>
      <w:r w:rsidRPr="00182FB4">
        <w:rPr>
          <w:rFonts w:ascii="Leelawadee" w:hAnsi="Leelawadee" w:cs="Leelawadee"/>
          <w:color w:val="355581"/>
          <w:sz w:val="26"/>
          <w:szCs w:val="26"/>
        </w:rPr>
        <w:t>possible.</w:t>
      </w:r>
    </w:p>
    <w:p w14:paraId="6512BCC2" w14:textId="77777777" w:rsidR="00B10D12" w:rsidRPr="00182FB4" w:rsidRDefault="00B10D12" w:rsidP="00B10D12">
      <w:pPr>
        <w:widowControl w:val="0"/>
        <w:autoSpaceDE w:val="0"/>
        <w:autoSpaceDN w:val="0"/>
        <w:adjustRightInd w:val="0"/>
        <w:spacing w:before="6" w:line="130" w:lineRule="exact"/>
        <w:rPr>
          <w:rFonts w:ascii="Leelawadee" w:hAnsi="Leelawadee" w:cs="Leelawadee"/>
          <w:color w:val="000000"/>
          <w:sz w:val="13"/>
          <w:szCs w:val="13"/>
        </w:rPr>
      </w:pPr>
    </w:p>
    <w:p w14:paraId="1AE046A1" w14:textId="77777777" w:rsidR="00B10D12" w:rsidRPr="00182FB4" w:rsidRDefault="00B10D12" w:rsidP="00B10D12">
      <w:pPr>
        <w:widowControl w:val="0"/>
        <w:autoSpaceDE w:val="0"/>
        <w:autoSpaceDN w:val="0"/>
        <w:adjustRightInd w:val="0"/>
        <w:spacing w:line="200" w:lineRule="exact"/>
        <w:rPr>
          <w:rFonts w:ascii="Leelawadee" w:hAnsi="Leelawadee" w:cs="Leelawadee"/>
          <w:color w:val="000000"/>
          <w:sz w:val="20"/>
          <w:szCs w:val="20"/>
        </w:rPr>
      </w:pPr>
    </w:p>
    <w:p w14:paraId="29025466" w14:textId="77777777" w:rsidR="00B10D12" w:rsidRPr="00182FB4" w:rsidRDefault="00B10D12" w:rsidP="00B10D12">
      <w:pPr>
        <w:widowControl w:val="0"/>
        <w:autoSpaceDE w:val="0"/>
        <w:autoSpaceDN w:val="0"/>
        <w:adjustRightInd w:val="0"/>
        <w:spacing w:line="250" w:lineRule="auto"/>
        <w:ind w:left="121" w:right="232"/>
        <w:jc w:val="both"/>
        <w:rPr>
          <w:rFonts w:ascii="Leelawadee" w:hAnsi="Leelawadee" w:cs="Leelawadee"/>
          <w:color w:val="000000"/>
          <w:sz w:val="26"/>
          <w:szCs w:val="26"/>
        </w:rPr>
      </w:pPr>
      <w:r w:rsidRPr="00182FB4">
        <w:rPr>
          <w:rFonts w:ascii="Leelawadee" w:hAnsi="Leelawadee" w:cs="Leelawadee"/>
          <w:color w:val="355581"/>
          <w:w w:val="90"/>
          <w:sz w:val="26"/>
          <w:szCs w:val="26"/>
        </w:rPr>
        <w:t>AH</w:t>
      </w:r>
      <w:r w:rsidRPr="00182FB4">
        <w:rPr>
          <w:rFonts w:ascii="Leelawadee" w:hAnsi="Leelawadee" w:cs="Leelawadee"/>
          <w:color w:val="355581"/>
          <w:spacing w:val="-2"/>
          <w:w w:val="90"/>
          <w:sz w:val="26"/>
          <w:szCs w:val="26"/>
        </w:rPr>
        <w:t>P</w:t>
      </w:r>
      <w:r w:rsidRPr="00182FB4">
        <w:rPr>
          <w:rFonts w:ascii="Leelawadee" w:hAnsi="Leelawadee" w:cs="Leelawadee"/>
          <w:color w:val="355581"/>
          <w:w w:val="90"/>
          <w:sz w:val="26"/>
          <w:szCs w:val="26"/>
        </w:rPr>
        <w:t>s</w:t>
      </w:r>
      <w:r w:rsidRPr="00182FB4">
        <w:rPr>
          <w:rFonts w:ascii="Leelawadee" w:hAnsi="Leelawadee" w:cs="Leelawadee"/>
          <w:color w:val="355581"/>
          <w:spacing w:val="7"/>
          <w:w w:val="90"/>
          <w:sz w:val="26"/>
          <w:szCs w:val="26"/>
        </w:rPr>
        <w:t xml:space="preserve"> </w:t>
      </w:r>
      <w:r w:rsidRPr="00182FB4">
        <w:rPr>
          <w:rFonts w:ascii="Leelawadee" w:hAnsi="Leelawadee" w:cs="Leelawadee"/>
          <w:color w:val="355581"/>
          <w:sz w:val="26"/>
          <w:szCs w:val="26"/>
        </w:rPr>
        <w:t>pl</w:t>
      </w:r>
      <w:r w:rsidRPr="00182FB4">
        <w:rPr>
          <w:rFonts w:ascii="Leelawadee" w:hAnsi="Leelawadee" w:cs="Leelawadee"/>
          <w:color w:val="355581"/>
          <w:spacing w:val="-2"/>
          <w:sz w:val="26"/>
          <w:szCs w:val="26"/>
        </w:rPr>
        <w:t>a</w:t>
      </w:r>
      <w:r w:rsidRPr="00182FB4">
        <w:rPr>
          <w:rFonts w:ascii="Leelawadee" w:hAnsi="Leelawadee" w:cs="Leelawadee"/>
          <w:color w:val="355581"/>
          <w:sz w:val="26"/>
          <w:szCs w:val="26"/>
        </w:rPr>
        <w:t>y</w:t>
      </w:r>
      <w:r w:rsidRPr="00182FB4">
        <w:rPr>
          <w:rFonts w:ascii="Leelawadee" w:hAnsi="Leelawadee" w:cs="Leelawadee"/>
          <w:color w:val="355581"/>
          <w:spacing w:val="11"/>
          <w:sz w:val="26"/>
          <w:szCs w:val="26"/>
        </w:rPr>
        <w:t xml:space="preserve"> </w:t>
      </w:r>
      <w:r w:rsidRPr="00182FB4">
        <w:rPr>
          <w:rFonts w:ascii="Leelawadee" w:hAnsi="Leelawadee" w:cs="Leelawadee"/>
          <w:color w:val="355581"/>
          <w:sz w:val="26"/>
          <w:szCs w:val="26"/>
        </w:rPr>
        <w:t>a</w:t>
      </w:r>
      <w:r w:rsidRPr="00182FB4">
        <w:rPr>
          <w:rFonts w:ascii="Leelawadee" w:hAnsi="Leelawadee" w:cs="Leelawadee"/>
          <w:color w:val="355581"/>
          <w:spacing w:val="21"/>
          <w:sz w:val="26"/>
          <w:szCs w:val="26"/>
        </w:rPr>
        <w:t xml:space="preserve"> </w:t>
      </w:r>
      <w:r w:rsidRPr="00182FB4">
        <w:rPr>
          <w:rFonts w:ascii="Leelawadee" w:hAnsi="Leelawadee" w:cs="Leelawadee"/>
          <w:color w:val="355581"/>
          <w:sz w:val="26"/>
          <w:szCs w:val="26"/>
        </w:rPr>
        <w:t>ce</w:t>
      </w:r>
      <w:r w:rsidRPr="00182FB4">
        <w:rPr>
          <w:rFonts w:ascii="Leelawadee" w:hAnsi="Leelawadee" w:cs="Leelawadee"/>
          <w:color w:val="355581"/>
          <w:spacing w:val="-1"/>
          <w:sz w:val="26"/>
          <w:szCs w:val="26"/>
        </w:rPr>
        <w:t>n</w:t>
      </w:r>
      <w:r w:rsidRPr="00182FB4">
        <w:rPr>
          <w:rFonts w:ascii="Leelawadee" w:hAnsi="Leelawadee" w:cs="Leelawadee"/>
          <w:color w:val="355581"/>
          <w:sz w:val="26"/>
          <w:szCs w:val="26"/>
        </w:rPr>
        <w:t>t</w:t>
      </w:r>
      <w:r w:rsidRPr="00182FB4">
        <w:rPr>
          <w:rFonts w:ascii="Leelawadee" w:hAnsi="Leelawadee" w:cs="Leelawadee"/>
          <w:color w:val="355581"/>
          <w:spacing w:val="-7"/>
          <w:sz w:val="26"/>
          <w:szCs w:val="26"/>
        </w:rPr>
        <w:t>r</w:t>
      </w:r>
      <w:r w:rsidRPr="00182FB4">
        <w:rPr>
          <w:rFonts w:ascii="Leelawadee" w:hAnsi="Leelawadee" w:cs="Leelawadee"/>
          <w:color w:val="355581"/>
          <w:sz w:val="26"/>
          <w:szCs w:val="26"/>
        </w:rPr>
        <w:t>al</w:t>
      </w:r>
      <w:r w:rsidRPr="00182FB4">
        <w:rPr>
          <w:rFonts w:ascii="Leelawadee" w:hAnsi="Leelawadee" w:cs="Leelawadee"/>
          <w:color w:val="355581"/>
          <w:spacing w:val="42"/>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ole</w:t>
      </w:r>
      <w:r w:rsidRPr="00182FB4">
        <w:rPr>
          <w:rFonts w:ascii="Leelawadee" w:hAnsi="Leelawadee" w:cs="Leelawadee"/>
          <w:color w:val="355581"/>
          <w:spacing w:val="-4"/>
          <w:sz w:val="26"/>
          <w:szCs w:val="26"/>
        </w:rPr>
        <w:t xml:space="preserve"> </w:t>
      </w:r>
      <w:r w:rsidRPr="00182FB4">
        <w:rPr>
          <w:rFonts w:ascii="Leelawadee" w:hAnsi="Leelawadee" w:cs="Leelawadee"/>
          <w:color w:val="355581"/>
          <w:sz w:val="26"/>
          <w:szCs w:val="26"/>
        </w:rPr>
        <w:t>in</w:t>
      </w:r>
      <w:r w:rsidRPr="00182FB4">
        <w:rPr>
          <w:rFonts w:ascii="Leelawadee" w:hAnsi="Leelawadee" w:cs="Leelawadee"/>
          <w:color w:val="355581"/>
          <w:spacing w:val="-7"/>
          <w:sz w:val="26"/>
          <w:szCs w:val="26"/>
        </w:rPr>
        <w:t xml:space="preserve"> </w:t>
      </w:r>
      <w:r w:rsidRPr="00182FB4">
        <w:rPr>
          <w:rFonts w:ascii="Leelawadee" w:hAnsi="Leelawadee" w:cs="Leelawadee"/>
          <w:color w:val="355581"/>
          <w:sz w:val="26"/>
          <w:szCs w:val="26"/>
        </w:rPr>
        <w:t>helping</w:t>
      </w:r>
      <w:r w:rsidRPr="00182FB4">
        <w:rPr>
          <w:rFonts w:ascii="Leelawadee" w:hAnsi="Leelawadee" w:cs="Leelawadee"/>
          <w:color w:val="355581"/>
          <w:spacing w:val="20"/>
          <w:sz w:val="26"/>
          <w:szCs w:val="26"/>
        </w:rPr>
        <w:t xml:space="preserve"> </w:t>
      </w:r>
      <w:r w:rsidRPr="00182FB4">
        <w:rPr>
          <w:rFonts w:ascii="Leelawadee" w:hAnsi="Leelawadee" w:cs="Leelawadee"/>
          <w:color w:val="355581"/>
          <w:sz w:val="26"/>
          <w:szCs w:val="26"/>
        </w:rPr>
        <w:t>people</w:t>
      </w:r>
      <w:r w:rsidRPr="00182FB4">
        <w:rPr>
          <w:rFonts w:ascii="Leelawadee" w:hAnsi="Leelawadee" w:cs="Leelawadee"/>
          <w:color w:val="355581"/>
          <w:spacing w:val="40"/>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eturn</w:t>
      </w:r>
      <w:r w:rsidRPr="00182FB4">
        <w:rPr>
          <w:rFonts w:ascii="Leelawadee" w:hAnsi="Leelawadee" w:cs="Leelawadee"/>
          <w:color w:val="355581"/>
          <w:spacing w:val="35"/>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pacing w:val="-1"/>
          <w:w w:val="95"/>
          <w:sz w:val="26"/>
          <w:szCs w:val="26"/>
        </w:rPr>
        <w:t>w</w:t>
      </w:r>
      <w:r w:rsidRPr="00182FB4">
        <w:rPr>
          <w:rFonts w:ascii="Leelawadee" w:hAnsi="Leelawadee" w:cs="Leelawadee"/>
          <w:color w:val="355581"/>
          <w:w w:val="95"/>
          <w:sz w:val="26"/>
          <w:szCs w:val="26"/>
        </w:rPr>
        <w:t>ork</w:t>
      </w:r>
      <w:r w:rsidRPr="00182FB4">
        <w:rPr>
          <w:rFonts w:ascii="Leelawadee" w:hAnsi="Leelawadee" w:cs="Leelawadee"/>
          <w:color w:val="355581"/>
          <w:spacing w:val="2"/>
          <w:w w:val="95"/>
          <w:sz w:val="26"/>
          <w:szCs w:val="26"/>
        </w:rPr>
        <w:t xml:space="preserve"> </w:t>
      </w:r>
      <w:r w:rsidRPr="00182FB4">
        <w:rPr>
          <w:rFonts w:ascii="Leelawadee" w:hAnsi="Leelawadee" w:cs="Leelawadee"/>
          <w:color w:val="355581"/>
          <w:sz w:val="26"/>
          <w:szCs w:val="26"/>
        </w:rPr>
        <w:t>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w w:val="112"/>
          <w:sz w:val="26"/>
          <w:szCs w:val="26"/>
        </w:rPr>
        <w:t>manage</w:t>
      </w:r>
      <w:r w:rsidRPr="00182FB4">
        <w:rPr>
          <w:rFonts w:ascii="Leelawadee" w:hAnsi="Leelawadee" w:cs="Leelawadee"/>
          <w:color w:val="355581"/>
          <w:spacing w:val="-13"/>
          <w:w w:val="112"/>
          <w:sz w:val="26"/>
          <w:szCs w:val="26"/>
        </w:rPr>
        <w:t xml:space="preserve"> </w:t>
      </w:r>
      <w:r w:rsidRPr="00182FB4">
        <w:rPr>
          <w:rFonts w:ascii="Leelawadee" w:hAnsi="Leelawadee" w:cs="Leelawadee"/>
          <w:color w:val="355581"/>
          <w:sz w:val="26"/>
          <w:szCs w:val="26"/>
        </w:rPr>
        <w:t>their</w:t>
      </w:r>
      <w:r w:rsidRPr="00182FB4">
        <w:rPr>
          <w:rFonts w:ascii="Leelawadee" w:hAnsi="Leelawadee" w:cs="Leelawadee"/>
          <w:color w:val="355581"/>
          <w:spacing w:val="21"/>
          <w:sz w:val="26"/>
          <w:szCs w:val="26"/>
        </w:rPr>
        <w:t xml:space="preserve"> </w:t>
      </w:r>
      <w:r w:rsidRPr="00182FB4">
        <w:rPr>
          <w:rFonts w:ascii="Leelawadee" w:hAnsi="Leelawadee" w:cs="Leelawadee"/>
          <w:color w:val="355581"/>
          <w:spacing w:val="-1"/>
          <w:w w:val="106"/>
          <w:sz w:val="26"/>
          <w:szCs w:val="26"/>
        </w:rPr>
        <w:t>o</w:t>
      </w:r>
      <w:r w:rsidRPr="00182FB4">
        <w:rPr>
          <w:rFonts w:ascii="Leelawadee" w:hAnsi="Leelawadee" w:cs="Leelawadee"/>
          <w:color w:val="355581"/>
          <w:sz w:val="26"/>
          <w:szCs w:val="26"/>
        </w:rPr>
        <w:t>wn health</w:t>
      </w:r>
      <w:r w:rsidRPr="00182FB4">
        <w:rPr>
          <w:rFonts w:ascii="Leelawadee" w:hAnsi="Leelawadee" w:cs="Leelawadee"/>
          <w:color w:val="355581"/>
          <w:spacing w:val="63"/>
          <w:sz w:val="26"/>
          <w:szCs w:val="26"/>
        </w:rPr>
        <w:t xml:space="preserve"> </w:t>
      </w:r>
      <w:r w:rsidRPr="00182FB4">
        <w:rPr>
          <w:rFonts w:ascii="Leelawadee" w:hAnsi="Leelawadee" w:cs="Leelawadee"/>
          <w:color w:val="355581"/>
          <w:sz w:val="26"/>
          <w:szCs w:val="26"/>
        </w:rPr>
        <w:t>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pacing w:val="-5"/>
          <w:sz w:val="26"/>
          <w:szCs w:val="26"/>
        </w:rPr>
        <w:t>w</w:t>
      </w:r>
      <w:r w:rsidRPr="00182FB4">
        <w:rPr>
          <w:rFonts w:ascii="Leelawadee" w:hAnsi="Leelawadee" w:cs="Leelawadee"/>
          <w:color w:val="355581"/>
          <w:sz w:val="26"/>
          <w:szCs w:val="26"/>
        </w:rPr>
        <w:t>ellbeing.</w:t>
      </w:r>
      <w:r w:rsidRPr="00182FB4">
        <w:rPr>
          <w:rFonts w:ascii="Leelawadee" w:hAnsi="Leelawadee" w:cs="Leelawadee"/>
          <w:color w:val="355581"/>
          <w:spacing w:val="-15"/>
          <w:sz w:val="26"/>
          <w:szCs w:val="26"/>
        </w:rPr>
        <w:t xml:space="preserve"> </w:t>
      </w:r>
      <w:r w:rsidRPr="00182FB4">
        <w:rPr>
          <w:rFonts w:ascii="Leelawadee" w:hAnsi="Leelawadee" w:cs="Leelawadee"/>
          <w:color w:val="355581"/>
          <w:w w:val="90"/>
          <w:sz w:val="26"/>
          <w:szCs w:val="26"/>
        </w:rPr>
        <w:t>AH</w:t>
      </w:r>
      <w:r w:rsidRPr="00182FB4">
        <w:rPr>
          <w:rFonts w:ascii="Leelawadee" w:hAnsi="Leelawadee" w:cs="Leelawadee"/>
          <w:color w:val="355581"/>
          <w:spacing w:val="-2"/>
          <w:w w:val="90"/>
          <w:sz w:val="26"/>
          <w:szCs w:val="26"/>
        </w:rPr>
        <w:t>P</w:t>
      </w:r>
      <w:r w:rsidRPr="00182FB4">
        <w:rPr>
          <w:rFonts w:ascii="Leelawadee" w:hAnsi="Leelawadee" w:cs="Leelawadee"/>
          <w:color w:val="355581"/>
          <w:w w:val="90"/>
          <w:sz w:val="26"/>
          <w:szCs w:val="26"/>
        </w:rPr>
        <w:t>s</w:t>
      </w:r>
      <w:r w:rsidRPr="00182FB4">
        <w:rPr>
          <w:rFonts w:ascii="Leelawadee" w:hAnsi="Leelawadee" w:cs="Leelawadee"/>
          <w:color w:val="355581"/>
          <w:spacing w:val="7"/>
          <w:w w:val="90"/>
          <w:sz w:val="26"/>
          <w:szCs w:val="26"/>
        </w:rPr>
        <w:t xml:space="preserve"> </w:t>
      </w:r>
      <w:r w:rsidRPr="00182FB4">
        <w:rPr>
          <w:rFonts w:ascii="Leelawadee" w:hAnsi="Leelawadee" w:cs="Leelawadee"/>
          <w:color w:val="355581"/>
          <w:sz w:val="26"/>
          <w:szCs w:val="26"/>
        </w:rPr>
        <w:t>assess</w:t>
      </w:r>
      <w:r w:rsidRPr="00182FB4">
        <w:rPr>
          <w:rFonts w:ascii="Leelawadee" w:hAnsi="Leelawadee" w:cs="Leelawadee"/>
          <w:color w:val="355581"/>
          <w:spacing w:val="36"/>
          <w:sz w:val="26"/>
          <w:szCs w:val="26"/>
        </w:rPr>
        <w:t xml:space="preserve"> </w:t>
      </w:r>
      <w:r w:rsidRPr="00182FB4">
        <w:rPr>
          <w:rFonts w:ascii="Leelawadee" w:hAnsi="Leelawadee" w:cs="Leelawadee"/>
          <w:color w:val="355581"/>
          <w:spacing w:val="-5"/>
          <w:sz w:val="26"/>
          <w:szCs w:val="26"/>
        </w:rPr>
        <w:t>f</w:t>
      </w:r>
      <w:r w:rsidRPr="00182FB4">
        <w:rPr>
          <w:rFonts w:ascii="Leelawadee" w:hAnsi="Leelawadee" w:cs="Leelawadee"/>
          <w:color w:val="355581"/>
          <w:sz w:val="26"/>
          <w:szCs w:val="26"/>
        </w:rPr>
        <w:t>unctional</w:t>
      </w:r>
      <w:r w:rsidRPr="00182FB4">
        <w:rPr>
          <w:rFonts w:ascii="Leelawadee" w:hAnsi="Leelawadee" w:cs="Leelawadee"/>
          <w:color w:val="355581"/>
          <w:spacing w:val="54"/>
          <w:sz w:val="26"/>
          <w:szCs w:val="26"/>
        </w:rPr>
        <w:t xml:space="preserve"> </w:t>
      </w:r>
      <w:r w:rsidRPr="00182FB4">
        <w:rPr>
          <w:rFonts w:ascii="Leelawadee" w:hAnsi="Leelawadee" w:cs="Leelawadee"/>
          <w:color w:val="355581"/>
          <w:sz w:val="26"/>
          <w:szCs w:val="26"/>
        </w:rPr>
        <w:t>difficulties</w:t>
      </w:r>
      <w:r w:rsidRPr="00182FB4">
        <w:rPr>
          <w:rFonts w:ascii="Leelawadee" w:hAnsi="Leelawadee" w:cs="Leelawadee"/>
          <w:color w:val="355581"/>
          <w:spacing w:val="-17"/>
          <w:sz w:val="26"/>
          <w:szCs w:val="26"/>
        </w:rPr>
        <w:t xml:space="preserve"> </w:t>
      </w:r>
      <w:r w:rsidRPr="00182FB4">
        <w:rPr>
          <w:rFonts w:ascii="Leelawadee" w:hAnsi="Leelawadee" w:cs="Leelawadee"/>
          <w:color w:val="355581"/>
          <w:sz w:val="26"/>
          <w:szCs w:val="26"/>
        </w:rPr>
        <w:t>in</w:t>
      </w:r>
      <w:r w:rsidRPr="00182FB4">
        <w:rPr>
          <w:rFonts w:ascii="Leelawadee" w:hAnsi="Leelawadee" w:cs="Leelawadee"/>
          <w:color w:val="355581"/>
          <w:spacing w:val="-7"/>
          <w:sz w:val="26"/>
          <w:szCs w:val="26"/>
        </w:rPr>
        <w:t xml:space="preserve"> </w:t>
      </w:r>
      <w:r w:rsidRPr="00182FB4">
        <w:rPr>
          <w:rFonts w:ascii="Leelawadee" w:hAnsi="Leelawadee" w:cs="Leelawadee"/>
          <w:color w:val="355581"/>
          <w:sz w:val="26"/>
          <w:szCs w:val="26"/>
        </w:rPr>
        <w:t>both</w:t>
      </w:r>
      <w:r w:rsidRPr="00182FB4">
        <w:rPr>
          <w:rFonts w:ascii="Leelawadee" w:hAnsi="Leelawadee" w:cs="Leelawadee"/>
          <w:color w:val="355581"/>
          <w:spacing w:val="45"/>
          <w:sz w:val="26"/>
          <w:szCs w:val="26"/>
        </w:rPr>
        <w:t xml:space="preserve"> </w:t>
      </w:r>
      <w:r w:rsidRPr="00182FB4">
        <w:rPr>
          <w:rFonts w:ascii="Leelawadee" w:hAnsi="Leelawadee" w:cs="Leelawadee"/>
          <w:color w:val="355581"/>
          <w:sz w:val="26"/>
          <w:szCs w:val="26"/>
        </w:rPr>
        <w:t>the</w:t>
      </w:r>
      <w:r w:rsidRPr="00182FB4">
        <w:rPr>
          <w:rFonts w:ascii="Leelawadee" w:hAnsi="Leelawadee" w:cs="Leelawadee"/>
          <w:color w:val="355581"/>
          <w:spacing w:val="39"/>
          <w:sz w:val="26"/>
          <w:szCs w:val="26"/>
        </w:rPr>
        <w:t xml:space="preserve"> </w:t>
      </w:r>
      <w:r w:rsidRPr="00182FB4">
        <w:rPr>
          <w:rFonts w:ascii="Leelawadee" w:hAnsi="Leelawadee" w:cs="Leelawadee"/>
          <w:color w:val="355581"/>
          <w:w w:val="96"/>
          <w:sz w:val="26"/>
          <w:szCs w:val="26"/>
        </w:rPr>
        <w:t>clini</w:t>
      </w:r>
      <w:r w:rsidRPr="00182FB4">
        <w:rPr>
          <w:rFonts w:ascii="Leelawadee" w:hAnsi="Leelawadee" w:cs="Leelawadee"/>
          <w:color w:val="355581"/>
          <w:spacing w:val="-3"/>
          <w:w w:val="96"/>
          <w:sz w:val="26"/>
          <w:szCs w:val="26"/>
        </w:rPr>
        <w:t>c</w:t>
      </w:r>
      <w:r w:rsidRPr="00182FB4">
        <w:rPr>
          <w:rFonts w:ascii="Leelawadee" w:hAnsi="Leelawadee" w:cs="Leelawadee"/>
          <w:color w:val="355581"/>
          <w:w w:val="96"/>
          <w:sz w:val="26"/>
          <w:szCs w:val="26"/>
        </w:rPr>
        <w:t>al</w:t>
      </w:r>
      <w:r w:rsidRPr="00182FB4">
        <w:rPr>
          <w:rFonts w:ascii="Leelawadee" w:hAnsi="Leelawadee" w:cs="Leelawadee"/>
          <w:color w:val="355581"/>
          <w:spacing w:val="3"/>
          <w:w w:val="96"/>
          <w:sz w:val="26"/>
          <w:szCs w:val="26"/>
        </w:rPr>
        <w:t xml:space="preserve"> </w:t>
      </w:r>
      <w:r w:rsidRPr="00182FB4">
        <w:rPr>
          <w:rFonts w:ascii="Leelawadee" w:hAnsi="Leelawadee" w:cs="Leelawadee"/>
          <w:color w:val="355581"/>
          <w:sz w:val="26"/>
          <w:szCs w:val="26"/>
        </w:rPr>
        <w:t>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pacing w:val="-1"/>
          <w:w w:val="95"/>
          <w:sz w:val="26"/>
          <w:szCs w:val="26"/>
        </w:rPr>
        <w:t>w</w:t>
      </w:r>
      <w:r w:rsidRPr="00182FB4">
        <w:rPr>
          <w:rFonts w:ascii="Leelawadee" w:hAnsi="Leelawadee" w:cs="Leelawadee"/>
          <w:color w:val="355581"/>
          <w:w w:val="96"/>
          <w:sz w:val="26"/>
          <w:szCs w:val="26"/>
        </w:rPr>
        <w:t>ork</w:t>
      </w:r>
      <w:r w:rsidRPr="00182FB4">
        <w:rPr>
          <w:rFonts w:ascii="Leelawadee" w:hAnsi="Leelawadee" w:cs="Leelawadee"/>
          <w:color w:val="355581"/>
          <w:w w:val="83"/>
          <w:sz w:val="26"/>
          <w:szCs w:val="26"/>
        </w:rPr>
        <w:t xml:space="preserve">- </w:t>
      </w:r>
      <w:r w:rsidRPr="00182FB4">
        <w:rPr>
          <w:rFonts w:ascii="Leelawadee" w:hAnsi="Leelawadee" w:cs="Leelawadee"/>
          <w:color w:val="355581"/>
          <w:sz w:val="26"/>
          <w:szCs w:val="26"/>
        </w:rPr>
        <w:t>place</w:t>
      </w:r>
      <w:r w:rsidRPr="00182FB4">
        <w:rPr>
          <w:rFonts w:ascii="Leelawadee" w:hAnsi="Leelawadee" w:cs="Leelawadee"/>
          <w:color w:val="355581"/>
          <w:spacing w:val="24"/>
          <w:sz w:val="26"/>
          <w:szCs w:val="26"/>
        </w:rPr>
        <w:t xml:space="preserve"> </w:t>
      </w:r>
      <w:r w:rsidRPr="00182FB4">
        <w:rPr>
          <w:rFonts w:ascii="Leelawadee" w:hAnsi="Leelawadee" w:cs="Leelawadee"/>
          <w:color w:val="355581"/>
          <w:sz w:val="26"/>
          <w:szCs w:val="26"/>
        </w:rPr>
        <w:t>settings</w:t>
      </w:r>
      <w:r w:rsidRPr="00182FB4">
        <w:rPr>
          <w:rFonts w:ascii="Leelawadee" w:hAnsi="Leelawadee" w:cs="Leelawadee"/>
          <w:color w:val="355581"/>
          <w:spacing w:val="55"/>
          <w:sz w:val="26"/>
          <w:szCs w:val="26"/>
        </w:rPr>
        <w:t xml:space="preserve"> </w:t>
      </w:r>
      <w:r w:rsidRPr="00182FB4">
        <w:rPr>
          <w:rFonts w:ascii="Leelawadee" w:hAnsi="Leelawadee" w:cs="Leelawadee"/>
          <w:color w:val="355581"/>
          <w:sz w:val="26"/>
          <w:szCs w:val="26"/>
        </w:rPr>
        <w:t>in</w:t>
      </w:r>
      <w:r w:rsidRPr="00182FB4">
        <w:rPr>
          <w:rFonts w:ascii="Leelawadee" w:hAnsi="Leelawadee" w:cs="Leelawadee"/>
          <w:color w:val="355581"/>
          <w:spacing w:val="-7"/>
          <w:sz w:val="26"/>
          <w:szCs w:val="26"/>
        </w:rPr>
        <w:t xml:space="preserve"> </w:t>
      </w:r>
      <w:r w:rsidRPr="00182FB4">
        <w:rPr>
          <w:rFonts w:ascii="Leelawadee" w:hAnsi="Leelawadee" w:cs="Leelawadee"/>
          <w:color w:val="355581"/>
          <w:sz w:val="26"/>
          <w:szCs w:val="26"/>
        </w:rPr>
        <w:t>o</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der</w:t>
      </w:r>
      <w:r w:rsidRPr="00182FB4">
        <w:rPr>
          <w:rFonts w:ascii="Leelawadee" w:hAnsi="Leelawadee" w:cs="Leelawadee"/>
          <w:color w:val="355581"/>
          <w:spacing w:val="15"/>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z w:val="26"/>
          <w:szCs w:val="26"/>
        </w:rPr>
        <w:t>p</w:t>
      </w:r>
      <w:r w:rsidRPr="00182FB4">
        <w:rPr>
          <w:rFonts w:ascii="Leelawadee" w:hAnsi="Leelawadee" w:cs="Leelawadee"/>
          <w:color w:val="355581"/>
          <w:spacing w:val="-2"/>
          <w:sz w:val="26"/>
          <w:szCs w:val="26"/>
        </w:rPr>
        <w:t>ro</w:t>
      </w:r>
      <w:r w:rsidRPr="00182FB4">
        <w:rPr>
          <w:rFonts w:ascii="Leelawadee" w:hAnsi="Leelawadee" w:cs="Leelawadee"/>
          <w:color w:val="355581"/>
          <w:sz w:val="26"/>
          <w:szCs w:val="26"/>
        </w:rPr>
        <w:t>vide</w:t>
      </w:r>
      <w:r w:rsidRPr="00182FB4">
        <w:rPr>
          <w:rFonts w:ascii="Leelawadee" w:hAnsi="Leelawadee" w:cs="Leelawadee"/>
          <w:color w:val="355581"/>
          <w:spacing w:val="8"/>
          <w:sz w:val="26"/>
          <w:szCs w:val="26"/>
        </w:rPr>
        <w:t xml:space="preserve"> </w:t>
      </w:r>
      <w:r w:rsidRPr="00182FB4">
        <w:rPr>
          <w:rFonts w:ascii="Leelawadee" w:hAnsi="Leelawadee" w:cs="Leelawadee"/>
          <w:color w:val="355581"/>
          <w:sz w:val="26"/>
          <w:szCs w:val="26"/>
        </w:rPr>
        <w:t>the</w:t>
      </w:r>
      <w:r w:rsidRPr="00182FB4">
        <w:rPr>
          <w:rFonts w:ascii="Leelawadee" w:hAnsi="Leelawadee" w:cs="Leelawadee"/>
          <w:color w:val="355581"/>
          <w:spacing w:val="39"/>
          <w:sz w:val="26"/>
          <w:szCs w:val="26"/>
        </w:rPr>
        <w:t xml:space="preserve"> </w:t>
      </w:r>
      <w:r w:rsidRPr="00182FB4">
        <w:rPr>
          <w:rFonts w:ascii="Leelawadee" w:hAnsi="Leelawadee" w:cs="Leelawadee"/>
          <w:color w:val="355581"/>
          <w:sz w:val="26"/>
          <w:szCs w:val="26"/>
        </w:rPr>
        <w:t>most</w:t>
      </w:r>
      <w:r w:rsidRPr="00182FB4">
        <w:rPr>
          <w:rFonts w:ascii="Leelawadee" w:hAnsi="Leelawadee" w:cs="Leelawadee"/>
          <w:color w:val="355581"/>
          <w:spacing w:val="39"/>
          <w:sz w:val="26"/>
          <w:szCs w:val="26"/>
        </w:rPr>
        <w:t xml:space="preserve"> </w:t>
      </w:r>
      <w:r w:rsidRPr="00182FB4">
        <w:rPr>
          <w:rFonts w:ascii="Leelawadee" w:hAnsi="Leelawadee" w:cs="Leelawadee"/>
          <w:color w:val="355581"/>
          <w:w w:val="107"/>
          <w:sz w:val="26"/>
          <w:szCs w:val="26"/>
        </w:rPr>
        <w:t>app</w:t>
      </w:r>
      <w:r w:rsidRPr="00182FB4">
        <w:rPr>
          <w:rFonts w:ascii="Leelawadee" w:hAnsi="Leelawadee" w:cs="Leelawadee"/>
          <w:color w:val="355581"/>
          <w:spacing w:val="-2"/>
          <w:w w:val="107"/>
          <w:sz w:val="26"/>
          <w:szCs w:val="26"/>
        </w:rPr>
        <w:t>r</w:t>
      </w:r>
      <w:r w:rsidRPr="00182FB4">
        <w:rPr>
          <w:rFonts w:ascii="Leelawadee" w:hAnsi="Leelawadee" w:cs="Leelawadee"/>
          <w:color w:val="355581"/>
          <w:w w:val="107"/>
          <w:sz w:val="26"/>
          <w:szCs w:val="26"/>
        </w:rPr>
        <w:t>opria</w:t>
      </w:r>
      <w:r w:rsidRPr="00182FB4">
        <w:rPr>
          <w:rFonts w:ascii="Leelawadee" w:hAnsi="Leelawadee" w:cs="Leelawadee"/>
          <w:color w:val="355581"/>
          <w:spacing w:val="-3"/>
          <w:w w:val="107"/>
          <w:sz w:val="26"/>
          <w:szCs w:val="26"/>
        </w:rPr>
        <w:t>t</w:t>
      </w:r>
      <w:r w:rsidRPr="00182FB4">
        <w:rPr>
          <w:rFonts w:ascii="Leelawadee" w:hAnsi="Leelawadee" w:cs="Leelawadee"/>
          <w:color w:val="355581"/>
          <w:w w:val="107"/>
          <w:sz w:val="26"/>
          <w:szCs w:val="26"/>
        </w:rPr>
        <w:t>e</w:t>
      </w:r>
      <w:r w:rsidRPr="00182FB4">
        <w:rPr>
          <w:rFonts w:ascii="Leelawadee" w:hAnsi="Leelawadee" w:cs="Leelawadee"/>
          <w:color w:val="355581"/>
          <w:spacing w:val="2"/>
          <w:w w:val="107"/>
          <w:sz w:val="26"/>
          <w:szCs w:val="26"/>
        </w:rPr>
        <w:t xml:space="preserve"> </w:t>
      </w:r>
      <w:r w:rsidRPr="00182FB4">
        <w:rPr>
          <w:rFonts w:ascii="Leelawadee" w:hAnsi="Leelawadee" w:cs="Leelawadee"/>
          <w:color w:val="355581"/>
          <w:sz w:val="26"/>
          <w:szCs w:val="26"/>
        </w:rPr>
        <w:t>solutions</w:t>
      </w:r>
      <w:r w:rsidRPr="00182FB4">
        <w:rPr>
          <w:rFonts w:ascii="Leelawadee" w:hAnsi="Leelawadee" w:cs="Leelawadee"/>
          <w:color w:val="355581"/>
          <w:spacing w:val="25"/>
          <w:sz w:val="26"/>
          <w:szCs w:val="26"/>
        </w:rPr>
        <w:t xml:space="preserve"> </w:t>
      </w:r>
      <w:r w:rsidRPr="00182FB4">
        <w:rPr>
          <w:rFonts w:ascii="Leelawadee" w:hAnsi="Leelawadee" w:cs="Leelawadee"/>
          <w:color w:val="355581"/>
          <w:spacing w:val="-13"/>
          <w:sz w:val="26"/>
          <w:szCs w:val="26"/>
        </w:rPr>
        <w:t>f</w:t>
      </w:r>
      <w:r w:rsidRPr="00182FB4">
        <w:rPr>
          <w:rFonts w:ascii="Leelawadee" w:hAnsi="Leelawadee" w:cs="Leelawadee"/>
          <w:color w:val="355581"/>
          <w:sz w:val="26"/>
          <w:szCs w:val="26"/>
        </w:rPr>
        <w:t>or</w:t>
      </w:r>
      <w:r w:rsidRPr="00182FB4">
        <w:rPr>
          <w:rFonts w:ascii="Leelawadee" w:hAnsi="Leelawadee" w:cs="Leelawadee"/>
          <w:color w:val="355581"/>
          <w:spacing w:val="2"/>
          <w:sz w:val="26"/>
          <w:szCs w:val="26"/>
        </w:rPr>
        <w:t xml:space="preserve"> </w:t>
      </w:r>
      <w:r w:rsidRPr="00182FB4">
        <w:rPr>
          <w:rFonts w:ascii="Leelawadee" w:hAnsi="Leelawadee" w:cs="Leelawadee"/>
          <w:color w:val="355581"/>
          <w:sz w:val="26"/>
          <w:szCs w:val="26"/>
        </w:rPr>
        <w:t>long-</w:t>
      </w:r>
      <w:r w:rsidRPr="00182FB4">
        <w:rPr>
          <w:rFonts w:ascii="Leelawadee" w:hAnsi="Leelawadee" w:cs="Leelawadee"/>
          <w:color w:val="355581"/>
          <w:spacing w:val="-3"/>
          <w:sz w:val="26"/>
          <w:szCs w:val="26"/>
        </w:rPr>
        <w:t>t</w:t>
      </w:r>
      <w:r w:rsidRPr="00182FB4">
        <w:rPr>
          <w:rFonts w:ascii="Leelawadee" w:hAnsi="Leelawadee" w:cs="Leelawadee"/>
          <w:color w:val="355581"/>
          <w:sz w:val="26"/>
          <w:szCs w:val="26"/>
        </w:rPr>
        <w:t>erm</w:t>
      </w:r>
      <w:r w:rsidRPr="00182FB4">
        <w:rPr>
          <w:rFonts w:ascii="Leelawadee" w:hAnsi="Leelawadee" w:cs="Leelawadee"/>
          <w:color w:val="355581"/>
          <w:spacing w:val="30"/>
          <w:sz w:val="26"/>
          <w:szCs w:val="26"/>
        </w:rPr>
        <w:t xml:space="preserve"> </w:t>
      </w:r>
      <w:r w:rsidRPr="00182FB4">
        <w:rPr>
          <w:rFonts w:ascii="Leelawadee" w:hAnsi="Leelawadee" w:cs="Leelawadee"/>
          <w:color w:val="355581"/>
          <w:w w:val="104"/>
          <w:sz w:val="26"/>
          <w:szCs w:val="26"/>
        </w:rPr>
        <w:t>benefit.</w:t>
      </w:r>
    </w:p>
    <w:p w14:paraId="596C9296" w14:textId="77777777" w:rsidR="00B10D12" w:rsidRPr="00182FB4" w:rsidRDefault="00B10D12" w:rsidP="00B10D12">
      <w:pPr>
        <w:widowControl w:val="0"/>
        <w:autoSpaceDE w:val="0"/>
        <w:autoSpaceDN w:val="0"/>
        <w:adjustRightInd w:val="0"/>
        <w:spacing w:before="6" w:line="130" w:lineRule="exact"/>
        <w:rPr>
          <w:rFonts w:ascii="Leelawadee" w:hAnsi="Leelawadee" w:cs="Leelawadee"/>
          <w:color w:val="000000"/>
          <w:sz w:val="13"/>
          <w:szCs w:val="13"/>
        </w:rPr>
      </w:pPr>
    </w:p>
    <w:p w14:paraId="354073E9" w14:textId="77777777" w:rsidR="00B10D12" w:rsidRPr="00182FB4" w:rsidRDefault="00B10D12" w:rsidP="00B10D12">
      <w:pPr>
        <w:widowControl w:val="0"/>
        <w:autoSpaceDE w:val="0"/>
        <w:autoSpaceDN w:val="0"/>
        <w:adjustRightInd w:val="0"/>
        <w:spacing w:line="200" w:lineRule="exact"/>
        <w:rPr>
          <w:rFonts w:ascii="Leelawadee" w:hAnsi="Leelawadee" w:cs="Leelawadee"/>
          <w:color w:val="000000"/>
          <w:sz w:val="20"/>
          <w:szCs w:val="20"/>
        </w:rPr>
      </w:pPr>
    </w:p>
    <w:p w14:paraId="04AB8F4F" w14:textId="77777777" w:rsidR="00B10D12" w:rsidRPr="00182FB4" w:rsidRDefault="00B10D12" w:rsidP="00B10D12">
      <w:pPr>
        <w:widowControl w:val="0"/>
        <w:autoSpaceDE w:val="0"/>
        <w:autoSpaceDN w:val="0"/>
        <w:adjustRightInd w:val="0"/>
        <w:spacing w:line="250" w:lineRule="auto"/>
        <w:ind w:left="121" w:right="522"/>
        <w:jc w:val="both"/>
        <w:rPr>
          <w:rFonts w:ascii="Leelawadee" w:hAnsi="Leelawadee" w:cs="Leelawadee"/>
          <w:color w:val="000000"/>
          <w:sz w:val="26"/>
          <w:szCs w:val="26"/>
        </w:rPr>
      </w:pPr>
      <w:r w:rsidRPr="00182FB4">
        <w:rPr>
          <w:rFonts w:ascii="Leelawadee" w:hAnsi="Leelawadee" w:cs="Leelawadee"/>
          <w:color w:val="355581"/>
          <w:sz w:val="26"/>
          <w:szCs w:val="26"/>
        </w:rPr>
        <w:t>Although</w:t>
      </w:r>
      <w:r w:rsidRPr="00182FB4">
        <w:rPr>
          <w:rFonts w:ascii="Leelawadee" w:hAnsi="Leelawadee" w:cs="Leelawadee"/>
          <w:color w:val="355581"/>
          <w:spacing w:val="16"/>
          <w:sz w:val="26"/>
          <w:szCs w:val="26"/>
        </w:rPr>
        <w:t xml:space="preserve"> </w:t>
      </w:r>
      <w:r w:rsidRPr="00182FB4">
        <w:rPr>
          <w:rFonts w:ascii="Leelawadee" w:hAnsi="Leelawadee" w:cs="Leelawadee"/>
          <w:color w:val="355581"/>
          <w:sz w:val="26"/>
          <w:szCs w:val="26"/>
        </w:rPr>
        <w:t>the</w:t>
      </w:r>
      <w:r w:rsidRPr="00182FB4">
        <w:rPr>
          <w:rFonts w:ascii="Leelawadee" w:hAnsi="Leelawadee" w:cs="Leelawadee"/>
          <w:color w:val="355581"/>
          <w:spacing w:val="39"/>
          <w:sz w:val="26"/>
          <w:szCs w:val="26"/>
        </w:rPr>
        <w:t xml:space="preserve"> </w:t>
      </w:r>
      <w:r w:rsidRPr="00182FB4">
        <w:rPr>
          <w:rFonts w:ascii="Leelawadee" w:hAnsi="Leelawadee" w:cs="Leelawadee"/>
          <w:color w:val="355581"/>
          <w:spacing w:val="-10"/>
          <w:w w:val="83"/>
          <w:sz w:val="26"/>
          <w:szCs w:val="26"/>
        </w:rPr>
        <w:t>R</w:t>
      </w:r>
      <w:r w:rsidRPr="00182FB4">
        <w:rPr>
          <w:rFonts w:ascii="Leelawadee" w:hAnsi="Leelawadee" w:cs="Leelawadee"/>
          <w:color w:val="355581"/>
          <w:w w:val="108"/>
          <w:sz w:val="26"/>
          <w:szCs w:val="26"/>
        </w:rPr>
        <w:t>eport</w:t>
      </w:r>
      <w:r w:rsidRPr="00182FB4">
        <w:rPr>
          <w:rFonts w:ascii="Leelawadee" w:hAnsi="Leelawadee" w:cs="Leelawadee"/>
          <w:color w:val="355581"/>
          <w:spacing w:val="-5"/>
          <w:sz w:val="26"/>
          <w:szCs w:val="26"/>
        </w:rPr>
        <w:t xml:space="preserve"> </w:t>
      </w:r>
      <w:r w:rsidRPr="00182FB4">
        <w:rPr>
          <w:rFonts w:ascii="Leelawadee" w:hAnsi="Leelawadee" w:cs="Leelawadee"/>
          <w:color w:val="355581"/>
          <w:sz w:val="26"/>
          <w:szCs w:val="26"/>
        </w:rPr>
        <w:t>is</w:t>
      </w:r>
      <w:r w:rsidRPr="00182FB4">
        <w:rPr>
          <w:rFonts w:ascii="Leelawadee" w:hAnsi="Leelawadee" w:cs="Leelawadee"/>
          <w:color w:val="355581"/>
          <w:spacing w:val="-16"/>
          <w:sz w:val="26"/>
          <w:szCs w:val="26"/>
        </w:rPr>
        <w:t xml:space="preserve"> </w:t>
      </w:r>
      <w:proofErr w:type="gramStart"/>
      <w:r w:rsidRPr="00182FB4">
        <w:rPr>
          <w:rFonts w:ascii="Leelawadee" w:hAnsi="Leelawadee" w:cs="Leelawadee"/>
          <w:color w:val="355581"/>
          <w:sz w:val="26"/>
          <w:szCs w:val="26"/>
        </w:rPr>
        <w:t xml:space="preserve">badged </w:t>
      </w:r>
      <w:r w:rsidRPr="00182FB4">
        <w:rPr>
          <w:rFonts w:ascii="Leelawadee" w:hAnsi="Leelawadee" w:cs="Leelawadee"/>
          <w:color w:val="355581"/>
          <w:spacing w:val="6"/>
          <w:sz w:val="26"/>
          <w:szCs w:val="26"/>
        </w:rPr>
        <w:t xml:space="preserve"> </w:t>
      </w:r>
      <w:r w:rsidRPr="00182FB4">
        <w:rPr>
          <w:rFonts w:ascii="Leelawadee" w:hAnsi="Leelawadee" w:cs="Leelawadee"/>
          <w:color w:val="355581"/>
          <w:w w:val="89"/>
          <w:sz w:val="26"/>
          <w:szCs w:val="26"/>
        </w:rPr>
        <w:t>AHPF</w:t>
      </w:r>
      <w:proofErr w:type="gramEnd"/>
      <w:r w:rsidRPr="00182FB4">
        <w:rPr>
          <w:rFonts w:ascii="Leelawadee" w:hAnsi="Leelawadee" w:cs="Leelawadee"/>
          <w:color w:val="355581"/>
          <w:spacing w:val="3"/>
          <w:w w:val="89"/>
          <w:sz w:val="26"/>
          <w:szCs w:val="26"/>
        </w:rPr>
        <w:t xml:space="preserve"> </w:t>
      </w:r>
      <w:r w:rsidRPr="00182FB4">
        <w:rPr>
          <w:rFonts w:ascii="Leelawadee" w:hAnsi="Leelawadee" w:cs="Leelawadee"/>
          <w:color w:val="355581"/>
          <w:sz w:val="26"/>
          <w:szCs w:val="26"/>
        </w:rPr>
        <w:t>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pacing w:val="-4"/>
          <w:sz w:val="26"/>
          <w:szCs w:val="26"/>
        </w:rPr>
        <w:t>a</w:t>
      </w:r>
      <w:r w:rsidRPr="00182FB4">
        <w:rPr>
          <w:rFonts w:ascii="Leelawadee" w:hAnsi="Leelawadee" w:cs="Leelawadee"/>
          <w:color w:val="355581"/>
          <w:spacing w:val="-3"/>
          <w:sz w:val="26"/>
          <w:szCs w:val="26"/>
        </w:rPr>
        <w:t>v</w:t>
      </w:r>
      <w:r w:rsidRPr="00182FB4">
        <w:rPr>
          <w:rFonts w:ascii="Leelawadee" w:hAnsi="Leelawadee" w:cs="Leelawadee"/>
          <w:color w:val="355581"/>
          <w:sz w:val="26"/>
          <w:szCs w:val="26"/>
        </w:rPr>
        <w:t>ailable</w:t>
      </w:r>
      <w:r w:rsidRPr="00182FB4">
        <w:rPr>
          <w:rFonts w:ascii="Leelawadee" w:hAnsi="Leelawadee" w:cs="Leelawadee"/>
          <w:color w:val="355581"/>
          <w:spacing w:val="37"/>
          <w:sz w:val="26"/>
          <w:szCs w:val="26"/>
        </w:rPr>
        <w:t xml:space="preserve"> </w:t>
      </w:r>
      <w:r w:rsidRPr="00182FB4">
        <w:rPr>
          <w:rFonts w:ascii="Leelawadee" w:hAnsi="Leelawadee" w:cs="Leelawadee"/>
          <w:color w:val="355581"/>
          <w:spacing w:val="-13"/>
          <w:sz w:val="26"/>
          <w:szCs w:val="26"/>
        </w:rPr>
        <w:t>f</w:t>
      </w:r>
      <w:r w:rsidRPr="00182FB4">
        <w:rPr>
          <w:rFonts w:ascii="Leelawadee" w:hAnsi="Leelawadee" w:cs="Leelawadee"/>
          <w:color w:val="355581"/>
          <w:sz w:val="26"/>
          <w:szCs w:val="26"/>
        </w:rPr>
        <w:t>or</w:t>
      </w:r>
      <w:r w:rsidRPr="00182FB4">
        <w:rPr>
          <w:rFonts w:ascii="Leelawadee" w:hAnsi="Leelawadee" w:cs="Leelawadee"/>
          <w:color w:val="355581"/>
          <w:spacing w:val="2"/>
          <w:sz w:val="26"/>
          <w:szCs w:val="26"/>
        </w:rPr>
        <w:t xml:space="preserve"> </w:t>
      </w:r>
      <w:r w:rsidRPr="00182FB4">
        <w:rPr>
          <w:rFonts w:ascii="Leelawadee" w:hAnsi="Leelawadee" w:cs="Leelawadee"/>
          <w:color w:val="355581"/>
          <w:sz w:val="26"/>
          <w:szCs w:val="26"/>
        </w:rPr>
        <w:t>use</w:t>
      </w:r>
      <w:r w:rsidRPr="00182FB4">
        <w:rPr>
          <w:rFonts w:ascii="Leelawadee" w:hAnsi="Leelawadee" w:cs="Leelawadee"/>
          <w:color w:val="355581"/>
          <w:spacing w:val="17"/>
          <w:sz w:val="26"/>
          <w:szCs w:val="26"/>
        </w:rPr>
        <w:t xml:space="preserve"> </w:t>
      </w:r>
      <w:r w:rsidRPr="00182FB4">
        <w:rPr>
          <w:rFonts w:ascii="Leelawadee" w:hAnsi="Leelawadee" w:cs="Leelawadee"/>
          <w:color w:val="355581"/>
          <w:spacing w:val="-6"/>
          <w:sz w:val="26"/>
          <w:szCs w:val="26"/>
        </w:rPr>
        <w:t>b</w:t>
      </w:r>
      <w:r w:rsidRPr="00182FB4">
        <w:rPr>
          <w:rFonts w:ascii="Leelawadee" w:hAnsi="Leelawadee" w:cs="Leelawadee"/>
          <w:color w:val="355581"/>
          <w:sz w:val="26"/>
          <w:szCs w:val="26"/>
        </w:rPr>
        <w:t>y</w:t>
      </w:r>
      <w:r w:rsidRPr="00182FB4">
        <w:rPr>
          <w:rFonts w:ascii="Leelawadee" w:hAnsi="Leelawadee" w:cs="Leelawadee"/>
          <w:color w:val="355581"/>
          <w:spacing w:val="1"/>
          <w:sz w:val="26"/>
          <w:szCs w:val="26"/>
        </w:rPr>
        <w:t xml:space="preserve"> </w:t>
      </w:r>
      <w:r w:rsidRPr="00182FB4">
        <w:rPr>
          <w:rFonts w:ascii="Leelawadee" w:hAnsi="Leelawadee" w:cs="Leelawadee"/>
          <w:color w:val="355581"/>
          <w:sz w:val="26"/>
          <w:szCs w:val="26"/>
        </w:rPr>
        <w:t>a</w:t>
      </w:r>
      <w:r w:rsidRPr="00182FB4">
        <w:rPr>
          <w:rFonts w:ascii="Leelawadee" w:hAnsi="Leelawadee" w:cs="Leelawadee"/>
          <w:color w:val="355581"/>
          <w:spacing w:val="-2"/>
          <w:sz w:val="26"/>
          <w:szCs w:val="26"/>
        </w:rPr>
        <w:t>n</w:t>
      </w:r>
      <w:r w:rsidRPr="00182FB4">
        <w:rPr>
          <w:rFonts w:ascii="Leelawadee" w:hAnsi="Leelawadee" w:cs="Leelawadee"/>
          <w:color w:val="355581"/>
          <w:sz w:val="26"/>
          <w:szCs w:val="26"/>
        </w:rPr>
        <w:t>y</w:t>
      </w:r>
      <w:r w:rsidRPr="00182FB4">
        <w:rPr>
          <w:rFonts w:ascii="Leelawadee" w:hAnsi="Leelawadee" w:cs="Leelawadee"/>
          <w:color w:val="355581"/>
          <w:spacing w:val="28"/>
          <w:sz w:val="26"/>
          <w:szCs w:val="26"/>
        </w:rPr>
        <w:t xml:space="preserve"> </w:t>
      </w:r>
      <w:r w:rsidRPr="00182FB4">
        <w:rPr>
          <w:rFonts w:ascii="Leelawadee" w:hAnsi="Leelawadee" w:cs="Leelawadee"/>
          <w:color w:val="355581"/>
          <w:sz w:val="26"/>
          <w:szCs w:val="26"/>
        </w:rPr>
        <w:t>sui</w:t>
      </w:r>
      <w:r w:rsidRPr="00182FB4">
        <w:rPr>
          <w:rFonts w:ascii="Leelawadee" w:hAnsi="Leelawadee" w:cs="Leelawadee"/>
          <w:color w:val="355581"/>
          <w:spacing w:val="-5"/>
          <w:sz w:val="26"/>
          <w:szCs w:val="26"/>
        </w:rPr>
        <w:t>t</w:t>
      </w:r>
      <w:r w:rsidRPr="00182FB4">
        <w:rPr>
          <w:rFonts w:ascii="Leelawadee" w:hAnsi="Leelawadee" w:cs="Leelawadee"/>
          <w:color w:val="355581"/>
          <w:sz w:val="26"/>
          <w:szCs w:val="26"/>
        </w:rPr>
        <w:t>ably</w:t>
      </w:r>
      <w:r w:rsidRPr="00182FB4">
        <w:rPr>
          <w:rFonts w:ascii="Leelawadee" w:hAnsi="Leelawadee" w:cs="Leelawadee"/>
          <w:color w:val="355581"/>
          <w:spacing w:val="26"/>
          <w:sz w:val="26"/>
          <w:szCs w:val="26"/>
        </w:rPr>
        <w:t xml:space="preserve"> </w:t>
      </w:r>
      <w:r w:rsidRPr="00182FB4">
        <w:rPr>
          <w:rFonts w:ascii="Leelawadee" w:hAnsi="Leelawadee" w:cs="Leelawadee"/>
          <w:color w:val="355581"/>
          <w:sz w:val="26"/>
          <w:szCs w:val="26"/>
        </w:rPr>
        <w:t xml:space="preserve">qualified, </w:t>
      </w:r>
      <w:r w:rsidRPr="00182FB4">
        <w:rPr>
          <w:rFonts w:ascii="Leelawadee" w:hAnsi="Leelawadee" w:cs="Leelawadee"/>
          <w:color w:val="355581"/>
          <w:w w:val="109"/>
          <w:sz w:val="26"/>
          <w:szCs w:val="26"/>
        </w:rPr>
        <w:t>compe</w:t>
      </w:r>
      <w:r w:rsidRPr="00182FB4">
        <w:rPr>
          <w:rFonts w:ascii="Leelawadee" w:hAnsi="Leelawadee" w:cs="Leelawadee"/>
          <w:color w:val="355581"/>
          <w:spacing w:val="-3"/>
          <w:w w:val="109"/>
          <w:sz w:val="26"/>
          <w:szCs w:val="26"/>
        </w:rPr>
        <w:t>t</w:t>
      </w:r>
      <w:r w:rsidRPr="00182FB4">
        <w:rPr>
          <w:rFonts w:ascii="Leelawadee" w:hAnsi="Leelawadee" w:cs="Leelawadee"/>
          <w:color w:val="355581"/>
          <w:w w:val="109"/>
          <w:sz w:val="26"/>
          <w:szCs w:val="26"/>
        </w:rPr>
        <w:t>e</w:t>
      </w:r>
      <w:r w:rsidRPr="00182FB4">
        <w:rPr>
          <w:rFonts w:ascii="Leelawadee" w:hAnsi="Leelawadee" w:cs="Leelawadee"/>
          <w:color w:val="355581"/>
          <w:spacing w:val="-1"/>
          <w:w w:val="109"/>
          <w:sz w:val="26"/>
          <w:szCs w:val="26"/>
        </w:rPr>
        <w:t>n</w:t>
      </w:r>
      <w:r w:rsidRPr="00182FB4">
        <w:rPr>
          <w:rFonts w:ascii="Leelawadee" w:hAnsi="Leelawadee" w:cs="Leelawadee"/>
          <w:color w:val="355581"/>
          <w:w w:val="109"/>
          <w:sz w:val="26"/>
          <w:szCs w:val="26"/>
        </w:rPr>
        <w:t>t</w:t>
      </w:r>
      <w:r w:rsidRPr="00182FB4">
        <w:rPr>
          <w:rFonts w:ascii="Leelawadee" w:hAnsi="Leelawadee" w:cs="Leelawadee"/>
          <w:color w:val="355581"/>
          <w:spacing w:val="-4"/>
          <w:w w:val="109"/>
          <w:sz w:val="26"/>
          <w:szCs w:val="26"/>
        </w:rPr>
        <w:t xml:space="preserve"> </w:t>
      </w:r>
      <w:r w:rsidRPr="00182FB4">
        <w:rPr>
          <w:rFonts w:ascii="Leelawadee" w:hAnsi="Leelawadee" w:cs="Leelawadee"/>
          <w:color w:val="355581"/>
          <w:sz w:val="26"/>
          <w:szCs w:val="26"/>
        </w:rPr>
        <w:t>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z w:val="26"/>
          <w:szCs w:val="26"/>
        </w:rPr>
        <w:t>experienced</w:t>
      </w:r>
      <w:r w:rsidRPr="00182FB4">
        <w:rPr>
          <w:rFonts w:ascii="Leelawadee" w:hAnsi="Leelawadee" w:cs="Leelawadee"/>
          <w:color w:val="355581"/>
          <w:spacing w:val="49"/>
          <w:sz w:val="26"/>
          <w:szCs w:val="26"/>
        </w:rPr>
        <w:t xml:space="preserve"> </w:t>
      </w:r>
      <w:r w:rsidRPr="00182FB4">
        <w:rPr>
          <w:rFonts w:ascii="Leelawadee" w:hAnsi="Leelawadee" w:cs="Leelawadee"/>
          <w:color w:val="355581"/>
          <w:sz w:val="26"/>
          <w:szCs w:val="26"/>
        </w:rPr>
        <w:t>allied</w:t>
      </w:r>
      <w:r w:rsidRPr="00182FB4">
        <w:rPr>
          <w:rFonts w:ascii="Leelawadee" w:hAnsi="Leelawadee" w:cs="Leelawadee"/>
          <w:color w:val="355581"/>
          <w:spacing w:val="1"/>
          <w:sz w:val="26"/>
          <w:szCs w:val="26"/>
        </w:rPr>
        <w:t xml:space="preserve"> </w:t>
      </w:r>
      <w:r w:rsidRPr="00182FB4">
        <w:rPr>
          <w:rFonts w:ascii="Leelawadee" w:hAnsi="Leelawadee" w:cs="Leelawadee"/>
          <w:color w:val="355581"/>
          <w:sz w:val="26"/>
          <w:szCs w:val="26"/>
        </w:rPr>
        <w:t>health</w:t>
      </w:r>
      <w:r w:rsidRPr="00182FB4">
        <w:rPr>
          <w:rFonts w:ascii="Leelawadee" w:hAnsi="Leelawadee" w:cs="Leelawadee"/>
          <w:color w:val="355581"/>
          <w:spacing w:val="63"/>
          <w:sz w:val="26"/>
          <w:szCs w:val="26"/>
        </w:rPr>
        <w:t xml:space="preserve"> </w:t>
      </w:r>
      <w:r w:rsidRPr="00182FB4">
        <w:rPr>
          <w:rFonts w:ascii="Leelawadee" w:hAnsi="Leelawadee" w:cs="Leelawadee"/>
          <w:color w:val="355581"/>
          <w:sz w:val="26"/>
          <w:szCs w:val="26"/>
        </w:rPr>
        <w:t>p</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o</w:t>
      </w:r>
      <w:r w:rsidRPr="00182FB4">
        <w:rPr>
          <w:rFonts w:ascii="Leelawadee" w:hAnsi="Leelawadee" w:cs="Leelawadee"/>
          <w:color w:val="355581"/>
          <w:spacing w:val="-14"/>
          <w:sz w:val="26"/>
          <w:szCs w:val="26"/>
        </w:rPr>
        <w:t>f</w:t>
      </w:r>
      <w:r w:rsidRPr="00182FB4">
        <w:rPr>
          <w:rFonts w:ascii="Leelawadee" w:hAnsi="Leelawadee" w:cs="Leelawadee"/>
          <w:color w:val="355581"/>
          <w:sz w:val="26"/>
          <w:szCs w:val="26"/>
        </w:rPr>
        <w:t>essional,</w:t>
      </w:r>
      <w:r w:rsidRPr="00182FB4">
        <w:rPr>
          <w:rFonts w:ascii="Leelawadee" w:hAnsi="Leelawadee" w:cs="Leelawadee"/>
          <w:color w:val="355581"/>
          <w:spacing w:val="33"/>
          <w:sz w:val="26"/>
          <w:szCs w:val="26"/>
        </w:rPr>
        <w:t xml:space="preserve"> </w:t>
      </w:r>
      <w:r w:rsidRPr="00182FB4">
        <w:rPr>
          <w:rFonts w:ascii="Leelawadee" w:hAnsi="Leelawadee" w:cs="Leelawadee"/>
          <w:color w:val="355581"/>
          <w:sz w:val="26"/>
          <w:szCs w:val="26"/>
        </w:rPr>
        <w:t>members</w:t>
      </w:r>
      <w:r w:rsidRPr="00182FB4">
        <w:rPr>
          <w:rFonts w:ascii="Leelawadee" w:hAnsi="Leelawadee" w:cs="Leelawadee"/>
          <w:color w:val="355581"/>
          <w:spacing w:val="57"/>
          <w:sz w:val="26"/>
          <w:szCs w:val="26"/>
        </w:rPr>
        <w:t xml:space="preserve"> </w:t>
      </w:r>
      <w:r w:rsidRPr="00182FB4">
        <w:rPr>
          <w:rFonts w:ascii="Leelawadee" w:hAnsi="Leelawadee" w:cs="Leelawadee"/>
          <w:color w:val="355581"/>
          <w:sz w:val="26"/>
          <w:szCs w:val="26"/>
        </w:rPr>
        <w:t>of</w:t>
      </w:r>
      <w:r w:rsidRPr="00182FB4">
        <w:rPr>
          <w:rFonts w:ascii="Leelawadee" w:hAnsi="Leelawadee" w:cs="Leelawadee"/>
          <w:color w:val="355581"/>
          <w:spacing w:val="9"/>
          <w:sz w:val="26"/>
          <w:szCs w:val="26"/>
        </w:rPr>
        <w:t xml:space="preserve"> </w:t>
      </w:r>
      <w:r w:rsidRPr="00182FB4">
        <w:rPr>
          <w:rFonts w:ascii="Leelawadee" w:hAnsi="Leelawadee" w:cs="Leelawadee"/>
          <w:color w:val="355581"/>
          <w:sz w:val="26"/>
          <w:szCs w:val="26"/>
        </w:rPr>
        <w:t>the</w:t>
      </w:r>
      <w:r w:rsidRPr="00182FB4">
        <w:rPr>
          <w:rFonts w:ascii="Leelawadee" w:hAnsi="Leelawadee" w:cs="Leelawadee"/>
          <w:color w:val="355581"/>
          <w:spacing w:val="39"/>
          <w:sz w:val="26"/>
          <w:szCs w:val="26"/>
        </w:rPr>
        <w:t xml:space="preserve"> </w:t>
      </w:r>
      <w:r w:rsidRPr="00182FB4">
        <w:rPr>
          <w:rFonts w:ascii="Leelawadee" w:hAnsi="Leelawadee" w:cs="Leelawadee"/>
          <w:color w:val="355581"/>
          <w:spacing w:val="-6"/>
          <w:w w:val="107"/>
          <w:sz w:val="26"/>
          <w:szCs w:val="26"/>
        </w:rPr>
        <w:t>p</w:t>
      </w:r>
      <w:r w:rsidRPr="00182FB4">
        <w:rPr>
          <w:rFonts w:ascii="Leelawadee" w:hAnsi="Leelawadee" w:cs="Leelawadee"/>
          <w:color w:val="355581"/>
          <w:spacing w:val="-7"/>
          <w:w w:val="94"/>
          <w:sz w:val="26"/>
          <w:szCs w:val="26"/>
        </w:rPr>
        <w:t>r</w:t>
      </w:r>
      <w:r w:rsidRPr="00182FB4">
        <w:rPr>
          <w:rFonts w:ascii="Leelawadee" w:hAnsi="Leelawadee" w:cs="Leelawadee"/>
          <w:color w:val="355581"/>
          <w:spacing w:val="-6"/>
          <w:w w:val="106"/>
          <w:sz w:val="26"/>
          <w:szCs w:val="26"/>
        </w:rPr>
        <w:t>o</w:t>
      </w:r>
      <w:r w:rsidRPr="00182FB4">
        <w:rPr>
          <w:rFonts w:ascii="Leelawadee" w:hAnsi="Leelawadee" w:cs="Leelawadee"/>
          <w:color w:val="355581"/>
          <w:spacing w:val="-20"/>
          <w:w w:val="105"/>
          <w:sz w:val="26"/>
          <w:szCs w:val="26"/>
        </w:rPr>
        <w:t>f</w:t>
      </w:r>
      <w:r w:rsidRPr="00182FB4">
        <w:rPr>
          <w:rFonts w:ascii="Leelawadee" w:hAnsi="Leelawadee" w:cs="Leelawadee"/>
          <w:color w:val="355581"/>
          <w:spacing w:val="-6"/>
          <w:w w:val="112"/>
          <w:sz w:val="26"/>
          <w:szCs w:val="26"/>
        </w:rPr>
        <w:t>e</w:t>
      </w:r>
      <w:r w:rsidRPr="00182FB4">
        <w:rPr>
          <w:rFonts w:ascii="Leelawadee" w:hAnsi="Leelawadee" w:cs="Leelawadee"/>
          <w:color w:val="355581"/>
          <w:spacing w:val="-6"/>
          <w:sz w:val="26"/>
          <w:szCs w:val="26"/>
        </w:rPr>
        <w:t>ss</w:t>
      </w:r>
      <w:r w:rsidRPr="00182FB4">
        <w:rPr>
          <w:rFonts w:ascii="Leelawadee" w:hAnsi="Leelawadee" w:cs="Leelawadee"/>
          <w:color w:val="355581"/>
          <w:spacing w:val="-6"/>
          <w:w w:val="85"/>
          <w:sz w:val="26"/>
          <w:szCs w:val="26"/>
        </w:rPr>
        <w:t>i</w:t>
      </w:r>
      <w:r w:rsidRPr="00182FB4">
        <w:rPr>
          <w:rFonts w:ascii="Leelawadee" w:hAnsi="Leelawadee" w:cs="Leelawadee"/>
          <w:color w:val="355581"/>
          <w:spacing w:val="-6"/>
          <w:w w:val="106"/>
          <w:sz w:val="26"/>
          <w:szCs w:val="26"/>
        </w:rPr>
        <w:t>o</w:t>
      </w:r>
      <w:r w:rsidRPr="00182FB4">
        <w:rPr>
          <w:rFonts w:ascii="Leelawadee" w:hAnsi="Leelawadee" w:cs="Leelawadee"/>
          <w:color w:val="355581"/>
          <w:spacing w:val="-6"/>
          <w:w w:val="107"/>
          <w:sz w:val="26"/>
          <w:szCs w:val="26"/>
        </w:rPr>
        <w:t>n</w:t>
      </w:r>
      <w:r w:rsidRPr="00182FB4">
        <w:rPr>
          <w:rFonts w:ascii="Leelawadee" w:hAnsi="Leelawadee" w:cs="Leelawadee"/>
          <w:color w:val="355581"/>
          <w:spacing w:val="-6"/>
          <w:w w:val="121"/>
          <w:sz w:val="26"/>
          <w:szCs w:val="26"/>
        </w:rPr>
        <w:t>a</w:t>
      </w:r>
      <w:r w:rsidRPr="00182FB4">
        <w:rPr>
          <w:rFonts w:ascii="Leelawadee" w:hAnsi="Leelawadee" w:cs="Leelawadee"/>
          <w:color w:val="355581"/>
          <w:w w:val="79"/>
          <w:sz w:val="26"/>
          <w:szCs w:val="26"/>
        </w:rPr>
        <w:t xml:space="preserve">l </w:t>
      </w:r>
      <w:r w:rsidRPr="00182FB4">
        <w:rPr>
          <w:rFonts w:ascii="Leelawadee" w:hAnsi="Leelawadee" w:cs="Leelawadee"/>
          <w:color w:val="355581"/>
          <w:sz w:val="26"/>
          <w:szCs w:val="26"/>
        </w:rPr>
        <w:t>bodies</w:t>
      </w:r>
      <w:r w:rsidRPr="00182FB4">
        <w:rPr>
          <w:rFonts w:ascii="Leelawadee" w:hAnsi="Leelawadee" w:cs="Leelawadee"/>
          <w:color w:val="355581"/>
          <w:spacing w:val="20"/>
          <w:sz w:val="26"/>
          <w:szCs w:val="26"/>
        </w:rPr>
        <w:t xml:space="preserve"> </w:t>
      </w:r>
      <w:r w:rsidRPr="00182FB4">
        <w:rPr>
          <w:rFonts w:ascii="Leelawadee" w:hAnsi="Leelawadee" w:cs="Leelawadee"/>
          <w:color w:val="355581"/>
          <w:sz w:val="26"/>
          <w:szCs w:val="26"/>
        </w:rPr>
        <w:t>bel</w:t>
      </w:r>
      <w:r w:rsidRPr="00182FB4">
        <w:rPr>
          <w:rFonts w:ascii="Leelawadee" w:hAnsi="Leelawadee" w:cs="Leelawadee"/>
          <w:color w:val="355581"/>
          <w:spacing w:val="-1"/>
          <w:sz w:val="26"/>
          <w:szCs w:val="26"/>
        </w:rPr>
        <w:t>o</w:t>
      </w:r>
      <w:r w:rsidRPr="00182FB4">
        <w:rPr>
          <w:rFonts w:ascii="Leelawadee" w:hAnsi="Leelawadee" w:cs="Leelawadee"/>
          <w:color w:val="355581"/>
          <w:sz w:val="26"/>
          <w:szCs w:val="26"/>
        </w:rPr>
        <w:t>w a</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w:t>
      </w:r>
      <w:r w:rsidRPr="00182FB4">
        <w:rPr>
          <w:rFonts w:ascii="Leelawadee" w:hAnsi="Leelawadee" w:cs="Leelawadee"/>
          <w:color w:val="355581"/>
          <w:spacing w:val="25"/>
          <w:sz w:val="26"/>
          <w:szCs w:val="26"/>
        </w:rPr>
        <w:t xml:space="preserve"> </w:t>
      </w:r>
      <w:proofErr w:type="spellStart"/>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ecognised</w:t>
      </w:r>
      <w:proofErr w:type="spellEnd"/>
      <w:r w:rsidRPr="00182FB4">
        <w:rPr>
          <w:rFonts w:ascii="Leelawadee" w:hAnsi="Leelawadee" w:cs="Leelawadee"/>
          <w:color w:val="355581"/>
          <w:spacing w:val="41"/>
          <w:sz w:val="26"/>
          <w:szCs w:val="26"/>
        </w:rPr>
        <w:t xml:space="preserve"> </w:t>
      </w:r>
      <w:r w:rsidRPr="00182FB4">
        <w:rPr>
          <w:rFonts w:ascii="Leelawadee" w:hAnsi="Leelawadee" w:cs="Leelawadee"/>
          <w:color w:val="355581"/>
          <w:sz w:val="26"/>
          <w:szCs w:val="26"/>
        </w:rPr>
        <w:t>as</w:t>
      </w:r>
      <w:r w:rsidRPr="00182FB4">
        <w:rPr>
          <w:rFonts w:ascii="Leelawadee" w:hAnsi="Leelawadee" w:cs="Leelawadee"/>
          <w:color w:val="355581"/>
          <w:spacing w:val="16"/>
          <w:sz w:val="26"/>
          <w:szCs w:val="26"/>
        </w:rPr>
        <w:t xml:space="preserve"> </w:t>
      </w:r>
      <w:r w:rsidRPr="00182FB4">
        <w:rPr>
          <w:rFonts w:ascii="Leelawadee" w:hAnsi="Leelawadee" w:cs="Leelawadee"/>
          <w:color w:val="355581"/>
          <w:sz w:val="26"/>
          <w:szCs w:val="26"/>
        </w:rPr>
        <w:t>the</w:t>
      </w:r>
      <w:r w:rsidRPr="00182FB4">
        <w:rPr>
          <w:rFonts w:ascii="Leelawadee" w:hAnsi="Leelawadee" w:cs="Leelawadee"/>
          <w:color w:val="355581"/>
          <w:spacing w:val="35"/>
          <w:sz w:val="26"/>
          <w:szCs w:val="26"/>
        </w:rPr>
        <w:t xml:space="preserve"> </w:t>
      </w:r>
      <w:r w:rsidRPr="00182FB4">
        <w:rPr>
          <w:rFonts w:ascii="Leelawadee" w:hAnsi="Leelawadee" w:cs="Leelawadee"/>
          <w:color w:val="355581"/>
          <w:sz w:val="26"/>
          <w:szCs w:val="26"/>
        </w:rPr>
        <w:t>most</w:t>
      </w:r>
      <w:r w:rsidRPr="00182FB4">
        <w:rPr>
          <w:rFonts w:ascii="Leelawadee" w:hAnsi="Leelawadee" w:cs="Leelawadee"/>
          <w:color w:val="355581"/>
          <w:spacing w:val="34"/>
          <w:sz w:val="26"/>
          <w:szCs w:val="26"/>
        </w:rPr>
        <w:t xml:space="preserve"> </w:t>
      </w:r>
      <w:r w:rsidRPr="00182FB4">
        <w:rPr>
          <w:rFonts w:ascii="Leelawadee" w:hAnsi="Leelawadee" w:cs="Leelawadee"/>
          <w:color w:val="355581"/>
          <w:w w:val="91"/>
          <w:sz w:val="26"/>
          <w:szCs w:val="26"/>
        </w:rPr>
        <w:t>li</w:t>
      </w:r>
      <w:r w:rsidRPr="00182FB4">
        <w:rPr>
          <w:rFonts w:ascii="Leelawadee" w:hAnsi="Leelawadee" w:cs="Leelawadee"/>
          <w:color w:val="355581"/>
          <w:spacing w:val="-5"/>
          <w:w w:val="91"/>
          <w:sz w:val="26"/>
          <w:szCs w:val="26"/>
        </w:rPr>
        <w:t>k</w:t>
      </w:r>
      <w:r w:rsidRPr="00182FB4">
        <w:rPr>
          <w:rFonts w:ascii="Leelawadee" w:hAnsi="Leelawadee" w:cs="Leelawadee"/>
          <w:color w:val="355581"/>
          <w:w w:val="91"/>
          <w:sz w:val="26"/>
          <w:szCs w:val="26"/>
        </w:rPr>
        <w:t>ely</w:t>
      </w:r>
      <w:r w:rsidRPr="00182FB4">
        <w:rPr>
          <w:rFonts w:ascii="Leelawadee" w:hAnsi="Leelawadee" w:cs="Leelawadee"/>
          <w:color w:val="355581"/>
          <w:spacing w:val="3"/>
          <w:w w:val="91"/>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19"/>
          <w:sz w:val="26"/>
          <w:szCs w:val="26"/>
        </w:rPr>
        <w:t xml:space="preserve"> </w:t>
      </w:r>
      <w:r w:rsidRPr="00182FB4">
        <w:rPr>
          <w:rFonts w:ascii="Leelawadee" w:hAnsi="Leelawadee" w:cs="Leelawadee"/>
          <w:color w:val="355581"/>
          <w:sz w:val="26"/>
          <w:szCs w:val="26"/>
        </w:rPr>
        <w:t>use</w:t>
      </w:r>
      <w:r w:rsidRPr="00182FB4">
        <w:rPr>
          <w:rFonts w:ascii="Leelawadee" w:hAnsi="Leelawadee" w:cs="Leelawadee"/>
          <w:color w:val="355581"/>
          <w:spacing w:val="13"/>
          <w:sz w:val="26"/>
          <w:szCs w:val="26"/>
        </w:rPr>
        <w:t xml:space="preserve"> </w:t>
      </w:r>
      <w:r w:rsidRPr="00182FB4">
        <w:rPr>
          <w:rFonts w:ascii="Leelawadee" w:hAnsi="Leelawadee" w:cs="Leelawadee"/>
          <w:color w:val="355581"/>
          <w:sz w:val="26"/>
          <w:szCs w:val="26"/>
        </w:rPr>
        <w:t>this</w:t>
      </w:r>
      <w:r w:rsidRPr="00182FB4">
        <w:rPr>
          <w:rFonts w:ascii="Leelawadee" w:hAnsi="Leelawadee" w:cs="Leelawadee"/>
          <w:color w:val="355581"/>
          <w:spacing w:val="11"/>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eport</w:t>
      </w:r>
      <w:r w:rsidRPr="00182FB4">
        <w:rPr>
          <w:rFonts w:ascii="Leelawadee" w:hAnsi="Leelawadee" w:cs="Leelawadee"/>
          <w:color w:val="355581"/>
          <w:spacing w:val="31"/>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19"/>
          <w:sz w:val="26"/>
          <w:szCs w:val="26"/>
        </w:rPr>
        <w:t xml:space="preserve"> </w:t>
      </w:r>
      <w:r w:rsidRPr="00182FB4">
        <w:rPr>
          <w:rFonts w:ascii="Leelawadee" w:hAnsi="Leelawadee" w:cs="Leelawadee"/>
          <w:color w:val="355581"/>
          <w:w w:val="106"/>
          <w:sz w:val="26"/>
          <w:szCs w:val="26"/>
        </w:rPr>
        <w:t xml:space="preserve">support </w:t>
      </w:r>
      <w:r w:rsidRPr="00182FB4">
        <w:rPr>
          <w:rFonts w:ascii="Leelawadee" w:hAnsi="Leelawadee" w:cs="Leelawadee"/>
          <w:color w:val="355581"/>
          <w:sz w:val="26"/>
          <w:szCs w:val="26"/>
        </w:rPr>
        <w:t>people</w:t>
      </w:r>
      <w:r w:rsidRPr="00182FB4">
        <w:rPr>
          <w:rFonts w:ascii="Leelawadee" w:hAnsi="Leelawadee" w:cs="Leelawadee"/>
          <w:color w:val="355581"/>
          <w:spacing w:val="40"/>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emain</w:t>
      </w:r>
      <w:r w:rsidRPr="00182FB4">
        <w:rPr>
          <w:rFonts w:ascii="Leelawadee" w:hAnsi="Leelawadee" w:cs="Leelawadee"/>
          <w:color w:val="355581"/>
          <w:spacing w:val="44"/>
          <w:sz w:val="26"/>
          <w:szCs w:val="26"/>
        </w:rPr>
        <w:t xml:space="preserve"> </w:t>
      </w:r>
      <w:r w:rsidRPr="00182FB4">
        <w:rPr>
          <w:rFonts w:ascii="Leelawadee" w:hAnsi="Leelawadee" w:cs="Leelawadee"/>
          <w:color w:val="355581"/>
          <w:sz w:val="26"/>
          <w:szCs w:val="26"/>
        </w:rPr>
        <w:t>in</w:t>
      </w:r>
      <w:r w:rsidRPr="00182FB4">
        <w:rPr>
          <w:rFonts w:ascii="Leelawadee" w:hAnsi="Leelawadee" w:cs="Leelawadee"/>
          <w:color w:val="355581"/>
          <w:spacing w:val="-7"/>
          <w:sz w:val="26"/>
          <w:szCs w:val="26"/>
        </w:rPr>
        <w:t xml:space="preserve"> </w:t>
      </w:r>
      <w:r w:rsidRPr="00182FB4">
        <w:rPr>
          <w:rFonts w:ascii="Leelawadee" w:hAnsi="Leelawadee" w:cs="Leelawadee"/>
          <w:color w:val="355581"/>
          <w:sz w:val="26"/>
          <w:szCs w:val="26"/>
        </w:rPr>
        <w:t>or</w:t>
      </w:r>
      <w:r w:rsidRPr="00182FB4">
        <w:rPr>
          <w:rFonts w:ascii="Leelawadee" w:hAnsi="Leelawadee" w:cs="Leelawadee"/>
          <w:color w:val="355581"/>
          <w:spacing w:val="-3"/>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eturn</w:t>
      </w:r>
      <w:r w:rsidRPr="00182FB4">
        <w:rPr>
          <w:rFonts w:ascii="Leelawadee" w:hAnsi="Leelawadee" w:cs="Leelawadee"/>
          <w:color w:val="355581"/>
          <w:spacing w:val="35"/>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pacing w:val="-1"/>
          <w:sz w:val="26"/>
          <w:szCs w:val="26"/>
        </w:rPr>
        <w:t>w</w:t>
      </w:r>
      <w:r w:rsidRPr="00182FB4">
        <w:rPr>
          <w:rFonts w:ascii="Leelawadee" w:hAnsi="Leelawadee" w:cs="Leelawadee"/>
          <w:color w:val="355581"/>
          <w:sz w:val="26"/>
          <w:szCs w:val="26"/>
        </w:rPr>
        <w:t>ork.</w:t>
      </w:r>
    </w:p>
    <w:p w14:paraId="44A57F20" w14:textId="77777777" w:rsidR="00B10D12" w:rsidRPr="00182FB4" w:rsidRDefault="00B10D12" w:rsidP="00B10D12">
      <w:pPr>
        <w:widowControl w:val="0"/>
        <w:autoSpaceDE w:val="0"/>
        <w:autoSpaceDN w:val="0"/>
        <w:adjustRightInd w:val="0"/>
        <w:spacing w:before="4" w:line="150" w:lineRule="exact"/>
        <w:rPr>
          <w:rFonts w:ascii="Futura Hv" w:hAnsi="Futura Hv"/>
          <w:color w:val="000000"/>
          <w:sz w:val="15"/>
          <w:szCs w:val="15"/>
        </w:rPr>
      </w:pPr>
    </w:p>
    <w:p w14:paraId="1C0AB5A9"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61E7CF5D"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150AFAC1"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61427B07"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4E76AF3B"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3A2D55A8"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r>
        <w:rPr>
          <w:noProof/>
          <w:lang w:val="en-GB" w:eastAsia="en-GB"/>
        </w:rPr>
        <mc:AlternateContent>
          <mc:Choice Requires="wps">
            <w:drawing>
              <wp:anchor distT="0" distB="0" distL="114300" distR="114300" simplePos="0" relativeHeight="251722752" behindDoc="0" locked="0" layoutInCell="1" allowOverlap="1" wp14:anchorId="2B122D68" wp14:editId="7364AC38">
                <wp:simplePos x="0" y="0"/>
                <wp:positionH relativeFrom="column">
                  <wp:posOffset>2610917</wp:posOffset>
                </wp:positionH>
                <wp:positionV relativeFrom="paragraph">
                  <wp:posOffset>111581</wp:posOffset>
                </wp:positionV>
                <wp:extent cx="4008755" cy="2918765"/>
                <wp:effectExtent l="0" t="0" r="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755" cy="291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676557" w14:textId="77777777" w:rsidR="00B10D12" w:rsidRPr="00B10D12" w:rsidRDefault="00B10D12" w:rsidP="00B10D12">
                            <w:pPr>
                              <w:rPr>
                                <w:rFonts w:ascii="Leelawadee" w:hAnsi="Leelawadee" w:cs="Leelawadee"/>
                                <w:b/>
                                <w:sz w:val="22"/>
                                <w:szCs w:val="22"/>
                              </w:rPr>
                            </w:pPr>
                            <w:r w:rsidRPr="00B10D12">
                              <w:rPr>
                                <w:rFonts w:ascii="Leelawadee" w:hAnsi="Leelawadee" w:cs="Leelawadee"/>
                                <w:b/>
                                <w:sz w:val="22"/>
                                <w:szCs w:val="22"/>
                              </w:rPr>
                              <w:t>THE CHARTERED SOCIETY OF PHYSIOTHERAPY</w:t>
                            </w:r>
                          </w:p>
                          <w:p w14:paraId="51A76CE2"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Web </w:t>
                            </w:r>
                            <w:hyperlink r:id="rId15" w:history="1">
                              <w:r w:rsidRPr="00B10D12">
                                <w:rPr>
                                  <w:rStyle w:val="Hyperlink"/>
                                  <w:rFonts w:ascii="Leelawadee" w:hAnsi="Leelawadee" w:cs="Leelawadee"/>
                                  <w:sz w:val="22"/>
                                  <w:szCs w:val="22"/>
                                </w:rPr>
                                <w:t>www.csp.org.uk</w:t>
                              </w:r>
                            </w:hyperlink>
                          </w:p>
                          <w:p w14:paraId="1F08EF5F"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Email </w:t>
                            </w:r>
                            <w:hyperlink r:id="rId16" w:history="1">
                              <w:r w:rsidRPr="00B10D12">
                                <w:rPr>
                                  <w:rStyle w:val="Hyperlink"/>
                                  <w:rFonts w:ascii="Leelawadee" w:hAnsi="Leelawadee" w:cs="Leelawadee"/>
                                  <w:sz w:val="22"/>
                                  <w:szCs w:val="22"/>
                                </w:rPr>
                                <w:t>enquiries@csp.org.uk</w:t>
                              </w:r>
                            </w:hyperlink>
                          </w:p>
                          <w:p w14:paraId="34D3DE1D" w14:textId="77777777" w:rsidR="00B10D12" w:rsidRPr="00B10D12" w:rsidRDefault="00B10D12" w:rsidP="00B10D12">
                            <w:pPr>
                              <w:rPr>
                                <w:rFonts w:ascii="Leelawadee" w:hAnsi="Leelawadee" w:cs="Leelawadee"/>
                                <w:sz w:val="22"/>
                                <w:szCs w:val="22"/>
                              </w:rPr>
                            </w:pPr>
                            <w:r w:rsidRPr="00B10D12">
                              <w:rPr>
                                <w:rFonts w:ascii="Leelawadee" w:hAnsi="Leelawadee" w:cs="Leelawadee"/>
                                <w:sz w:val="22"/>
                                <w:szCs w:val="22"/>
                              </w:rPr>
                              <w:t>14 Bedford Row, London WC1R 4ED</w:t>
                            </w:r>
                          </w:p>
                          <w:p w14:paraId="3EFCC6C4"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Tel</w:t>
                            </w:r>
                            <w:r w:rsidRPr="00B10D12">
                              <w:rPr>
                                <w:rFonts w:ascii="Leelawadee" w:hAnsi="Leelawadee" w:cs="Leelawadee"/>
                                <w:sz w:val="22"/>
                                <w:szCs w:val="22"/>
                              </w:rPr>
                              <w:t xml:space="preserve"> 020 7306 6666</w:t>
                            </w:r>
                          </w:p>
                          <w:p w14:paraId="02622AF1" w14:textId="77777777" w:rsidR="00B10D12" w:rsidRPr="00B10D12" w:rsidRDefault="00B10D12" w:rsidP="00B10D12">
                            <w:pPr>
                              <w:rPr>
                                <w:rFonts w:ascii="Leelawadee" w:hAnsi="Leelawadee" w:cs="Leelawadee"/>
                                <w:sz w:val="22"/>
                                <w:szCs w:val="22"/>
                              </w:rPr>
                            </w:pPr>
                          </w:p>
                          <w:p w14:paraId="0B161BF2" w14:textId="77777777" w:rsidR="00B10D12" w:rsidRPr="00B10D12" w:rsidRDefault="00B10D12" w:rsidP="00B10D12">
                            <w:pPr>
                              <w:rPr>
                                <w:rFonts w:ascii="Leelawadee" w:hAnsi="Leelawadee" w:cs="Leelawadee"/>
                                <w:b/>
                                <w:sz w:val="22"/>
                                <w:szCs w:val="22"/>
                              </w:rPr>
                            </w:pPr>
                            <w:r w:rsidRPr="00B10D12">
                              <w:rPr>
                                <w:rFonts w:ascii="Leelawadee" w:hAnsi="Leelawadee" w:cs="Leelawadee"/>
                                <w:b/>
                                <w:sz w:val="22"/>
                                <w:szCs w:val="22"/>
                              </w:rPr>
                              <w:t xml:space="preserve">THE </w:t>
                            </w:r>
                            <w:r w:rsidR="004F035F">
                              <w:rPr>
                                <w:rFonts w:ascii="Leelawadee" w:hAnsi="Leelawadee" w:cs="Leelawadee"/>
                                <w:b/>
                                <w:sz w:val="22"/>
                                <w:szCs w:val="22"/>
                              </w:rPr>
                              <w:t>COLLEGE</w:t>
                            </w:r>
                            <w:r w:rsidRPr="00B10D12">
                              <w:rPr>
                                <w:rFonts w:ascii="Leelawadee" w:hAnsi="Leelawadee" w:cs="Leelawadee"/>
                                <w:b/>
                                <w:sz w:val="22"/>
                                <w:szCs w:val="22"/>
                              </w:rPr>
                              <w:t xml:space="preserve"> OF </w:t>
                            </w:r>
                            <w:r w:rsidR="004F035F">
                              <w:rPr>
                                <w:rFonts w:ascii="Leelawadee" w:hAnsi="Leelawadee" w:cs="Leelawadee"/>
                                <w:b/>
                                <w:sz w:val="22"/>
                                <w:szCs w:val="22"/>
                              </w:rPr>
                              <w:t>PODIATRY</w:t>
                            </w:r>
                          </w:p>
                          <w:p w14:paraId="6A3AD5D3"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Web </w:t>
                            </w:r>
                            <w:hyperlink r:id="rId17" w:history="1">
                              <w:r w:rsidR="004F035F" w:rsidRPr="00501A86">
                                <w:rPr>
                                  <w:rStyle w:val="Hyperlink"/>
                                  <w:rFonts w:ascii="Leelawadee" w:hAnsi="Leelawadee" w:cs="Leelawadee"/>
                                  <w:sz w:val="22"/>
                                  <w:szCs w:val="22"/>
                                </w:rPr>
                                <w:t>www.cop.org.uk</w:t>
                              </w:r>
                            </w:hyperlink>
                          </w:p>
                          <w:p w14:paraId="6E29F85A" w14:textId="77777777" w:rsidR="00B10D12" w:rsidRPr="00B10D12" w:rsidRDefault="00B10D12" w:rsidP="00B10D12">
                            <w:pPr>
                              <w:rPr>
                                <w:rFonts w:ascii="Leelawadee" w:hAnsi="Leelawadee" w:cs="Leelawadee"/>
                                <w:sz w:val="20"/>
                                <w:szCs w:val="20"/>
                              </w:rPr>
                            </w:pPr>
                            <w:r w:rsidRPr="00B10D12">
                              <w:rPr>
                                <w:rFonts w:ascii="Leelawadee" w:hAnsi="Leelawadee" w:cs="Leelawadee"/>
                                <w:sz w:val="20"/>
                                <w:szCs w:val="20"/>
                              </w:rPr>
                              <w:t xml:space="preserve">Quartz House, 207 Providence </w:t>
                            </w:r>
                            <w:r w:rsidR="003C56A8">
                              <w:rPr>
                                <w:rFonts w:ascii="Leelawadee" w:hAnsi="Leelawadee" w:cs="Leelawadee"/>
                                <w:sz w:val="20"/>
                                <w:szCs w:val="20"/>
                              </w:rPr>
                              <w:t>S</w:t>
                            </w:r>
                            <w:r w:rsidRPr="00B10D12">
                              <w:rPr>
                                <w:rFonts w:ascii="Leelawadee" w:hAnsi="Leelawadee" w:cs="Leelawadee"/>
                                <w:sz w:val="20"/>
                                <w:szCs w:val="20"/>
                              </w:rPr>
                              <w:t>quare, Mill Street, London SE1 3LY</w:t>
                            </w:r>
                          </w:p>
                          <w:p w14:paraId="5B297726"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Tel </w:t>
                            </w:r>
                            <w:r w:rsidR="004F035F">
                              <w:rPr>
                                <w:rFonts w:ascii="Leelawadee" w:hAnsi="Leelawadee" w:cs="Leelawadee"/>
                                <w:sz w:val="22"/>
                                <w:szCs w:val="22"/>
                              </w:rPr>
                              <w:t>020 7234 8620</w:t>
                            </w:r>
                          </w:p>
                          <w:p w14:paraId="60CCE0B8" w14:textId="77777777" w:rsidR="00B10D12" w:rsidRDefault="00B10D12" w:rsidP="00B10D12">
                            <w:pPr>
                              <w:rPr>
                                <w:rFonts w:ascii="Leelawadee" w:hAnsi="Leelawadee" w:cs="Leelawadee"/>
                                <w:sz w:val="22"/>
                                <w:szCs w:val="22"/>
                              </w:rPr>
                            </w:pPr>
                          </w:p>
                          <w:p w14:paraId="2ED5CC9C" w14:textId="77777777" w:rsidR="00B10D12" w:rsidRPr="00B10D12" w:rsidRDefault="00B10D12" w:rsidP="00B10D12">
                            <w:pPr>
                              <w:rPr>
                                <w:rFonts w:ascii="Leelawadee" w:hAnsi="Leelawadee" w:cs="Leelawadee"/>
                                <w:sz w:val="28"/>
                                <w:szCs w:val="28"/>
                              </w:rPr>
                            </w:pPr>
                          </w:p>
                          <w:p w14:paraId="5B174760" w14:textId="77777777" w:rsidR="00B10D12" w:rsidRPr="00B10D12" w:rsidRDefault="00B10D12" w:rsidP="00B10D12">
                            <w:pPr>
                              <w:rPr>
                                <w:rFonts w:ascii="Leelawadee" w:hAnsi="Leelawadee" w:cs="Leelawadee"/>
                                <w:b/>
                                <w:sz w:val="22"/>
                                <w:szCs w:val="22"/>
                              </w:rPr>
                            </w:pPr>
                            <w:r w:rsidRPr="00B10D12">
                              <w:rPr>
                                <w:rFonts w:ascii="Leelawadee" w:hAnsi="Leelawadee" w:cs="Leelawadee"/>
                                <w:b/>
                                <w:sz w:val="22"/>
                                <w:szCs w:val="22"/>
                              </w:rPr>
                              <w:t>THE ROYAL COLLEGE OF OCCUPATIONAL THERAPISTS</w:t>
                            </w:r>
                          </w:p>
                          <w:p w14:paraId="271A0B63"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Web </w:t>
                            </w:r>
                            <w:hyperlink r:id="rId18" w:history="1">
                              <w:r w:rsidRPr="00B10D12">
                                <w:rPr>
                                  <w:rStyle w:val="Hyperlink"/>
                                  <w:rFonts w:ascii="Leelawadee" w:hAnsi="Leelawadee" w:cs="Leelawadee"/>
                                  <w:sz w:val="22"/>
                                  <w:szCs w:val="22"/>
                                </w:rPr>
                                <w:t>www.rcot.org.uk</w:t>
                              </w:r>
                            </w:hyperlink>
                          </w:p>
                          <w:p w14:paraId="2D33A2D1" w14:textId="77777777" w:rsidR="00B10D12" w:rsidRPr="00B10D12" w:rsidRDefault="00B10D12" w:rsidP="00B10D12">
                            <w:pPr>
                              <w:rPr>
                                <w:rFonts w:ascii="Leelawadee" w:hAnsi="Leelawadee" w:cs="Leelawadee"/>
                                <w:sz w:val="22"/>
                                <w:szCs w:val="22"/>
                              </w:rPr>
                            </w:pPr>
                            <w:r w:rsidRPr="00B10D12">
                              <w:rPr>
                                <w:rFonts w:ascii="Leelawadee" w:hAnsi="Leelawadee" w:cs="Leelawadee"/>
                                <w:sz w:val="22"/>
                                <w:szCs w:val="22"/>
                              </w:rPr>
                              <w:t>106 – 114 Borough High Street, London SE1 1LB</w:t>
                            </w:r>
                          </w:p>
                          <w:p w14:paraId="30F9FB33"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Tel</w:t>
                            </w:r>
                            <w:r w:rsidRPr="00B10D12">
                              <w:rPr>
                                <w:rFonts w:ascii="Leelawadee" w:hAnsi="Leelawadee" w:cs="Leelawadee"/>
                                <w:sz w:val="22"/>
                                <w:szCs w:val="22"/>
                              </w:rPr>
                              <w:t xml:space="preserve"> 020 7357 6480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CCCA4" id="Text Box 147" o:spid="_x0000_s1027" type="#_x0000_t202" style="position:absolute;margin-left:205.6pt;margin-top:8.8pt;width:315.65pt;height:229.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4MhwIAABs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" stroked="f">
                <v:textbox>
                  <w:txbxContent>
                    <w:p w:rsidR="00B10D12" w:rsidRPr="00B10D12" w:rsidRDefault="00B10D12" w:rsidP="00B10D12">
                      <w:pPr>
                        <w:rPr>
                          <w:rFonts w:ascii="Leelawadee" w:hAnsi="Leelawadee" w:cs="Leelawadee"/>
                          <w:b/>
                          <w:sz w:val="22"/>
                          <w:szCs w:val="22"/>
                        </w:rPr>
                      </w:pPr>
                      <w:r w:rsidRPr="00B10D12">
                        <w:rPr>
                          <w:rFonts w:ascii="Leelawadee" w:hAnsi="Leelawadee" w:cs="Leelawadee"/>
                          <w:b/>
                          <w:sz w:val="22"/>
                          <w:szCs w:val="22"/>
                        </w:rPr>
                        <w:t>THE CHARTERED SOCIETY OF PHYSIOTHERAPY</w:t>
                      </w:r>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Web </w:t>
                      </w:r>
                      <w:hyperlink r:id="rId19" w:history="1">
                        <w:r w:rsidRPr="00B10D12">
                          <w:rPr>
                            <w:rStyle w:val="Hyperlink"/>
                            <w:rFonts w:ascii="Leelawadee" w:hAnsi="Leelawadee" w:cs="Leelawadee"/>
                            <w:sz w:val="22"/>
                            <w:szCs w:val="22"/>
                          </w:rPr>
                          <w:t>www.csp.org.uk</w:t>
                        </w:r>
                      </w:hyperlink>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Email </w:t>
                      </w:r>
                      <w:hyperlink r:id="rId20" w:history="1">
                        <w:r w:rsidRPr="00B10D12">
                          <w:rPr>
                            <w:rStyle w:val="Hyperlink"/>
                            <w:rFonts w:ascii="Leelawadee" w:hAnsi="Leelawadee" w:cs="Leelawadee"/>
                            <w:sz w:val="22"/>
                            <w:szCs w:val="22"/>
                          </w:rPr>
                          <w:t>enquiries@csp.org.uk</w:t>
                        </w:r>
                      </w:hyperlink>
                    </w:p>
                    <w:p w:rsidR="00B10D12" w:rsidRPr="00B10D12" w:rsidRDefault="00B10D12" w:rsidP="00B10D12">
                      <w:pPr>
                        <w:rPr>
                          <w:rFonts w:ascii="Leelawadee" w:hAnsi="Leelawadee" w:cs="Leelawadee"/>
                          <w:sz w:val="22"/>
                          <w:szCs w:val="22"/>
                        </w:rPr>
                      </w:pPr>
                      <w:r w:rsidRPr="00B10D12">
                        <w:rPr>
                          <w:rFonts w:ascii="Leelawadee" w:hAnsi="Leelawadee" w:cs="Leelawadee"/>
                          <w:sz w:val="22"/>
                          <w:szCs w:val="22"/>
                        </w:rPr>
                        <w:t>14 Bedford Row, London WC1R 4ED</w:t>
                      </w:r>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Tel</w:t>
                      </w:r>
                      <w:r w:rsidRPr="00B10D12">
                        <w:rPr>
                          <w:rFonts w:ascii="Leelawadee" w:hAnsi="Leelawadee" w:cs="Leelawadee"/>
                          <w:sz w:val="22"/>
                          <w:szCs w:val="22"/>
                        </w:rPr>
                        <w:t xml:space="preserve"> 020 7306 6666</w:t>
                      </w:r>
                    </w:p>
                    <w:p w:rsidR="00B10D12" w:rsidRPr="00B10D12" w:rsidRDefault="00B10D12" w:rsidP="00B10D12">
                      <w:pPr>
                        <w:rPr>
                          <w:rFonts w:ascii="Leelawadee" w:hAnsi="Leelawadee" w:cs="Leelawadee"/>
                          <w:sz w:val="22"/>
                          <w:szCs w:val="22"/>
                        </w:rPr>
                      </w:pPr>
                    </w:p>
                    <w:p w:rsidR="00B10D12" w:rsidRPr="00B10D12" w:rsidRDefault="00B10D12" w:rsidP="00B10D12">
                      <w:pPr>
                        <w:rPr>
                          <w:rFonts w:ascii="Leelawadee" w:hAnsi="Leelawadee" w:cs="Leelawadee"/>
                          <w:b/>
                          <w:sz w:val="22"/>
                          <w:szCs w:val="22"/>
                        </w:rPr>
                      </w:pPr>
                      <w:r w:rsidRPr="00B10D12">
                        <w:rPr>
                          <w:rFonts w:ascii="Leelawadee" w:hAnsi="Leelawadee" w:cs="Leelawadee"/>
                          <w:b/>
                          <w:sz w:val="22"/>
                          <w:szCs w:val="22"/>
                        </w:rPr>
                        <w:t xml:space="preserve">THE </w:t>
                      </w:r>
                      <w:r w:rsidR="004F035F">
                        <w:rPr>
                          <w:rFonts w:ascii="Leelawadee" w:hAnsi="Leelawadee" w:cs="Leelawadee"/>
                          <w:b/>
                          <w:sz w:val="22"/>
                          <w:szCs w:val="22"/>
                        </w:rPr>
                        <w:t>COLLEGE</w:t>
                      </w:r>
                      <w:r w:rsidRPr="00B10D12">
                        <w:rPr>
                          <w:rFonts w:ascii="Leelawadee" w:hAnsi="Leelawadee" w:cs="Leelawadee"/>
                          <w:b/>
                          <w:sz w:val="22"/>
                          <w:szCs w:val="22"/>
                        </w:rPr>
                        <w:t xml:space="preserve"> OF </w:t>
                      </w:r>
                      <w:r w:rsidR="004F035F">
                        <w:rPr>
                          <w:rFonts w:ascii="Leelawadee" w:hAnsi="Leelawadee" w:cs="Leelawadee"/>
                          <w:b/>
                          <w:sz w:val="22"/>
                          <w:szCs w:val="22"/>
                        </w:rPr>
                        <w:t>PODIATRY</w:t>
                      </w:r>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Web </w:t>
                      </w:r>
                      <w:hyperlink r:id="rId21" w:history="1">
                        <w:r w:rsidR="004F035F" w:rsidRPr="00501A86">
                          <w:rPr>
                            <w:rStyle w:val="Hyperlink"/>
                            <w:rFonts w:ascii="Leelawadee" w:hAnsi="Leelawadee" w:cs="Leelawadee"/>
                            <w:sz w:val="22"/>
                            <w:szCs w:val="22"/>
                          </w:rPr>
                          <w:t>www.cop.org.uk</w:t>
                        </w:r>
                      </w:hyperlink>
                    </w:p>
                    <w:p w:rsidR="00B10D12" w:rsidRPr="00B10D12" w:rsidRDefault="00B10D12" w:rsidP="00B10D12">
                      <w:pPr>
                        <w:rPr>
                          <w:rFonts w:ascii="Leelawadee" w:hAnsi="Leelawadee" w:cs="Leelawadee"/>
                          <w:sz w:val="20"/>
                          <w:szCs w:val="20"/>
                        </w:rPr>
                      </w:pPr>
                      <w:r w:rsidRPr="00B10D12">
                        <w:rPr>
                          <w:rFonts w:ascii="Leelawadee" w:hAnsi="Leelawadee" w:cs="Leelawadee"/>
                          <w:sz w:val="20"/>
                          <w:szCs w:val="20"/>
                        </w:rPr>
                        <w:t xml:space="preserve">Quartz House, 207 Providence </w:t>
                      </w:r>
                      <w:r w:rsidR="003C56A8">
                        <w:rPr>
                          <w:rFonts w:ascii="Leelawadee" w:hAnsi="Leelawadee" w:cs="Leelawadee"/>
                          <w:sz w:val="20"/>
                          <w:szCs w:val="20"/>
                        </w:rPr>
                        <w:t>S</w:t>
                      </w:r>
                      <w:r w:rsidRPr="00B10D12">
                        <w:rPr>
                          <w:rFonts w:ascii="Leelawadee" w:hAnsi="Leelawadee" w:cs="Leelawadee"/>
                          <w:sz w:val="20"/>
                          <w:szCs w:val="20"/>
                        </w:rPr>
                        <w:t>quare, Mill Street, London SE1 3LY</w:t>
                      </w:r>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Tel </w:t>
                      </w:r>
                      <w:r w:rsidR="004F035F">
                        <w:rPr>
                          <w:rFonts w:ascii="Leelawadee" w:hAnsi="Leelawadee" w:cs="Leelawadee"/>
                          <w:sz w:val="22"/>
                          <w:szCs w:val="22"/>
                        </w:rPr>
                        <w:t>020 7234 8620</w:t>
                      </w:r>
                    </w:p>
                    <w:p w:rsidR="00B10D12" w:rsidRDefault="00B10D12" w:rsidP="00B10D12">
                      <w:pPr>
                        <w:rPr>
                          <w:rFonts w:ascii="Leelawadee" w:hAnsi="Leelawadee" w:cs="Leelawadee"/>
                          <w:sz w:val="22"/>
                          <w:szCs w:val="22"/>
                        </w:rPr>
                      </w:pPr>
                    </w:p>
                    <w:p w:rsidR="00B10D12" w:rsidRPr="00B10D12" w:rsidRDefault="00B10D12" w:rsidP="00B10D12">
                      <w:pPr>
                        <w:rPr>
                          <w:rFonts w:ascii="Leelawadee" w:hAnsi="Leelawadee" w:cs="Leelawadee"/>
                          <w:sz w:val="28"/>
                          <w:szCs w:val="28"/>
                        </w:rPr>
                      </w:pPr>
                    </w:p>
                    <w:p w:rsidR="00B10D12" w:rsidRPr="00B10D12" w:rsidRDefault="00B10D12" w:rsidP="00B10D12">
                      <w:pPr>
                        <w:rPr>
                          <w:rFonts w:ascii="Leelawadee" w:hAnsi="Leelawadee" w:cs="Leelawadee"/>
                          <w:b/>
                          <w:sz w:val="22"/>
                          <w:szCs w:val="22"/>
                        </w:rPr>
                      </w:pPr>
                      <w:r w:rsidRPr="00B10D12">
                        <w:rPr>
                          <w:rFonts w:ascii="Leelawadee" w:hAnsi="Leelawadee" w:cs="Leelawadee"/>
                          <w:b/>
                          <w:sz w:val="22"/>
                          <w:szCs w:val="22"/>
                        </w:rPr>
                        <w:t>THE ROYAL COLLEGE OF OCCUPATIONAL THERAPISTS</w:t>
                      </w:r>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Web </w:t>
                      </w:r>
                      <w:hyperlink r:id="rId22" w:history="1">
                        <w:r w:rsidRPr="00B10D12">
                          <w:rPr>
                            <w:rStyle w:val="Hyperlink"/>
                            <w:rFonts w:ascii="Leelawadee" w:hAnsi="Leelawadee" w:cs="Leelawadee"/>
                            <w:sz w:val="22"/>
                            <w:szCs w:val="22"/>
                          </w:rPr>
                          <w:t>www.rcot.org.uk</w:t>
                        </w:r>
                      </w:hyperlink>
                    </w:p>
                    <w:p w:rsidR="00B10D12" w:rsidRPr="00B10D12" w:rsidRDefault="00B10D12" w:rsidP="00B10D12">
                      <w:pPr>
                        <w:rPr>
                          <w:rFonts w:ascii="Leelawadee" w:hAnsi="Leelawadee" w:cs="Leelawadee"/>
                          <w:sz w:val="22"/>
                          <w:szCs w:val="22"/>
                        </w:rPr>
                      </w:pPr>
                      <w:r w:rsidRPr="00B10D12">
                        <w:rPr>
                          <w:rFonts w:ascii="Leelawadee" w:hAnsi="Leelawadee" w:cs="Leelawadee"/>
                          <w:sz w:val="22"/>
                          <w:szCs w:val="22"/>
                        </w:rPr>
                        <w:t>106 – 114 Borough High Street, London SE1 1LB</w:t>
                      </w:r>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Tel</w:t>
                      </w:r>
                      <w:r w:rsidRPr="00B10D12">
                        <w:rPr>
                          <w:rFonts w:ascii="Leelawadee" w:hAnsi="Leelawadee" w:cs="Leelawadee"/>
                          <w:sz w:val="22"/>
                          <w:szCs w:val="22"/>
                        </w:rPr>
                        <w:t xml:space="preserve"> 020 7357 6480</w:t>
                      </w:r>
                    </w:p>
                  </w:txbxContent>
                </v:textbox>
              </v:shape>
            </w:pict>
          </mc:Fallback>
        </mc:AlternateContent>
      </w:r>
    </w:p>
    <w:p w14:paraId="783BE518"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2CD0CC78" w14:textId="77777777" w:rsidR="00B10D12" w:rsidRPr="00182FB4" w:rsidRDefault="00B10D12" w:rsidP="00B10D12">
      <w:pPr>
        <w:widowControl w:val="0"/>
        <w:autoSpaceDE w:val="0"/>
        <w:autoSpaceDN w:val="0"/>
        <w:adjustRightInd w:val="0"/>
        <w:ind w:left="4394"/>
        <w:rPr>
          <w:rFonts w:ascii="Leelawadee" w:hAnsi="Leelawadee" w:cs="Leelawadee"/>
          <w:color w:val="000000"/>
        </w:rPr>
      </w:pPr>
      <w:r>
        <w:rPr>
          <w:rFonts w:ascii="Leelawadee" w:hAnsi="Leelawadee" w:cs="Leelawadee"/>
          <w:noProof/>
          <w:lang w:val="en-GB" w:eastAsia="en-GB"/>
        </w:rPr>
        <mc:AlternateContent>
          <mc:Choice Requires="wps">
            <w:drawing>
              <wp:anchor distT="0" distB="0" distL="114300" distR="114300" simplePos="0" relativeHeight="251716608" behindDoc="1" locked="0" layoutInCell="0" allowOverlap="1" wp14:anchorId="782FDE72" wp14:editId="5F75B03A">
                <wp:simplePos x="0" y="0"/>
                <wp:positionH relativeFrom="page">
                  <wp:posOffset>2044700</wp:posOffset>
                </wp:positionH>
                <wp:positionV relativeFrom="paragraph">
                  <wp:posOffset>22225</wp:posOffset>
                </wp:positionV>
                <wp:extent cx="825500" cy="469900"/>
                <wp:effectExtent l="0" t="0" r="0" b="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8752E" w14:textId="77777777" w:rsidR="00B10D12" w:rsidRDefault="00B10D12" w:rsidP="00B10D12">
                            <w:pPr>
                              <w:spacing w:line="74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0DE51B5D" wp14:editId="29577C61">
                                  <wp:extent cx="826770" cy="467995"/>
                                  <wp:effectExtent l="0" t="0" r="0" b="825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6770" cy="467995"/>
                                          </a:xfrm>
                                          <a:prstGeom prst="rect">
                                            <a:avLst/>
                                          </a:prstGeom>
                                          <a:noFill/>
                                          <a:ln>
                                            <a:noFill/>
                                          </a:ln>
                                        </pic:spPr>
                                      </pic:pic>
                                    </a:graphicData>
                                  </a:graphic>
                                </wp:inline>
                              </w:drawing>
                            </w:r>
                          </w:p>
                          <w:p w14:paraId="3F144BD7" w14:textId="77777777" w:rsidR="00B10D12" w:rsidRDefault="00B10D12" w:rsidP="00B10D12">
                            <w:pPr>
                              <w:widowControl w:val="0"/>
                              <w:autoSpaceDE w:val="0"/>
                              <w:autoSpaceDN w:val="0"/>
                              <w:adjustRightInd w:val="0"/>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A7B46" id="Rectangle 146" o:spid="_x0000_s1028" style="position:absolute;left:0;text-align:left;margin-left:161pt;margin-top:1.75pt;width:65pt;height:37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" o:allowincell="f" filled="f" stroked="f">
                <v:textbox inset="0,0,0,0">
                  <w:txbxContent>
                    <w:p w:rsidR="00B10D12" w:rsidRDefault="00B10D12" w:rsidP="00B10D12">
                      <w:pPr>
                        <w:spacing w:line="74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648AA6D8" wp14:editId="362F9332">
                            <wp:extent cx="826770" cy="467995"/>
                            <wp:effectExtent l="0" t="0" r="0" b="825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6770" cy="467995"/>
                                    </a:xfrm>
                                    <a:prstGeom prst="rect">
                                      <a:avLst/>
                                    </a:prstGeom>
                                    <a:noFill/>
                                    <a:ln>
                                      <a:noFill/>
                                    </a:ln>
                                  </pic:spPr>
                                </pic:pic>
                              </a:graphicData>
                            </a:graphic>
                          </wp:inline>
                        </w:drawing>
                      </w:r>
                    </w:p>
                    <w:p w:rsidR="00B10D12" w:rsidRDefault="00B10D12" w:rsidP="00B10D12">
                      <w:pPr>
                        <w:widowControl w:val="0"/>
                        <w:autoSpaceDE w:val="0"/>
                        <w:autoSpaceDN w:val="0"/>
                        <w:adjustRightInd w:val="0"/>
                        <w:rPr>
                          <w:rFonts w:ascii="Times New Roman" w:hAnsi="Times New Roman"/>
                          <w:sz w:val="24"/>
                          <w:szCs w:val="24"/>
                        </w:rPr>
                      </w:pPr>
                    </w:p>
                  </w:txbxContent>
                </v:textbox>
                <w10:wrap anchorx="page"/>
              </v:rect>
            </w:pict>
          </mc:Fallback>
        </mc:AlternateContent>
      </w:r>
      <w:r>
        <w:rPr>
          <w:rFonts w:ascii="Leelawadee" w:hAnsi="Leelawadee" w:cs="Leelawadee"/>
          <w:noProof/>
          <w:lang w:val="en-GB" w:eastAsia="en-GB"/>
        </w:rPr>
        <mc:AlternateContent>
          <mc:Choice Requires="wps">
            <w:drawing>
              <wp:anchor distT="0" distB="0" distL="114300" distR="114300" simplePos="0" relativeHeight="251717632" behindDoc="1" locked="0" layoutInCell="0" allowOverlap="1" wp14:anchorId="40F681CE" wp14:editId="4BDE826B">
                <wp:simplePos x="0" y="0"/>
                <wp:positionH relativeFrom="page">
                  <wp:posOffset>1446530</wp:posOffset>
                </wp:positionH>
                <wp:positionV relativeFrom="paragraph">
                  <wp:posOffset>29845</wp:posOffset>
                </wp:positionV>
                <wp:extent cx="528955" cy="457835"/>
                <wp:effectExtent l="0" t="0" r="0" b="0"/>
                <wp:wrapNone/>
                <wp:docPr id="144"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955" cy="457835"/>
                        </a:xfrm>
                        <a:custGeom>
                          <a:avLst/>
                          <a:gdLst>
                            <a:gd name="T0" fmla="*/ 8 w 833"/>
                            <a:gd name="T1" fmla="*/ 551 h 721"/>
                            <a:gd name="T2" fmla="*/ 0 w 833"/>
                            <a:gd name="T3" fmla="*/ 713 h 721"/>
                            <a:gd name="T4" fmla="*/ 165 w 833"/>
                            <a:gd name="T5" fmla="*/ 720 h 721"/>
                            <a:gd name="T6" fmla="*/ 226 w 833"/>
                            <a:gd name="T7" fmla="*/ 718 h 721"/>
                            <a:gd name="T8" fmla="*/ 284 w 833"/>
                            <a:gd name="T9" fmla="*/ 713 h 721"/>
                            <a:gd name="T10" fmla="*/ 340 w 833"/>
                            <a:gd name="T11" fmla="*/ 703 h 721"/>
                            <a:gd name="T12" fmla="*/ 394 w 833"/>
                            <a:gd name="T13" fmla="*/ 690 h 721"/>
                            <a:gd name="T14" fmla="*/ 445 w 833"/>
                            <a:gd name="T15" fmla="*/ 673 h 721"/>
                            <a:gd name="T16" fmla="*/ 493 w 833"/>
                            <a:gd name="T17" fmla="*/ 653 h 721"/>
                            <a:gd name="T18" fmla="*/ 539 w 833"/>
                            <a:gd name="T19" fmla="*/ 629 h 721"/>
                            <a:gd name="T20" fmla="*/ 582 w 833"/>
                            <a:gd name="T21" fmla="*/ 601 h 721"/>
                            <a:gd name="T22" fmla="*/ 622 w 833"/>
                            <a:gd name="T23" fmla="*/ 570 h 721"/>
                            <a:gd name="T24" fmla="*/ 659 w 833"/>
                            <a:gd name="T25" fmla="*/ 536 h 721"/>
                            <a:gd name="T26" fmla="*/ 693 w 833"/>
                            <a:gd name="T27" fmla="*/ 498 h 721"/>
                            <a:gd name="T28" fmla="*/ 723 w 833"/>
                            <a:gd name="T29" fmla="*/ 456 h 721"/>
                            <a:gd name="T30" fmla="*/ 749 w 833"/>
                            <a:gd name="T31" fmla="*/ 412 h 721"/>
                            <a:gd name="T32" fmla="*/ 772 w 833"/>
                            <a:gd name="T33" fmla="*/ 365 h 721"/>
                            <a:gd name="T34" fmla="*/ 791 w 833"/>
                            <a:gd name="T35" fmla="*/ 315 h 721"/>
                            <a:gd name="T36" fmla="*/ 807 w 833"/>
                            <a:gd name="T37" fmla="*/ 262 h 721"/>
                            <a:gd name="T38" fmla="*/ 818 w 833"/>
                            <a:gd name="T39" fmla="*/ 206 h 721"/>
                            <a:gd name="T40" fmla="*/ 827 w 833"/>
                            <a:gd name="T41" fmla="*/ 147 h 721"/>
                            <a:gd name="T42" fmla="*/ 831 w 833"/>
                            <a:gd name="T43" fmla="*/ 85 h 721"/>
                            <a:gd name="T44" fmla="*/ 833 w 833"/>
                            <a:gd name="T45" fmla="*/ 8 h 721"/>
                            <a:gd name="T46" fmla="*/ 663 w 833"/>
                            <a:gd name="T47" fmla="*/ 0 h 721"/>
                            <a:gd name="T48" fmla="*/ 655 w 833"/>
                            <a:gd name="T49" fmla="*/ 23 h 721"/>
                            <a:gd name="T50" fmla="*/ 654 w 833"/>
                            <a:gd name="T51" fmla="*/ 71 h 721"/>
                            <a:gd name="T52" fmla="*/ 651 w 833"/>
                            <a:gd name="T53" fmla="*/ 116 h 721"/>
                            <a:gd name="T54" fmla="*/ 646 w 833"/>
                            <a:gd name="T55" fmla="*/ 158 h 721"/>
                            <a:gd name="T56" fmla="*/ 639 w 833"/>
                            <a:gd name="T57" fmla="*/ 199 h 721"/>
                            <a:gd name="T58" fmla="*/ 629 w 833"/>
                            <a:gd name="T59" fmla="*/ 237 h 721"/>
                            <a:gd name="T60" fmla="*/ 617 w 833"/>
                            <a:gd name="T61" fmla="*/ 274 h 721"/>
                            <a:gd name="T62" fmla="*/ 602 w 833"/>
                            <a:gd name="T63" fmla="*/ 308 h 721"/>
                            <a:gd name="T64" fmla="*/ 583 w 833"/>
                            <a:gd name="T65" fmla="*/ 342 h 721"/>
                            <a:gd name="T66" fmla="*/ 561 w 833"/>
                            <a:gd name="T67" fmla="*/ 373 h 721"/>
                            <a:gd name="T68" fmla="*/ 544 w 833"/>
                            <a:gd name="T69" fmla="*/ 396 h 721"/>
                            <a:gd name="T70" fmla="*/ 516 w 833"/>
                            <a:gd name="T71" fmla="*/ 425 h 721"/>
                            <a:gd name="T72" fmla="*/ 486 w 833"/>
                            <a:gd name="T73" fmla="*/ 451 h 721"/>
                            <a:gd name="T74" fmla="*/ 454 w 833"/>
                            <a:gd name="T75" fmla="*/ 474 h 721"/>
                            <a:gd name="T76" fmla="*/ 419 w 833"/>
                            <a:gd name="T77" fmla="*/ 494 h 721"/>
                            <a:gd name="T78" fmla="*/ 381 w 833"/>
                            <a:gd name="T79" fmla="*/ 512 h 721"/>
                            <a:gd name="T80" fmla="*/ 341 w 833"/>
                            <a:gd name="T81" fmla="*/ 526 h 721"/>
                            <a:gd name="T82" fmla="*/ 300 w 833"/>
                            <a:gd name="T83" fmla="*/ 537 h 721"/>
                            <a:gd name="T84" fmla="*/ 256 w 833"/>
                            <a:gd name="T85" fmla="*/ 545 h 721"/>
                            <a:gd name="T86" fmla="*/ 210 w 833"/>
                            <a:gd name="T87" fmla="*/ 550 h 721"/>
                            <a:gd name="T88" fmla="*/ 162 w 833"/>
                            <a:gd name="T89" fmla="*/ 551 h 7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33" h="721">
                              <a:moveTo>
                                <a:pt x="162" y="551"/>
                              </a:moveTo>
                              <a:lnTo>
                                <a:pt x="8" y="551"/>
                              </a:lnTo>
                              <a:lnTo>
                                <a:pt x="0" y="559"/>
                              </a:lnTo>
                              <a:lnTo>
                                <a:pt x="0" y="713"/>
                              </a:lnTo>
                              <a:lnTo>
                                <a:pt x="8" y="720"/>
                              </a:lnTo>
                              <a:lnTo>
                                <a:pt x="165" y="720"/>
                              </a:lnTo>
                              <a:lnTo>
                                <a:pt x="196" y="720"/>
                              </a:lnTo>
                              <a:lnTo>
                                <a:pt x="226" y="718"/>
                              </a:lnTo>
                              <a:lnTo>
                                <a:pt x="255" y="716"/>
                              </a:lnTo>
                              <a:lnTo>
                                <a:pt x="284" y="713"/>
                              </a:lnTo>
                              <a:lnTo>
                                <a:pt x="313" y="708"/>
                              </a:lnTo>
                              <a:lnTo>
                                <a:pt x="340" y="703"/>
                              </a:lnTo>
                              <a:lnTo>
                                <a:pt x="367" y="697"/>
                              </a:lnTo>
                              <a:lnTo>
                                <a:pt x="394" y="690"/>
                              </a:lnTo>
                              <a:lnTo>
                                <a:pt x="420" y="682"/>
                              </a:lnTo>
                              <a:lnTo>
                                <a:pt x="445" y="673"/>
                              </a:lnTo>
                              <a:lnTo>
                                <a:pt x="470" y="664"/>
                              </a:lnTo>
                              <a:lnTo>
                                <a:pt x="493" y="653"/>
                              </a:lnTo>
                              <a:lnTo>
                                <a:pt x="517" y="641"/>
                              </a:lnTo>
                              <a:lnTo>
                                <a:pt x="539" y="629"/>
                              </a:lnTo>
                              <a:lnTo>
                                <a:pt x="561" y="616"/>
                              </a:lnTo>
                              <a:lnTo>
                                <a:pt x="582" y="601"/>
                              </a:lnTo>
                              <a:lnTo>
                                <a:pt x="602" y="586"/>
                              </a:lnTo>
                              <a:lnTo>
                                <a:pt x="622" y="570"/>
                              </a:lnTo>
                              <a:lnTo>
                                <a:pt x="641" y="554"/>
                              </a:lnTo>
                              <a:lnTo>
                                <a:pt x="659" y="536"/>
                              </a:lnTo>
                              <a:lnTo>
                                <a:pt x="676" y="517"/>
                              </a:lnTo>
                              <a:lnTo>
                                <a:pt x="693" y="498"/>
                              </a:lnTo>
                              <a:lnTo>
                                <a:pt x="708" y="477"/>
                              </a:lnTo>
                              <a:lnTo>
                                <a:pt x="723" y="456"/>
                              </a:lnTo>
                              <a:lnTo>
                                <a:pt x="737" y="434"/>
                              </a:lnTo>
                              <a:lnTo>
                                <a:pt x="749" y="412"/>
                              </a:lnTo>
                              <a:lnTo>
                                <a:pt x="761" y="389"/>
                              </a:lnTo>
                              <a:lnTo>
                                <a:pt x="772" y="365"/>
                              </a:lnTo>
                              <a:lnTo>
                                <a:pt x="782" y="340"/>
                              </a:lnTo>
                              <a:lnTo>
                                <a:pt x="791" y="315"/>
                              </a:lnTo>
                              <a:lnTo>
                                <a:pt x="799" y="288"/>
                              </a:lnTo>
                              <a:lnTo>
                                <a:pt x="807" y="262"/>
                              </a:lnTo>
                              <a:lnTo>
                                <a:pt x="813" y="234"/>
                              </a:lnTo>
                              <a:lnTo>
                                <a:pt x="818" y="206"/>
                              </a:lnTo>
                              <a:lnTo>
                                <a:pt x="823" y="177"/>
                              </a:lnTo>
                              <a:lnTo>
                                <a:pt x="827" y="147"/>
                              </a:lnTo>
                              <a:lnTo>
                                <a:pt x="829" y="117"/>
                              </a:lnTo>
                              <a:lnTo>
                                <a:pt x="831" y="85"/>
                              </a:lnTo>
                              <a:lnTo>
                                <a:pt x="832" y="54"/>
                              </a:lnTo>
                              <a:lnTo>
                                <a:pt x="833" y="8"/>
                              </a:lnTo>
                              <a:lnTo>
                                <a:pt x="825" y="0"/>
                              </a:lnTo>
                              <a:lnTo>
                                <a:pt x="663" y="0"/>
                              </a:lnTo>
                              <a:lnTo>
                                <a:pt x="655" y="9"/>
                              </a:lnTo>
                              <a:lnTo>
                                <a:pt x="655" y="23"/>
                              </a:lnTo>
                              <a:lnTo>
                                <a:pt x="655" y="47"/>
                              </a:lnTo>
                              <a:lnTo>
                                <a:pt x="654" y="71"/>
                              </a:lnTo>
                              <a:lnTo>
                                <a:pt x="653" y="93"/>
                              </a:lnTo>
                              <a:lnTo>
                                <a:pt x="651" y="116"/>
                              </a:lnTo>
                              <a:lnTo>
                                <a:pt x="649" y="137"/>
                              </a:lnTo>
                              <a:lnTo>
                                <a:pt x="646" y="158"/>
                              </a:lnTo>
                              <a:lnTo>
                                <a:pt x="643" y="179"/>
                              </a:lnTo>
                              <a:lnTo>
                                <a:pt x="639" y="199"/>
                              </a:lnTo>
                              <a:lnTo>
                                <a:pt x="634" y="218"/>
                              </a:lnTo>
                              <a:lnTo>
                                <a:pt x="629" y="237"/>
                              </a:lnTo>
                              <a:lnTo>
                                <a:pt x="623" y="256"/>
                              </a:lnTo>
                              <a:lnTo>
                                <a:pt x="617" y="274"/>
                              </a:lnTo>
                              <a:lnTo>
                                <a:pt x="610" y="291"/>
                              </a:lnTo>
                              <a:lnTo>
                                <a:pt x="602" y="308"/>
                              </a:lnTo>
                              <a:lnTo>
                                <a:pt x="593" y="325"/>
                              </a:lnTo>
                              <a:lnTo>
                                <a:pt x="583" y="342"/>
                              </a:lnTo>
                              <a:lnTo>
                                <a:pt x="573" y="358"/>
                              </a:lnTo>
                              <a:lnTo>
                                <a:pt x="561" y="373"/>
                              </a:lnTo>
                              <a:lnTo>
                                <a:pt x="549" y="389"/>
                              </a:lnTo>
                              <a:lnTo>
                                <a:pt x="544" y="396"/>
                              </a:lnTo>
                              <a:lnTo>
                                <a:pt x="530" y="410"/>
                              </a:lnTo>
                              <a:lnTo>
                                <a:pt x="516" y="425"/>
                              </a:lnTo>
                              <a:lnTo>
                                <a:pt x="502" y="438"/>
                              </a:lnTo>
                              <a:lnTo>
                                <a:pt x="486" y="451"/>
                              </a:lnTo>
                              <a:lnTo>
                                <a:pt x="470" y="463"/>
                              </a:lnTo>
                              <a:lnTo>
                                <a:pt x="454" y="474"/>
                              </a:lnTo>
                              <a:lnTo>
                                <a:pt x="436" y="485"/>
                              </a:lnTo>
                              <a:lnTo>
                                <a:pt x="419" y="494"/>
                              </a:lnTo>
                              <a:lnTo>
                                <a:pt x="400" y="503"/>
                              </a:lnTo>
                              <a:lnTo>
                                <a:pt x="381" y="512"/>
                              </a:lnTo>
                              <a:lnTo>
                                <a:pt x="362" y="519"/>
                              </a:lnTo>
                              <a:lnTo>
                                <a:pt x="341" y="526"/>
                              </a:lnTo>
                              <a:lnTo>
                                <a:pt x="321" y="532"/>
                              </a:lnTo>
                              <a:lnTo>
                                <a:pt x="300" y="537"/>
                              </a:lnTo>
                              <a:lnTo>
                                <a:pt x="278" y="541"/>
                              </a:lnTo>
                              <a:lnTo>
                                <a:pt x="256" y="545"/>
                              </a:lnTo>
                              <a:lnTo>
                                <a:pt x="233" y="548"/>
                              </a:lnTo>
                              <a:lnTo>
                                <a:pt x="210" y="550"/>
                              </a:lnTo>
                              <a:lnTo>
                                <a:pt x="186" y="551"/>
                              </a:lnTo>
                              <a:lnTo>
                                <a:pt x="162" y="551"/>
                              </a:lnTo>
                              <a:close/>
                            </a:path>
                          </a:pathLst>
                        </a:custGeom>
                        <a:solidFill>
                          <a:srgbClr val="3934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0AAB7" id="Freeform 144" o:spid="_x0000_s1026" style="position:absolute;margin-left:113.9pt;margin-top:2.35pt;width:41.65pt;height:36.0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" o:allowincell="f" path="m162,551l8,551,,559,,713r8,7l165,720r31,l226,718r29,-2l284,713r29,-5l340,703r27,-6l394,690r26,-8l445,673r25,-9l493,653r24,-12l539,629r22,-13l582,601r20,-15l622,570r19,-16l659,536r17,-19l693,498r15,-21l723,456r14,-22l749,412r12,-23l772,365r10,-25l791,315r8,-27l807,262r6,-28l818,206r5,-29l827,147r2,-30l831,85r1,-31l833,8,825,,663,r-8,9l655,23r,24l654,71r-1,22l651,116r-2,21l646,158r-3,21l639,199r-5,19l629,237r-6,19l617,274r-7,17l602,308r-9,17l583,342r-10,16l561,373r-12,16l544,396r-14,14l516,425r-14,13l486,451r-16,12l454,474r-18,11l419,494r-19,9l381,512r-19,7l341,526r-20,6l300,537r-22,4l256,545r-23,3l210,550r-24,1l162,551xe" fillcolor="#393477" stroked="f">
                <v:path arrowok="t" o:connecttype="custom" o:connectlocs="5080,349885;0,452755;104775,457200;143510,455930;180340,452755;215900,446405;250190,438150;282575,427355;313055,414655;342265,399415;369570,381635;394970,361950;418465,340360;440055,316230;459105,289560;475615,261620;490220,231775;502285,200025;512445,166370;519430,130810;525145,93345;527685,53975;528955,5080;421005,0;415925,14605;415290,45085;413385,73660;410210,100330;405765,126365;399415,150495;391795,173990;382270,195580;370205,217170;356235,236855;345440,251460;327660,269875;308610,286385;288290,300990;266065,313690;241935,325120;216535,334010;190500,340995;162560,346075;133350,349250;102870,349885" o:connectangles="0,0,0,0,0,0,0,0,0,0,0,0,0,0,0,0,0,0,0,0,0,0,0,0,0,0,0,0,0,0,0,0,0,0,0,0,0,0,0,0,0,0,0,0,0"/>
                <w10:wrap anchorx="page"/>
              </v:shape>
            </w:pict>
          </mc:Fallback>
        </mc:AlternateContent>
      </w:r>
      <w:r>
        <w:rPr>
          <w:rFonts w:ascii="Leelawadee" w:hAnsi="Leelawadee" w:cs="Leelawadee"/>
          <w:noProof/>
          <w:lang w:val="en-GB" w:eastAsia="en-GB"/>
        </w:rPr>
        <mc:AlternateContent>
          <mc:Choice Requires="wps">
            <w:drawing>
              <wp:anchor distT="0" distB="0" distL="114300" distR="114300" simplePos="0" relativeHeight="251718656" behindDoc="1" locked="0" layoutInCell="0" allowOverlap="1" wp14:anchorId="323E20C2" wp14:editId="147B7CCF">
                <wp:simplePos x="0" y="0"/>
                <wp:positionH relativeFrom="page">
                  <wp:posOffset>842010</wp:posOffset>
                </wp:positionH>
                <wp:positionV relativeFrom="paragraph">
                  <wp:posOffset>29845</wp:posOffset>
                </wp:positionV>
                <wp:extent cx="534035" cy="624840"/>
                <wp:effectExtent l="0" t="0" r="0" b="0"/>
                <wp:wrapNone/>
                <wp:docPr id="143"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 cy="624840"/>
                        </a:xfrm>
                        <a:custGeom>
                          <a:avLst/>
                          <a:gdLst>
                            <a:gd name="T0" fmla="*/ 207 w 841"/>
                            <a:gd name="T1" fmla="*/ 232 h 984"/>
                            <a:gd name="T2" fmla="*/ 192 w 841"/>
                            <a:gd name="T3" fmla="*/ 189 h 984"/>
                            <a:gd name="T4" fmla="*/ 183 w 841"/>
                            <a:gd name="T5" fmla="*/ 140 h 984"/>
                            <a:gd name="T6" fmla="*/ 179 w 841"/>
                            <a:gd name="T7" fmla="*/ 85 h 984"/>
                            <a:gd name="T8" fmla="*/ 178 w 841"/>
                            <a:gd name="T9" fmla="*/ 22 h 984"/>
                            <a:gd name="T10" fmla="*/ 171 w 841"/>
                            <a:gd name="T11" fmla="*/ 0 h 984"/>
                            <a:gd name="T12" fmla="*/ 1 w 841"/>
                            <a:gd name="T13" fmla="*/ 8 h 984"/>
                            <a:gd name="T14" fmla="*/ 0 w 841"/>
                            <a:gd name="T15" fmla="*/ 57 h 984"/>
                            <a:gd name="T16" fmla="*/ 1 w 841"/>
                            <a:gd name="T17" fmla="*/ 126 h 984"/>
                            <a:gd name="T18" fmla="*/ 7 w 841"/>
                            <a:gd name="T19" fmla="*/ 192 h 984"/>
                            <a:gd name="T20" fmla="*/ 20 w 841"/>
                            <a:gd name="T21" fmla="*/ 255 h 984"/>
                            <a:gd name="T22" fmla="*/ 42 w 841"/>
                            <a:gd name="T23" fmla="*/ 314 h 984"/>
                            <a:gd name="T24" fmla="*/ 74 w 841"/>
                            <a:gd name="T25" fmla="*/ 370 h 984"/>
                            <a:gd name="T26" fmla="*/ 118 w 841"/>
                            <a:gd name="T27" fmla="*/ 422 h 984"/>
                            <a:gd name="T28" fmla="*/ 175 w 841"/>
                            <a:gd name="T29" fmla="*/ 471 h 984"/>
                            <a:gd name="T30" fmla="*/ 247 w 841"/>
                            <a:gd name="T31" fmla="*/ 516 h 984"/>
                            <a:gd name="T32" fmla="*/ 336 w 841"/>
                            <a:gd name="T33" fmla="*/ 556 h 984"/>
                            <a:gd name="T34" fmla="*/ 420 w 841"/>
                            <a:gd name="T35" fmla="*/ 587 h 984"/>
                            <a:gd name="T36" fmla="*/ 478 w 841"/>
                            <a:gd name="T37" fmla="*/ 611 h 984"/>
                            <a:gd name="T38" fmla="*/ 526 w 841"/>
                            <a:gd name="T39" fmla="*/ 637 h 984"/>
                            <a:gd name="T40" fmla="*/ 567 w 841"/>
                            <a:gd name="T41" fmla="*/ 665 h 984"/>
                            <a:gd name="T42" fmla="*/ 599 w 841"/>
                            <a:gd name="T43" fmla="*/ 697 h 984"/>
                            <a:gd name="T44" fmla="*/ 624 w 841"/>
                            <a:gd name="T45" fmla="*/ 733 h 984"/>
                            <a:gd name="T46" fmla="*/ 642 w 841"/>
                            <a:gd name="T47" fmla="*/ 773 h 984"/>
                            <a:gd name="T48" fmla="*/ 654 w 841"/>
                            <a:gd name="T49" fmla="*/ 819 h 984"/>
                            <a:gd name="T50" fmla="*/ 661 w 841"/>
                            <a:gd name="T51" fmla="*/ 871 h 984"/>
                            <a:gd name="T52" fmla="*/ 663 w 841"/>
                            <a:gd name="T53" fmla="*/ 929 h 984"/>
                            <a:gd name="T54" fmla="*/ 662 w 841"/>
                            <a:gd name="T55" fmla="*/ 974 h 984"/>
                            <a:gd name="T56" fmla="*/ 831 w 841"/>
                            <a:gd name="T57" fmla="*/ 984 h 984"/>
                            <a:gd name="T58" fmla="*/ 840 w 841"/>
                            <a:gd name="T59" fmla="*/ 960 h 984"/>
                            <a:gd name="T60" fmla="*/ 839 w 841"/>
                            <a:gd name="T61" fmla="*/ 883 h 984"/>
                            <a:gd name="T62" fmla="*/ 834 w 841"/>
                            <a:gd name="T63" fmla="*/ 813 h 984"/>
                            <a:gd name="T64" fmla="*/ 823 w 841"/>
                            <a:gd name="T65" fmla="*/ 748 h 984"/>
                            <a:gd name="T66" fmla="*/ 804 w 841"/>
                            <a:gd name="T67" fmla="*/ 687 h 984"/>
                            <a:gd name="T68" fmla="*/ 776 w 841"/>
                            <a:gd name="T69" fmla="*/ 632 h 984"/>
                            <a:gd name="T70" fmla="*/ 737 w 841"/>
                            <a:gd name="T71" fmla="*/ 580 h 984"/>
                            <a:gd name="T72" fmla="*/ 686 w 841"/>
                            <a:gd name="T73" fmla="*/ 533 h 984"/>
                            <a:gd name="T74" fmla="*/ 622 w 841"/>
                            <a:gd name="T75" fmla="*/ 489 h 984"/>
                            <a:gd name="T76" fmla="*/ 544 w 841"/>
                            <a:gd name="T77" fmla="*/ 448 h 984"/>
                            <a:gd name="T78" fmla="*/ 448 w 841"/>
                            <a:gd name="T79" fmla="*/ 409 h 984"/>
                            <a:gd name="T80" fmla="*/ 387 w 841"/>
                            <a:gd name="T81" fmla="*/ 385 h 984"/>
                            <a:gd name="T82" fmla="*/ 335 w 841"/>
                            <a:gd name="T83" fmla="*/ 360 h 984"/>
                            <a:gd name="T84" fmla="*/ 291 w 841"/>
                            <a:gd name="T85" fmla="*/ 333 h 984"/>
                            <a:gd name="T86" fmla="*/ 256 w 841"/>
                            <a:gd name="T87" fmla="*/ 303 h 984"/>
                            <a:gd name="T88" fmla="*/ 228 w 841"/>
                            <a:gd name="T89" fmla="*/ 269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41" h="984">
                              <a:moveTo>
                                <a:pt x="217" y="251"/>
                              </a:moveTo>
                              <a:lnTo>
                                <a:pt x="207" y="232"/>
                              </a:lnTo>
                              <a:lnTo>
                                <a:pt x="199" y="211"/>
                              </a:lnTo>
                              <a:lnTo>
                                <a:pt x="192" y="189"/>
                              </a:lnTo>
                              <a:lnTo>
                                <a:pt x="187" y="165"/>
                              </a:lnTo>
                              <a:lnTo>
                                <a:pt x="183" y="140"/>
                              </a:lnTo>
                              <a:lnTo>
                                <a:pt x="180" y="113"/>
                              </a:lnTo>
                              <a:lnTo>
                                <a:pt x="179" y="85"/>
                              </a:lnTo>
                              <a:lnTo>
                                <a:pt x="178" y="54"/>
                              </a:lnTo>
                              <a:lnTo>
                                <a:pt x="178" y="22"/>
                              </a:lnTo>
                              <a:lnTo>
                                <a:pt x="179" y="8"/>
                              </a:lnTo>
                              <a:lnTo>
                                <a:pt x="171" y="0"/>
                              </a:lnTo>
                              <a:lnTo>
                                <a:pt x="9" y="0"/>
                              </a:lnTo>
                              <a:lnTo>
                                <a:pt x="1" y="8"/>
                              </a:lnTo>
                              <a:lnTo>
                                <a:pt x="0" y="22"/>
                              </a:lnTo>
                              <a:lnTo>
                                <a:pt x="0" y="57"/>
                              </a:lnTo>
                              <a:lnTo>
                                <a:pt x="0" y="92"/>
                              </a:lnTo>
                              <a:lnTo>
                                <a:pt x="1" y="126"/>
                              </a:lnTo>
                              <a:lnTo>
                                <a:pt x="3" y="159"/>
                              </a:lnTo>
                              <a:lnTo>
                                <a:pt x="7" y="192"/>
                              </a:lnTo>
                              <a:lnTo>
                                <a:pt x="13" y="224"/>
                              </a:lnTo>
                              <a:lnTo>
                                <a:pt x="20" y="255"/>
                              </a:lnTo>
                              <a:lnTo>
                                <a:pt x="30" y="285"/>
                              </a:lnTo>
                              <a:lnTo>
                                <a:pt x="42" y="314"/>
                              </a:lnTo>
                              <a:lnTo>
                                <a:pt x="57" y="342"/>
                              </a:lnTo>
                              <a:lnTo>
                                <a:pt x="74" y="370"/>
                              </a:lnTo>
                              <a:lnTo>
                                <a:pt x="94" y="397"/>
                              </a:lnTo>
                              <a:lnTo>
                                <a:pt x="118" y="422"/>
                              </a:lnTo>
                              <a:lnTo>
                                <a:pt x="145" y="447"/>
                              </a:lnTo>
                              <a:lnTo>
                                <a:pt x="175" y="471"/>
                              </a:lnTo>
                              <a:lnTo>
                                <a:pt x="209" y="494"/>
                              </a:lnTo>
                              <a:lnTo>
                                <a:pt x="247" y="516"/>
                              </a:lnTo>
                              <a:lnTo>
                                <a:pt x="290" y="537"/>
                              </a:lnTo>
                              <a:lnTo>
                                <a:pt x="336" y="556"/>
                              </a:lnTo>
                              <a:lnTo>
                                <a:pt x="388" y="575"/>
                              </a:lnTo>
                              <a:lnTo>
                                <a:pt x="420" y="587"/>
                              </a:lnTo>
                              <a:lnTo>
                                <a:pt x="450" y="599"/>
                              </a:lnTo>
                              <a:lnTo>
                                <a:pt x="478" y="611"/>
                              </a:lnTo>
                              <a:lnTo>
                                <a:pt x="503" y="624"/>
                              </a:lnTo>
                              <a:lnTo>
                                <a:pt x="526" y="637"/>
                              </a:lnTo>
                              <a:lnTo>
                                <a:pt x="547" y="651"/>
                              </a:lnTo>
                              <a:lnTo>
                                <a:pt x="567" y="665"/>
                              </a:lnTo>
                              <a:lnTo>
                                <a:pt x="584" y="681"/>
                              </a:lnTo>
                              <a:lnTo>
                                <a:pt x="599" y="697"/>
                              </a:lnTo>
                              <a:lnTo>
                                <a:pt x="612" y="715"/>
                              </a:lnTo>
                              <a:lnTo>
                                <a:pt x="624" y="733"/>
                              </a:lnTo>
                              <a:lnTo>
                                <a:pt x="634" y="753"/>
                              </a:lnTo>
                              <a:lnTo>
                                <a:pt x="642" y="773"/>
                              </a:lnTo>
                              <a:lnTo>
                                <a:pt x="649" y="795"/>
                              </a:lnTo>
                              <a:lnTo>
                                <a:pt x="654" y="819"/>
                              </a:lnTo>
                              <a:lnTo>
                                <a:pt x="658" y="844"/>
                              </a:lnTo>
                              <a:lnTo>
                                <a:pt x="661" y="871"/>
                              </a:lnTo>
                              <a:lnTo>
                                <a:pt x="662" y="899"/>
                              </a:lnTo>
                              <a:lnTo>
                                <a:pt x="663" y="929"/>
                              </a:lnTo>
                              <a:lnTo>
                                <a:pt x="662" y="961"/>
                              </a:lnTo>
                              <a:lnTo>
                                <a:pt x="662" y="974"/>
                              </a:lnTo>
                              <a:lnTo>
                                <a:pt x="669" y="984"/>
                              </a:lnTo>
                              <a:lnTo>
                                <a:pt x="831" y="984"/>
                              </a:lnTo>
                              <a:lnTo>
                                <a:pt x="839" y="974"/>
                              </a:lnTo>
                              <a:lnTo>
                                <a:pt x="840" y="960"/>
                              </a:lnTo>
                              <a:lnTo>
                                <a:pt x="840" y="921"/>
                              </a:lnTo>
                              <a:lnTo>
                                <a:pt x="839" y="883"/>
                              </a:lnTo>
                              <a:lnTo>
                                <a:pt x="838" y="847"/>
                              </a:lnTo>
                              <a:lnTo>
                                <a:pt x="834" y="813"/>
                              </a:lnTo>
                              <a:lnTo>
                                <a:pt x="830" y="779"/>
                              </a:lnTo>
                              <a:lnTo>
                                <a:pt x="823" y="748"/>
                              </a:lnTo>
                              <a:lnTo>
                                <a:pt x="815" y="717"/>
                              </a:lnTo>
                              <a:lnTo>
                                <a:pt x="804" y="687"/>
                              </a:lnTo>
                              <a:lnTo>
                                <a:pt x="791" y="659"/>
                              </a:lnTo>
                              <a:lnTo>
                                <a:pt x="776" y="632"/>
                              </a:lnTo>
                              <a:lnTo>
                                <a:pt x="758" y="606"/>
                              </a:lnTo>
                              <a:lnTo>
                                <a:pt x="737" y="580"/>
                              </a:lnTo>
                              <a:lnTo>
                                <a:pt x="713" y="556"/>
                              </a:lnTo>
                              <a:lnTo>
                                <a:pt x="686" y="533"/>
                              </a:lnTo>
                              <a:lnTo>
                                <a:pt x="656" y="510"/>
                              </a:lnTo>
                              <a:lnTo>
                                <a:pt x="622" y="489"/>
                              </a:lnTo>
                              <a:lnTo>
                                <a:pt x="585" y="468"/>
                              </a:lnTo>
                              <a:lnTo>
                                <a:pt x="544" y="448"/>
                              </a:lnTo>
                              <a:lnTo>
                                <a:pt x="498" y="428"/>
                              </a:lnTo>
                              <a:lnTo>
                                <a:pt x="448" y="409"/>
                              </a:lnTo>
                              <a:lnTo>
                                <a:pt x="416" y="397"/>
                              </a:lnTo>
                              <a:lnTo>
                                <a:pt x="387" y="385"/>
                              </a:lnTo>
                              <a:lnTo>
                                <a:pt x="359" y="373"/>
                              </a:lnTo>
                              <a:lnTo>
                                <a:pt x="335" y="360"/>
                              </a:lnTo>
                              <a:lnTo>
                                <a:pt x="312" y="346"/>
                              </a:lnTo>
                              <a:lnTo>
                                <a:pt x="291" y="333"/>
                              </a:lnTo>
                              <a:lnTo>
                                <a:pt x="273" y="318"/>
                              </a:lnTo>
                              <a:lnTo>
                                <a:pt x="256" y="303"/>
                              </a:lnTo>
                              <a:lnTo>
                                <a:pt x="241" y="286"/>
                              </a:lnTo>
                              <a:lnTo>
                                <a:pt x="228" y="269"/>
                              </a:lnTo>
                              <a:lnTo>
                                <a:pt x="217" y="251"/>
                              </a:lnTo>
                              <a:close/>
                            </a:path>
                          </a:pathLst>
                        </a:custGeom>
                        <a:solidFill>
                          <a:srgbClr val="FAB0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DD91A" id="Freeform 143" o:spid="_x0000_s1026" style="position:absolute;margin-left:66.3pt;margin-top:2.35pt;width:42.05pt;height:49.2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" o:allowincell="f" path="m217,251l207,232r-8,-21l192,189r-5,-24l183,140r-3,-27l179,85,178,54r,-32l179,8,171,,9,,1,8,,22,,57,,92r1,34l3,159r4,33l13,224r7,31l30,285r12,29l57,342r17,28l94,397r24,25l145,447r30,24l209,494r38,22l290,537r46,19l388,575r32,12l450,599r28,12l503,624r23,13l547,651r20,14l584,681r15,16l612,715r12,18l634,753r8,20l649,795r5,24l658,844r3,27l662,899r1,30l662,961r,13l669,984r162,l839,974r1,-14l840,921r-1,-38l838,847r-4,-34l830,779r-7,-31l815,717,804,687,791,659,776,632,758,606,737,580,713,556,686,533,656,510,622,489,585,468,544,448,498,428,448,409,416,397,387,385,359,373,335,360,312,346,291,333,273,318,256,303,241,286,228,269,217,251xe" fillcolor="#fab02f" stroked="f">
                <v:path arrowok="t" o:connecttype="custom" o:connectlocs="131445,147320;121920,120015;116205,88900;113665,53975;113030,13970;108585,0;635,5080;0,36195;635,80010;4445,121920;12700,161925;26670,199390;46990,234950;74930,267970;111125,299085;156845,327660;213360,353060;266700,372745;303530,387985;334010,404495;360045,422275;380365,442595;396240,465455;407670,490855;415290,520065;419735,553085;421005,589915;420370,618490;527685,624840;533400,609600;532765,560705;529590,516255;522605,474980;510540,436245;492760,401320;467995,368300;435610,338455;394970,310515;345440,284480;284480,259715;245745,244475;212725,228600;184785,211455;162560,192405;144780,170815" o:connectangles="0,0,0,0,0,0,0,0,0,0,0,0,0,0,0,0,0,0,0,0,0,0,0,0,0,0,0,0,0,0,0,0,0,0,0,0,0,0,0,0,0,0,0,0,0"/>
                <w10:wrap anchorx="page"/>
              </v:shape>
            </w:pict>
          </mc:Fallback>
        </mc:AlternateContent>
      </w:r>
      <w:r>
        <w:rPr>
          <w:rFonts w:ascii="Leelawadee" w:hAnsi="Leelawadee" w:cs="Leelawadee"/>
          <w:noProof/>
          <w:lang w:val="en-GB" w:eastAsia="en-GB"/>
        </w:rPr>
        <mc:AlternateContent>
          <mc:Choice Requires="wps">
            <w:drawing>
              <wp:anchor distT="0" distB="0" distL="114300" distR="114300" simplePos="0" relativeHeight="251719680" behindDoc="1" locked="0" layoutInCell="0" allowOverlap="1" wp14:anchorId="606FCBDE" wp14:editId="3BECE61B">
                <wp:simplePos x="0" y="0"/>
                <wp:positionH relativeFrom="page">
                  <wp:posOffset>525145</wp:posOffset>
                </wp:positionH>
                <wp:positionV relativeFrom="paragraph">
                  <wp:posOffset>29845</wp:posOffset>
                </wp:positionV>
                <wp:extent cx="238125" cy="624840"/>
                <wp:effectExtent l="0" t="0" r="0" b="0"/>
                <wp:wrapNone/>
                <wp:docPr id="141"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624840"/>
                        </a:xfrm>
                        <a:custGeom>
                          <a:avLst/>
                          <a:gdLst>
                            <a:gd name="T0" fmla="*/ 367 w 375"/>
                            <a:gd name="T1" fmla="*/ 984 h 984"/>
                            <a:gd name="T2" fmla="*/ 375 w 375"/>
                            <a:gd name="T3" fmla="*/ 962 h 984"/>
                            <a:gd name="T4" fmla="*/ 366 w 375"/>
                            <a:gd name="T5" fmla="*/ 951 h 984"/>
                            <a:gd name="T6" fmla="*/ 330 w 375"/>
                            <a:gd name="T7" fmla="*/ 906 h 984"/>
                            <a:gd name="T8" fmla="*/ 298 w 375"/>
                            <a:gd name="T9" fmla="*/ 862 h 984"/>
                            <a:gd name="T10" fmla="*/ 271 w 375"/>
                            <a:gd name="T11" fmla="*/ 817 h 984"/>
                            <a:gd name="T12" fmla="*/ 247 w 375"/>
                            <a:gd name="T13" fmla="*/ 772 h 984"/>
                            <a:gd name="T14" fmla="*/ 227 w 375"/>
                            <a:gd name="T15" fmla="*/ 727 h 984"/>
                            <a:gd name="T16" fmla="*/ 211 w 375"/>
                            <a:gd name="T17" fmla="*/ 681 h 984"/>
                            <a:gd name="T18" fmla="*/ 198 w 375"/>
                            <a:gd name="T19" fmla="*/ 635 h 984"/>
                            <a:gd name="T20" fmla="*/ 189 w 375"/>
                            <a:gd name="T21" fmla="*/ 588 h 984"/>
                            <a:gd name="T22" fmla="*/ 184 w 375"/>
                            <a:gd name="T23" fmla="*/ 540 h 984"/>
                            <a:gd name="T24" fmla="*/ 182 w 375"/>
                            <a:gd name="T25" fmla="*/ 492 h 984"/>
                            <a:gd name="T26" fmla="*/ 184 w 375"/>
                            <a:gd name="T27" fmla="*/ 443 h 984"/>
                            <a:gd name="T28" fmla="*/ 189 w 375"/>
                            <a:gd name="T29" fmla="*/ 395 h 984"/>
                            <a:gd name="T30" fmla="*/ 198 w 375"/>
                            <a:gd name="T31" fmla="*/ 348 h 984"/>
                            <a:gd name="T32" fmla="*/ 211 w 375"/>
                            <a:gd name="T33" fmla="*/ 302 h 984"/>
                            <a:gd name="T34" fmla="*/ 227 w 375"/>
                            <a:gd name="T35" fmla="*/ 256 h 984"/>
                            <a:gd name="T36" fmla="*/ 247 w 375"/>
                            <a:gd name="T37" fmla="*/ 211 h 984"/>
                            <a:gd name="T38" fmla="*/ 271 w 375"/>
                            <a:gd name="T39" fmla="*/ 166 h 984"/>
                            <a:gd name="T40" fmla="*/ 298 w 375"/>
                            <a:gd name="T41" fmla="*/ 122 h 984"/>
                            <a:gd name="T42" fmla="*/ 330 w 375"/>
                            <a:gd name="T43" fmla="*/ 77 h 984"/>
                            <a:gd name="T44" fmla="*/ 366 w 375"/>
                            <a:gd name="T45" fmla="*/ 32 h 984"/>
                            <a:gd name="T46" fmla="*/ 375 w 375"/>
                            <a:gd name="T47" fmla="*/ 21 h 984"/>
                            <a:gd name="T48" fmla="*/ 367 w 375"/>
                            <a:gd name="T49" fmla="*/ 0 h 984"/>
                            <a:gd name="T50" fmla="*/ 202 w 375"/>
                            <a:gd name="T51" fmla="*/ 0 h 984"/>
                            <a:gd name="T52" fmla="*/ 167 w 375"/>
                            <a:gd name="T53" fmla="*/ 17 h 984"/>
                            <a:gd name="T54" fmla="*/ 137 w 375"/>
                            <a:gd name="T55" fmla="*/ 53 h 984"/>
                            <a:gd name="T56" fmla="*/ 109 w 375"/>
                            <a:gd name="T57" fmla="*/ 93 h 984"/>
                            <a:gd name="T58" fmla="*/ 85 w 375"/>
                            <a:gd name="T59" fmla="*/ 135 h 984"/>
                            <a:gd name="T60" fmla="*/ 63 w 375"/>
                            <a:gd name="T61" fmla="*/ 181 h 984"/>
                            <a:gd name="T62" fmla="*/ 44 w 375"/>
                            <a:gd name="T63" fmla="*/ 229 h 984"/>
                            <a:gd name="T64" fmla="*/ 28 w 375"/>
                            <a:gd name="T65" fmla="*/ 279 h 984"/>
                            <a:gd name="T66" fmla="*/ 16 w 375"/>
                            <a:gd name="T67" fmla="*/ 330 h 984"/>
                            <a:gd name="T68" fmla="*/ 7 w 375"/>
                            <a:gd name="T69" fmla="*/ 383 h 984"/>
                            <a:gd name="T70" fmla="*/ 1 w 375"/>
                            <a:gd name="T71" fmla="*/ 437 h 984"/>
                            <a:gd name="T72" fmla="*/ 0 w 375"/>
                            <a:gd name="T73" fmla="*/ 492 h 984"/>
                            <a:gd name="T74" fmla="*/ 1 w 375"/>
                            <a:gd name="T75" fmla="*/ 546 h 984"/>
                            <a:gd name="T76" fmla="*/ 7 w 375"/>
                            <a:gd name="T77" fmla="*/ 600 h 984"/>
                            <a:gd name="T78" fmla="*/ 16 w 375"/>
                            <a:gd name="T79" fmla="*/ 653 h 984"/>
                            <a:gd name="T80" fmla="*/ 28 w 375"/>
                            <a:gd name="T81" fmla="*/ 704 h 984"/>
                            <a:gd name="T82" fmla="*/ 44 w 375"/>
                            <a:gd name="T83" fmla="*/ 754 h 984"/>
                            <a:gd name="T84" fmla="*/ 63 w 375"/>
                            <a:gd name="T85" fmla="*/ 802 h 984"/>
                            <a:gd name="T86" fmla="*/ 84 w 375"/>
                            <a:gd name="T87" fmla="*/ 848 h 984"/>
                            <a:gd name="T88" fmla="*/ 109 w 375"/>
                            <a:gd name="T89" fmla="*/ 891 h 984"/>
                            <a:gd name="T90" fmla="*/ 136 w 375"/>
                            <a:gd name="T91" fmla="*/ 930 h 984"/>
                            <a:gd name="T92" fmla="*/ 166 w 375"/>
                            <a:gd name="T93" fmla="*/ 966 h 984"/>
                            <a:gd name="T94" fmla="*/ 186 w 375"/>
                            <a:gd name="T95" fmla="*/ 980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75" h="984">
                              <a:moveTo>
                                <a:pt x="208" y="984"/>
                              </a:moveTo>
                              <a:lnTo>
                                <a:pt x="367" y="984"/>
                              </a:lnTo>
                              <a:lnTo>
                                <a:pt x="375" y="979"/>
                              </a:lnTo>
                              <a:lnTo>
                                <a:pt x="375" y="962"/>
                              </a:lnTo>
                              <a:lnTo>
                                <a:pt x="371" y="957"/>
                              </a:lnTo>
                              <a:lnTo>
                                <a:pt x="366" y="951"/>
                              </a:lnTo>
                              <a:lnTo>
                                <a:pt x="348" y="929"/>
                              </a:lnTo>
                              <a:lnTo>
                                <a:pt x="330" y="906"/>
                              </a:lnTo>
                              <a:lnTo>
                                <a:pt x="314" y="884"/>
                              </a:lnTo>
                              <a:lnTo>
                                <a:pt x="298" y="862"/>
                              </a:lnTo>
                              <a:lnTo>
                                <a:pt x="284" y="839"/>
                              </a:lnTo>
                              <a:lnTo>
                                <a:pt x="271" y="817"/>
                              </a:lnTo>
                              <a:lnTo>
                                <a:pt x="258" y="794"/>
                              </a:lnTo>
                              <a:lnTo>
                                <a:pt x="247" y="772"/>
                              </a:lnTo>
                              <a:lnTo>
                                <a:pt x="236" y="749"/>
                              </a:lnTo>
                              <a:lnTo>
                                <a:pt x="227" y="727"/>
                              </a:lnTo>
                              <a:lnTo>
                                <a:pt x="218" y="704"/>
                              </a:lnTo>
                              <a:lnTo>
                                <a:pt x="211" y="681"/>
                              </a:lnTo>
                              <a:lnTo>
                                <a:pt x="204" y="658"/>
                              </a:lnTo>
                              <a:lnTo>
                                <a:pt x="198" y="635"/>
                              </a:lnTo>
                              <a:lnTo>
                                <a:pt x="193" y="611"/>
                              </a:lnTo>
                              <a:lnTo>
                                <a:pt x="189" y="588"/>
                              </a:lnTo>
                              <a:lnTo>
                                <a:pt x="186" y="564"/>
                              </a:lnTo>
                              <a:lnTo>
                                <a:pt x="184" y="540"/>
                              </a:lnTo>
                              <a:lnTo>
                                <a:pt x="183" y="516"/>
                              </a:lnTo>
                              <a:lnTo>
                                <a:pt x="182" y="492"/>
                              </a:lnTo>
                              <a:lnTo>
                                <a:pt x="183" y="467"/>
                              </a:lnTo>
                              <a:lnTo>
                                <a:pt x="184" y="443"/>
                              </a:lnTo>
                              <a:lnTo>
                                <a:pt x="186" y="419"/>
                              </a:lnTo>
                              <a:lnTo>
                                <a:pt x="189" y="395"/>
                              </a:lnTo>
                              <a:lnTo>
                                <a:pt x="193" y="372"/>
                              </a:lnTo>
                              <a:lnTo>
                                <a:pt x="198" y="348"/>
                              </a:lnTo>
                              <a:lnTo>
                                <a:pt x="204" y="325"/>
                              </a:lnTo>
                              <a:lnTo>
                                <a:pt x="211" y="302"/>
                              </a:lnTo>
                              <a:lnTo>
                                <a:pt x="218" y="279"/>
                              </a:lnTo>
                              <a:lnTo>
                                <a:pt x="227" y="256"/>
                              </a:lnTo>
                              <a:lnTo>
                                <a:pt x="236" y="234"/>
                              </a:lnTo>
                              <a:lnTo>
                                <a:pt x="247" y="211"/>
                              </a:lnTo>
                              <a:lnTo>
                                <a:pt x="258" y="189"/>
                              </a:lnTo>
                              <a:lnTo>
                                <a:pt x="271" y="166"/>
                              </a:lnTo>
                              <a:lnTo>
                                <a:pt x="284" y="144"/>
                              </a:lnTo>
                              <a:lnTo>
                                <a:pt x="298" y="122"/>
                              </a:lnTo>
                              <a:lnTo>
                                <a:pt x="314" y="99"/>
                              </a:lnTo>
                              <a:lnTo>
                                <a:pt x="330" y="77"/>
                              </a:lnTo>
                              <a:lnTo>
                                <a:pt x="348" y="54"/>
                              </a:lnTo>
                              <a:lnTo>
                                <a:pt x="366" y="32"/>
                              </a:lnTo>
                              <a:lnTo>
                                <a:pt x="371" y="26"/>
                              </a:lnTo>
                              <a:lnTo>
                                <a:pt x="375" y="21"/>
                              </a:lnTo>
                              <a:lnTo>
                                <a:pt x="375" y="5"/>
                              </a:lnTo>
                              <a:lnTo>
                                <a:pt x="367" y="0"/>
                              </a:lnTo>
                              <a:lnTo>
                                <a:pt x="208" y="0"/>
                              </a:lnTo>
                              <a:lnTo>
                                <a:pt x="202" y="0"/>
                              </a:lnTo>
                              <a:lnTo>
                                <a:pt x="182" y="5"/>
                              </a:lnTo>
                              <a:lnTo>
                                <a:pt x="167" y="17"/>
                              </a:lnTo>
                              <a:lnTo>
                                <a:pt x="151" y="35"/>
                              </a:lnTo>
                              <a:lnTo>
                                <a:pt x="137" y="53"/>
                              </a:lnTo>
                              <a:lnTo>
                                <a:pt x="123" y="72"/>
                              </a:lnTo>
                              <a:lnTo>
                                <a:pt x="109" y="93"/>
                              </a:lnTo>
                              <a:lnTo>
                                <a:pt x="97" y="114"/>
                              </a:lnTo>
                              <a:lnTo>
                                <a:pt x="85" y="135"/>
                              </a:lnTo>
                              <a:lnTo>
                                <a:pt x="73" y="158"/>
                              </a:lnTo>
                              <a:lnTo>
                                <a:pt x="63" y="181"/>
                              </a:lnTo>
                              <a:lnTo>
                                <a:pt x="53" y="205"/>
                              </a:lnTo>
                              <a:lnTo>
                                <a:pt x="44" y="229"/>
                              </a:lnTo>
                              <a:lnTo>
                                <a:pt x="36" y="254"/>
                              </a:lnTo>
                              <a:lnTo>
                                <a:pt x="28" y="279"/>
                              </a:lnTo>
                              <a:lnTo>
                                <a:pt x="22" y="304"/>
                              </a:lnTo>
                              <a:lnTo>
                                <a:pt x="16" y="330"/>
                              </a:lnTo>
                              <a:lnTo>
                                <a:pt x="11" y="357"/>
                              </a:lnTo>
                              <a:lnTo>
                                <a:pt x="7" y="383"/>
                              </a:lnTo>
                              <a:lnTo>
                                <a:pt x="4" y="410"/>
                              </a:lnTo>
                              <a:lnTo>
                                <a:pt x="1" y="437"/>
                              </a:lnTo>
                              <a:lnTo>
                                <a:pt x="0" y="464"/>
                              </a:lnTo>
                              <a:lnTo>
                                <a:pt x="0" y="492"/>
                              </a:lnTo>
                              <a:lnTo>
                                <a:pt x="0" y="519"/>
                              </a:lnTo>
                              <a:lnTo>
                                <a:pt x="1" y="546"/>
                              </a:lnTo>
                              <a:lnTo>
                                <a:pt x="4" y="573"/>
                              </a:lnTo>
                              <a:lnTo>
                                <a:pt x="7" y="600"/>
                              </a:lnTo>
                              <a:lnTo>
                                <a:pt x="11" y="626"/>
                              </a:lnTo>
                              <a:lnTo>
                                <a:pt x="16" y="653"/>
                              </a:lnTo>
                              <a:lnTo>
                                <a:pt x="22" y="679"/>
                              </a:lnTo>
                              <a:lnTo>
                                <a:pt x="28" y="704"/>
                              </a:lnTo>
                              <a:lnTo>
                                <a:pt x="36" y="730"/>
                              </a:lnTo>
                              <a:lnTo>
                                <a:pt x="44" y="754"/>
                              </a:lnTo>
                              <a:lnTo>
                                <a:pt x="53" y="779"/>
                              </a:lnTo>
                              <a:lnTo>
                                <a:pt x="63" y="802"/>
                              </a:lnTo>
                              <a:lnTo>
                                <a:pt x="73" y="825"/>
                              </a:lnTo>
                              <a:lnTo>
                                <a:pt x="84" y="848"/>
                              </a:lnTo>
                              <a:lnTo>
                                <a:pt x="96" y="870"/>
                              </a:lnTo>
                              <a:lnTo>
                                <a:pt x="109" y="891"/>
                              </a:lnTo>
                              <a:lnTo>
                                <a:pt x="122" y="911"/>
                              </a:lnTo>
                              <a:lnTo>
                                <a:pt x="136" y="930"/>
                              </a:lnTo>
                              <a:lnTo>
                                <a:pt x="151" y="949"/>
                              </a:lnTo>
                              <a:lnTo>
                                <a:pt x="166" y="966"/>
                              </a:lnTo>
                              <a:lnTo>
                                <a:pt x="170" y="970"/>
                              </a:lnTo>
                              <a:lnTo>
                                <a:pt x="186" y="980"/>
                              </a:lnTo>
                              <a:lnTo>
                                <a:pt x="208" y="984"/>
                              </a:lnTo>
                              <a:close/>
                            </a:path>
                          </a:pathLst>
                        </a:custGeom>
                        <a:solidFill>
                          <a:srgbClr val="7270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1232F" id="Freeform 141" o:spid="_x0000_s1026" style="position:absolute;margin-left:41.35pt;margin-top:2.35pt;width:18.75pt;height:49.2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5,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" o:allowincell="f" path="m208,984r159,l375,979r,-17l371,957r-5,-6l348,929,330,906,314,884,298,862,284,839,271,817,258,794,247,772,236,749r-9,-22l218,704r-7,-23l204,658r-6,-23l193,611r-4,-23l186,564r-2,-24l183,516r-1,-24l183,467r1,-24l186,419r3,-24l193,372r5,-24l204,325r7,-23l218,279r9,-23l236,234r11,-23l258,189r13,-23l284,144r14,-22l314,99,330,77,348,54,366,32r5,-6l375,21r,-16l367,,208,r-6,l182,5,167,17,151,35,137,53,123,72,109,93,97,114,85,135,73,158,63,181,53,205r-9,24l36,254r-8,25l22,304r-6,26l11,357,7,383,4,410,1,437,,464r,28l,519r1,27l4,573r3,27l11,626r5,27l22,679r6,25l36,730r8,24l53,779r10,23l73,825r11,23l96,870r13,21l122,911r14,19l151,949r15,17l170,970r16,10l208,984xe" fillcolor="#7270a4" stroked="f">
                <v:path arrowok="t" o:connecttype="custom" o:connectlocs="233045,624840;238125,610870;232410,603885;209550,575310;189230,547370;172085,518795;156845,490220;144145,461645;133985,432435;125730,403225;120015,373380;116840,342900;115570,312420;116840,281305;120015,250825;125730,220980;133985,191770;144145,162560;156845,133985;172085,105410;189230,77470;209550,48895;232410,20320;238125,13335;233045,0;128270,0;106045,10795;86995,33655;69215,59055;53975,85725;40005,114935;27940,145415;17780,177165;10160,209550;4445,243205;635,277495;0,312420;635,346710;4445,381000;10160,414655;17780,447040;27940,478790;40005,509270;53340,538480;69215,565785;86360,590550;105410,613410;118110,622300" o:connectangles="0,0,0,0,0,0,0,0,0,0,0,0,0,0,0,0,0,0,0,0,0,0,0,0,0,0,0,0,0,0,0,0,0,0,0,0,0,0,0,0,0,0,0,0,0,0,0,0"/>
                <w10:wrap anchorx="page"/>
              </v:shape>
            </w:pict>
          </mc:Fallback>
        </mc:AlternateContent>
      </w:r>
      <w:r>
        <w:rPr>
          <w:rFonts w:ascii="Leelawadee" w:hAnsi="Leelawadee" w:cs="Leelawadee"/>
          <w:b/>
          <w:bCs/>
          <w:color w:val="355581"/>
          <w:w w:val="86"/>
        </w:rPr>
        <w:t>THE CHARTERED SOCIETY OF PHYSIOTHERAPY</w:t>
      </w:r>
    </w:p>
    <w:p w14:paraId="6140F015" w14:textId="77777777" w:rsidR="00B10D12" w:rsidRPr="00182FB4" w:rsidRDefault="00B10D12" w:rsidP="00B10D12">
      <w:pPr>
        <w:widowControl w:val="0"/>
        <w:autoSpaceDE w:val="0"/>
        <w:autoSpaceDN w:val="0"/>
        <w:adjustRightInd w:val="0"/>
        <w:spacing w:before="22"/>
        <w:ind w:left="4358" w:right="2360"/>
        <w:rPr>
          <w:rFonts w:ascii="Leelawadee" w:hAnsi="Leelawadee" w:cs="Leelawadee"/>
          <w:color w:val="000000"/>
        </w:rPr>
      </w:pPr>
      <w:r w:rsidRPr="00182FB4">
        <w:rPr>
          <w:rFonts w:ascii="Leelawadee" w:hAnsi="Leelawadee" w:cs="Leelawadee"/>
          <w:b/>
          <w:bCs/>
          <w:color w:val="355581"/>
          <w:spacing w:val="-9"/>
          <w:sz w:val="20"/>
          <w:szCs w:val="20"/>
        </w:rPr>
        <w:t>W</w:t>
      </w:r>
      <w:r w:rsidRPr="00182FB4">
        <w:rPr>
          <w:rFonts w:ascii="Leelawadee" w:hAnsi="Leelawadee" w:cs="Leelawadee"/>
          <w:b/>
          <w:bCs/>
          <w:color w:val="355581"/>
          <w:sz w:val="20"/>
          <w:szCs w:val="20"/>
        </w:rPr>
        <w:t>eb</w:t>
      </w:r>
      <w:r w:rsidRPr="00182FB4">
        <w:rPr>
          <w:rFonts w:ascii="Leelawadee" w:hAnsi="Leelawadee" w:cs="Leelawadee"/>
          <w:b/>
          <w:bCs/>
          <w:color w:val="355581"/>
          <w:spacing w:val="-4"/>
          <w:sz w:val="20"/>
          <w:szCs w:val="20"/>
        </w:rPr>
        <w:t xml:space="preserve"> </w:t>
      </w:r>
      <w:hyperlink r:id="rId25" w:history="1">
        <w:r w:rsidRPr="00182FB4">
          <w:rPr>
            <w:rFonts w:ascii="Leelawadee" w:hAnsi="Leelawadee" w:cs="Leelawadee"/>
            <w:i/>
            <w:iCs/>
            <w:color w:val="363435"/>
            <w:w w:val="96"/>
          </w:rPr>
          <w:t>www.csp.o</w:t>
        </w:r>
        <w:r w:rsidRPr="00182FB4">
          <w:rPr>
            <w:rFonts w:ascii="Leelawadee" w:hAnsi="Leelawadee" w:cs="Leelawadee"/>
            <w:i/>
            <w:iCs/>
            <w:color w:val="363435"/>
            <w:spacing w:val="-1"/>
            <w:w w:val="96"/>
          </w:rPr>
          <w:t>r</w:t>
        </w:r>
        <w:r w:rsidRPr="00182FB4">
          <w:rPr>
            <w:rFonts w:ascii="Leelawadee" w:hAnsi="Leelawadee" w:cs="Leelawadee"/>
            <w:i/>
            <w:iCs/>
            <w:color w:val="363435"/>
            <w:w w:val="97"/>
          </w:rPr>
          <w:t>g.uk</w:t>
        </w:r>
      </w:hyperlink>
    </w:p>
    <w:p w14:paraId="13474354" w14:textId="77777777" w:rsidR="00B10D12" w:rsidRPr="00182FB4" w:rsidRDefault="00B10D12" w:rsidP="00B10D12">
      <w:pPr>
        <w:widowControl w:val="0"/>
        <w:autoSpaceDE w:val="0"/>
        <w:autoSpaceDN w:val="0"/>
        <w:adjustRightInd w:val="0"/>
        <w:spacing w:before="22"/>
        <w:ind w:left="4358" w:right="2360"/>
        <w:rPr>
          <w:rFonts w:ascii="Leelawadee" w:hAnsi="Leelawadee" w:cs="Leelawadee"/>
          <w:color w:val="000000"/>
        </w:rPr>
      </w:pPr>
      <w:r>
        <w:rPr>
          <w:rFonts w:ascii="Leelawadee" w:hAnsi="Leelawadee" w:cs="Leelawadee"/>
          <w:b/>
          <w:bCs/>
          <w:color w:val="355581"/>
          <w:sz w:val="20"/>
          <w:szCs w:val="20"/>
        </w:rPr>
        <w:t>E</w:t>
      </w:r>
      <w:r w:rsidRPr="00182FB4">
        <w:rPr>
          <w:rFonts w:ascii="Leelawadee" w:hAnsi="Leelawadee" w:cs="Leelawadee"/>
          <w:b/>
          <w:bCs/>
          <w:color w:val="355581"/>
          <w:sz w:val="20"/>
          <w:szCs w:val="20"/>
        </w:rPr>
        <w:t>mail</w:t>
      </w:r>
      <w:r w:rsidRPr="00182FB4">
        <w:rPr>
          <w:rFonts w:ascii="Leelawadee" w:hAnsi="Leelawadee" w:cs="Leelawadee"/>
          <w:b/>
          <w:bCs/>
          <w:color w:val="355581"/>
          <w:spacing w:val="16"/>
          <w:sz w:val="20"/>
          <w:szCs w:val="20"/>
        </w:rPr>
        <w:t xml:space="preserve"> </w:t>
      </w:r>
      <w:hyperlink r:id="rId26" w:history="1">
        <w:r w:rsidRPr="00182FB4">
          <w:rPr>
            <w:rFonts w:ascii="Leelawadee" w:hAnsi="Leelawadee" w:cs="Leelawadee"/>
            <w:i/>
            <w:iCs/>
            <w:color w:val="363435"/>
            <w:w w:val="95"/>
          </w:rPr>
          <w:t>enquiries@csp.o</w:t>
        </w:r>
        <w:r w:rsidRPr="00182FB4">
          <w:rPr>
            <w:rFonts w:ascii="Leelawadee" w:hAnsi="Leelawadee" w:cs="Leelawadee"/>
            <w:i/>
            <w:iCs/>
            <w:color w:val="363435"/>
            <w:spacing w:val="-1"/>
            <w:w w:val="95"/>
          </w:rPr>
          <w:t>r</w:t>
        </w:r>
        <w:r w:rsidRPr="00182FB4">
          <w:rPr>
            <w:rFonts w:ascii="Leelawadee" w:hAnsi="Leelawadee" w:cs="Leelawadee"/>
            <w:i/>
            <w:iCs/>
            <w:color w:val="363435"/>
            <w:w w:val="97"/>
          </w:rPr>
          <w:t>g.uk</w:t>
        </w:r>
      </w:hyperlink>
    </w:p>
    <w:p w14:paraId="2FEE9DFF" w14:textId="77777777" w:rsidR="00B10D12" w:rsidRPr="00182FB4" w:rsidRDefault="00B10D12" w:rsidP="00B10D12">
      <w:pPr>
        <w:widowControl w:val="0"/>
        <w:autoSpaceDE w:val="0"/>
        <w:autoSpaceDN w:val="0"/>
        <w:adjustRightInd w:val="0"/>
        <w:spacing w:before="22"/>
        <w:ind w:left="4394" w:right="2360"/>
        <w:rPr>
          <w:rFonts w:ascii="Leelawadee" w:hAnsi="Leelawadee" w:cs="Leelawadee"/>
          <w:color w:val="000000"/>
        </w:rPr>
      </w:pPr>
      <w:r w:rsidRPr="00182FB4">
        <w:rPr>
          <w:rFonts w:ascii="Leelawadee" w:hAnsi="Leelawadee" w:cs="Leelawadee"/>
          <w:color w:val="363435"/>
        </w:rPr>
        <w:t>14</w:t>
      </w:r>
      <w:r w:rsidRPr="00182FB4">
        <w:rPr>
          <w:rFonts w:ascii="Leelawadee" w:hAnsi="Leelawadee" w:cs="Leelawadee"/>
          <w:color w:val="363435"/>
          <w:spacing w:val="11"/>
        </w:rPr>
        <w:t xml:space="preserve"> </w:t>
      </w:r>
      <w:r w:rsidRPr="00182FB4">
        <w:rPr>
          <w:rFonts w:ascii="Leelawadee" w:hAnsi="Leelawadee" w:cs="Leelawadee"/>
          <w:color w:val="363435"/>
        </w:rPr>
        <w:t>Bed</w:t>
      </w:r>
      <w:r w:rsidRPr="00182FB4">
        <w:rPr>
          <w:rFonts w:ascii="Leelawadee" w:hAnsi="Leelawadee" w:cs="Leelawadee"/>
          <w:color w:val="363435"/>
          <w:spacing w:val="-12"/>
        </w:rPr>
        <w:t>f</w:t>
      </w:r>
      <w:r w:rsidRPr="00182FB4">
        <w:rPr>
          <w:rFonts w:ascii="Leelawadee" w:hAnsi="Leelawadee" w:cs="Leelawadee"/>
          <w:color w:val="363435"/>
        </w:rPr>
        <w:t>ord</w:t>
      </w:r>
      <w:r w:rsidRPr="00182FB4">
        <w:rPr>
          <w:rFonts w:ascii="Leelawadee" w:hAnsi="Leelawadee" w:cs="Leelawadee"/>
          <w:color w:val="363435"/>
          <w:spacing w:val="-20"/>
        </w:rPr>
        <w:t xml:space="preserve"> </w:t>
      </w:r>
      <w:r w:rsidRPr="00182FB4">
        <w:rPr>
          <w:rFonts w:ascii="Leelawadee" w:hAnsi="Leelawadee" w:cs="Leelawadee"/>
          <w:color w:val="363435"/>
          <w:spacing w:val="-6"/>
          <w:w w:val="90"/>
        </w:rPr>
        <w:t>R</w:t>
      </w:r>
      <w:r w:rsidRPr="00182FB4">
        <w:rPr>
          <w:rFonts w:ascii="Leelawadee" w:hAnsi="Leelawadee" w:cs="Leelawadee"/>
          <w:color w:val="363435"/>
          <w:w w:val="90"/>
        </w:rPr>
        <w:t>ow</w:t>
      </w:r>
      <w:r w:rsidRPr="00182FB4">
        <w:rPr>
          <w:rFonts w:ascii="Leelawadee" w:hAnsi="Leelawadee" w:cs="Leelawadee"/>
          <w:color w:val="363435"/>
          <w:spacing w:val="1"/>
          <w:w w:val="90"/>
        </w:rPr>
        <w:t xml:space="preserve"> </w:t>
      </w:r>
      <w:r w:rsidRPr="00182FB4">
        <w:rPr>
          <w:rFonts w:ascii="Leelawadee" w:hAnsi="Leelawadee" w:cs="Leelawadee"/>
          <w:color w:val="363435"/>
          <w:spacing w:val="-5"/>
          <w:w w:val="70"/>
        </w:rPr>
        <w:t>L</w:t>
      </w:r>
      <w:r w:rsidRPr="00182FB4">
        <w:rPr>
          <w:rFonts w:ascii="Leelawadee" w:hAnsi="Leelawadee" w:cs="Leelawadee"/>
          <w:color w:val="363435"/>
          <w:w w:val="104"/>
        </w:rPr>
        <w:t>ondon</w:t>
      </w:r>
      <w:r w:rsidRPr="00182FB4">
        <w:rPr>
          <w:rFonts w:ascii="Leelawadee" w:hAnsi="Leelawadee" w:cs="Leelawadee"/>
          <w:color w:val="363435"/>
          <w:spacing w:val="-7"/>
        </w:rPr>
        <w:t xml:space="preserve"> </w:t>
      </w:r>
      <w:r w:rsidRPr="00182FB4">
        <w:rPr>
          <w:rFonts w:ascii="Leelawadee" w:hAnsi="Leelawadee" w:cs="Leelawadee"/>
          <w:color w:val="363435"/>
          <w:w w:val="90"/>
        </w:rPr>
        <w:t>WC1R</w:t>
      </w:r>
      <w:r w:rsidRPr="00182FB4">
        <w:rPr>
          <w:rFonts w:ascii="Leelawadee" w:hAnsi="Leelawadee" w:cs="Leelawadee"/>
          <w:color w:val="363435"/>
          <w:spacing w:val="-1"/>
          <w:w w:val="90"/>
        </w:rPr>
        <w:t xml:space="preserve"> </w:t>
      </w:r>
      <w:r w:rsidRPr="00182FB4">
        <w:rPr>
          <w:rFonts w:ascii="Leelawadee" w:hAnsi="Leelawadee" w:cs="Leelawadee"/>
          <w:color w:val="363435"/>
        </w:rPr>
        <w:t>4ED</w:t>
      </w:r>
    </w:p>
    <w:p w14:paraId="7030071E" w14:textId="77777777" w:rsidR="00B10D12" w:rsidRPr="00182FB4" w:rsidRDefault="00B10D12" w:rsidP="00B10D12">
      <w:pPr>
        <w:widowControl w:val="0"/>
        <w:autoSpaceDE w:val="0"/>
        <w:autoSpaceDN w:val="0"/>
        <w:adjustRightInd w:val="0"/>
        <w:spacing w:before="22"/>
        <w:ind w:left="4358" w:right="2360"/>
        <w:rPr>
          <w:rFonts w:ascii="Leelawadee" w:hAnsi="Leelawadee" w:cs="Leelawadee"/>
          <w:color w:val="000000"/>
        </w:rPr>
      </w:pPr>
      <w:r w:rsidRPr="00182FB4">
        <w:rPr>
          <w:rFonts w:ascii="Leelawadee" w:hAnsi="Leelawadee" w:cs="Leelawadee"/>
          <w:b/>
          <w:bCs/>
          <w:color w:val="355581"/>
          <w:spacing w:val="-20"/>
          <w:sz w:val="20"/>
          <w:szCs w:val="20"/>
        </w:rPr>
        <w:t>T</w:t>
      </w:r>
      <w:r w:rsidRPr="00182FB4">
        <w:rPr>
          <w:rFonts w:ascii="Leelawadee" w:hAnsi="Leelawadee" w:cs="Leelawadee"/>
          <w:b/>
          <w:bCs/>
          <w:color w:val="355581"/>
          <w:sz w:val="20"/>
          <w:szCs w:val="20"/>
        </w:rPr>
        <w:t>el</w:t>
      </w:r>
      <w:r w:rsidRPr="00182FB4">
        <w:rPr>
          <w:rFonts w:ascii="Leelawadee" w:hAnsi="Leelawadee" w:cs="Leelawadee"/>
          <w:b/>
          <w:bCs/>
          <w:color w:val="355581"/>
          <w:spacing w:val="-13"/>
          <w:sz w:val="20"/>
          <w:szCs w:val="20"/>
        </w:rPr>
        <w:t xml:space="preserve"> </w:t>
      </w:r>
      <w:r w:rsidRPr="00182FB4">
        <w:rPr>
          <w:rFonts w:ascii="Leelawadee" w:hAnsi="Leelawadee" w:cs="Leelawadee"/>
          <w:color w:val="363435"/>
        </w:rPr>
        <w:t>0207</w:t>
      </w:r>
      <w:r w:rsidRPr="00182FB4">
        <w:rPr>
          <w:rFonts w:ascii="Leelawadee" w:hAnsi="Leelawadee" w:cs="Leelawadee"/>
          <w:color w:val="363435"/>
          <w:spacing w:val="28"/>
        </w:rPr>
        <w:t xml:space="preserve"> </w:t>
      </w:r>
      <w:r w:rsidRPr="00182FB4">
        <w:rPr>
          <w:rFonts w:ascii="Leelawadee" w:hAnsi="Leelawadee" w:cs="Leelawadee"/>
          <w:color w:val="363435"/>
        </w:rPr>
        <w:t>306</w:t>
      </w:r>
      <w:r w:rsidRPr="00182FB4">
        <w:rPr>
          <w:rFonts w:ascii="Leelawadee" w:hAnsi="Leelawadee" w:cs="Leelawadee"/>
          <w:color w:val="363435"/>
          <w:spacing w:val="19"/>
        </w:rPr>
        <w:t xml:space="preserve"> </w:t>
      </w:r>
      <w:r w:rsidRPr="00182FB4">
        <w:rPr>
          <w:rFonts w:ascii="Leelawadee" w:hAnsi="Leelawadee" w:cs="Leelawadee"/>
          <w:color w:val="363435"/>
          <w:w w:val="108"/>
        </w:rPr>
        <w:t>6666</w:t>
      </w:r>
    </w:p>
    <w:p w14:paraId="7D8DEEAC" w14:textId="77777777" w:rsidR="00B10D12" w:rsidRPr="00182FB4" w:rsidRDefault="00B10D12" w:rsidP="00B10D12">
      <w:pPr>
        <w:widowControl w:val="0"/>
        <w:autoSpaceDE w:val="0"/>
        <w:autoSpaceDN w:val="0"/>
        <w:adjustRightInd w:val="0"/>
        <w:spacing w:before="2" w:line="170" w:lineRule="exact"/>
        <w:rPr>
          <w:rFonts w:ascii="Futura Hv" w:hAnsi="Futura Hv"/>
          <w:color w:val="000000"/>
          <w:sz w:val="17"/>
          <w:szCs w:val="17"/>
        </w:rPr>
      </w:pPr>
    </w:p>
    <w:p w14:paraId="490A4886" w14:textId="77777777" w:rsidR="00B10D12" w:rsidRPr="00182FB4" w:rsidRDefault="004F035F" w:rsidP="00B10D12">
      <w:pPr>
        <w:widowControl w:val="0"/>
        <w:autoSpaceDE w:val="0"/>
        <w:autoSpaceDN w:val="0"/>
        <w:adjustRightInd w:val="0"/>
        <w:spacing w:line="200" w:lineRule="exact"/>
        <w:rPr>
          <w:rFonts w:ascii="Futura Hv" w:hAnsi="Futura Hv"/>
          <w:color w:val="000000"/>
          <w:sz w:val="20"/>
          <w:szCs w:val="20"/>
        </w:rPr>
      </w:pPr>
      <w:r>
        <w:rPr>
          <w:rFonts w:ascii="Futura Hv" w:hAnsi="Futura Hv"/>
          <w:noProof/>
          <w:color w:val="000000"/>
          <w:sz w:val="20"/>
          <w:szCs w:val="20"/>
          <w:lang w:val="en-GB" w:eastAsia="en-GB"/>
        </w:rPr>
        <mc:AlternateContent>
          <mc:Choice Requires="wps">
            <w:drawing>
              <wp:anchor distT="0" distB="0" distL="114300" distR="114300" simplePos="0" relativeHeight="251727872" behindDoc="0" locked="0" layoutInCell="1" allowOverlap="1" wp14:anchorId="0A446737" wp14:editId="7D384E71">
                <wp:simplePos x="0" y="0"/>
                <wp:positionH relativeFrom="column">
                  <wp:posOffset>109118</wp:posOffset>
                </wp:positionH>
                <wp:positionV relativeFrom="paragraph">
                  <wp:posOffset>74041</wp:posOffset>
                </wp:positionV>
                <wp:extent cx="2428647" cy="775411"/>
                <wp:effectExtent l="0" t="0" r="0" b="6350"/>
                <wp:wrapNone/>
                <wp:docPr id="205" name="Text Box 205"/>
                <wp:cNvGraphicFramePr/>
                <a:graphic xmlns:a="http://schemas.openxmlformats.org/drawingml/2006/main">
                  <a:graphicData uri="http://schemas.microsoft.com/office/word/2010/wordprocessingShape">
                    <wps:wsp>
                      <wps:cNvSpPr txBox="1"/>
                      <wps:spPr>
                        <a:xfrm>
                          <a:off x="0" y="0"/>
                          <a:ext cx="2428647" cy="775411"/>
                        </a:xfrm>
                        <a:prstGeom prst="rect">
                          <a:avLst/>
                        </a:prstGeom>
                        <a:solidFill>
                          <a:schemeClr val="bg1"/>
                        </a:solidFill>
                        <a:ln w="6350">
                          <a:noFill/>
                        </a:ln>
                        <a:effectLst/>
                        <a:sp3d/>
                      </wps:spPr>
                      <wps:style>
                        <a:lnRef idx="0">
                          <a:scrgbClr r="0" g="0" b="0"/>
                        </a:lnRef>
                        <a:fillRef idx="0">
                          <a:scrgbClr r="0" g="0" b="0"/>
                        </a:fillRef>
                        <a:effectRef idx="0">
                          <a:scrgbClr r="0" g="0" b="0"/>
                        </a:effectRef>
                        <a:fontRef idx="none"/>
                      </wps:style>
                      <wps:txbx>
                        <w:txbxContent>
                          <w:p w14:paraId="21AC2DDD" w14:textId="77777777" w:rsidR="004F035F" w:rsidRDefault="004F035F">
                            <w:r>
                              <w:rPr>
                                <w:noProof/>
                                <w:lang w:val="en-GB" w:eastAsia="en-GB"/>
                              </w:rPr>
                              <w:drawing>
                                <wp:inline distT="0" distB="0" distL="0" distR="0" wp14:anchorId="1C4B548E" wp14:editId="10F791B9">
                                  <wp:extent cx="2320290" cy="628652"/>
                                  <wp:effectExtent l="0" t="0" r="3810" b="0"/>
                                  <wp:docPr id="206" name="Picture 206" descr="Image result for COLLEGE OF PODIATR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COLLEGE OF PODIATRIS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20290" cy="628652"/>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id="Text Box 205" o:spid="_x0000_s1029" type="#_x0000_t202" style="position:absolute;margin-left:8.6pt;margin-top:5.85pt;width:191.25pt;height:61.0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" fillcolor="white [3212]" stroked="f" strokeweight=".5pt">
                <v:textbox style="mso-fit-shape-to-text:t" inset="4pt,4pt,4pt,4pt">
                  <w:txbxContent>
                    <w:p w:rsidR="004F035F" w:rsidRDefault="004F035F">
                      <w:r>
                        <w:rPr>
                          <w:noProof/>
                          <w:lang w:val="en-GB" w:eastAsia="en-GB"/>
                        </w:rPr>
                        <w:drawing>
                          <wp:inline distT="0" distB="0" distL="0" distR="0">
                            <wp:extent cx="2320290" cy="628652"/>
                            <wp:effectExtent l="0" t="0" r="3810" b="0"/>
                            <wp:docPr id="206" name="Picture 206" descr="Image result for COLLEGE OF PODIATR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COLLEGE OF PODIATRIS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20290" cy="628652"/>
                                    </a:xfrm>
                                    <a:prstGeom prst="rect">
                                      <a:avLst/>
                                    </a:prstGeom>
                                    <a:noFill/>
                                    <a:ln>
                                      <a:noFill/>
                                    </a:ln>
                                  </pic:spPr>
                                </pic:pic>
                              </a:graphicData>
                            </a:graphic>
                          </wp:inline>
                        </w:drawing>
                      </w:r>
                    </w:p>
                  </w:txbxContent>
                </v:textbox>
              </v:shape>
            </w:pict>
          </mc:Fallback>
        </mc:AlternateContent>
      </w:r>
    </w:p>
    <w:p w14:paraId="2A8D2941" w14:textId="77777777" w:rsidR="00B10D12" w:rsidRDefault="00B10D12" w:rsidP="00B10D12">
      <w:pPr>
        <w:widowControl w:val="0"/>
        <w:autoSpaceDE w:val="0"/>
        <w:autoSpaceDN w:val="0"/>
        <w:adjustRightInd w:val="0"/>
        <w:ind w:left="4394"/>
        <w:rPr>
          <w:rFonts w:ascii="Leelawadee" w:hAnsi="Leelawadee" w:cs="Leelawadee"/>
          <w:b/>
          <w:bCs/>
          <w:color w:val="355581"/>
          <w:w w:val="87"/>
        </w:rPr>
      </w:pPr>
      <w:r>
        <w:rPr>
          <w:rFonts w:ascii="Leelawadee" w:hAnsi="Leelawadee" w:cs="Leelawadee"/>
          <w:noProof/>
          <w:lang w:val="en-GB" w:eastAsia="en-GB"/>
        </w:rPr>
        <mc:AlternateContent>
          <mc:Choice Requires="wpg">
            <w:drawing>
              <wp:anchor distT="0" distB="0" distL="114300" distR="114300" simplePos="0" relativeHeight="251713536" behindDoc="1" locked="0" layoutInCell="0" allowOverlap="1" wp14:anchorId="74263E5B" wp14:editId="7A332C41">
                <wp:simplePos x="0" y="0"/>
                <wp:positionH relativeFrom="page">
                  <wp:posOffset>1010285</wp:posOffset>
                </wp:positionH>
                <wp:positionV relativeFrom="paragraph">
                  <wp:posOffset>-1905</wp:posOffset>
                </wp:positionV>
                <wp:extent cx="1797050" cy="626745"/>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0" cy="626745"/>
                          <a:chOff x="1591" y="-3"/>
                          <a:chExt cx="2830" cy="987"/>
                        </a:xfrm>
                      </wpg:grpSpPr>
                      <wps:wsp>
                        <wps:cNvPr id="139" name="Rectangle 3"/>
                        <wps:cNvSpPr>
                          <a:spLocks noChangeArrowheads="1"/>
                        </wps:cNvSpPr>
                        <wps:spPr bwMode="auto">
                          <a:xfrm>
                            <a:off x="2380" y="-4"/>
                            <a:ext cx="204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3D359" w14:textId="77777777" w:rsidR="00B10D12" w:rsidRDefault="00B10D12" w:rsidP="00B10D12">
                              <w:pPr>
                                <w:spacing w:line="58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049E1A49" wp14:editId="40631F36">
                                    <wp:extent cx="1280160" cy="358140"/>
                                    <wp:effectExtent l="0" t="0" r="0" b="381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0160" cy="358140"/>
                                            </a:xfrm>
                                            <a:prstGeom prst="rect">
                                              <a:avLst/>
                                            </a:prstGeom>
                                            <a:noFill/>
                                            <a:ln>
                                              <a:noFill/>
                                            </a:ln>
                                          </pic:spPr>
                                        </pic:pic>
                                      </a:graphicData>
                                    </a:graphic>
                                  </wp:inline>
                                </w:drawing>
                              </w:r>
                            </w:p>
                            <w:p w14:paraId="783FEAA6" w14:textId="77777777" w:rsidR="00B10D12" w:rsidRDefault="00B10D12" w:rsidP="00B10D12">
                              <w:pPr>
                                <w:widowControl w:val="0"/>
                                <w:autoSpaceDE w:val="0"/>
                                <w:autoSpaceDN w:val="0"/>
                                <w:adjustRightInd w:val="0"/>
                                <w:rPr>
                                  <w:rFonts w:ascii="Times New Roman" w:hAnsi="Times New Roman"/>
                                  <w:sz w:val="24"/>
                                  <w:szCs w:val="24"/>
                                </w:rPr>
                              </w:pPr>
                            </w:p>
                          </w:txbxContent>
                        </wps:txbx>
                        <wps:bodyPr rot="0" vert="horz" wrap="square" lIns="0" tIns="0" rIns="0" bIns="0" anchor="t" anchorCtr="0" upright="1">
                          <a:noAutofit/>
                        </wps:bodyPr>
                      </wps:wsp>
                      <wps:wsp>
                        <wps:cNvPr id="140" name="Rectangle 4"/>
                        <wps:cNvSpPr>
                          <a:spLocks noChangeArrowheads="1"/>
                        </wps:cNvSpPr>
                        <wps:spPr bwMode="auto">
                          <a:xfrm>
                            <a:off x="1592" y="32"/>
                            <a:ext cx="94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A65F0" w14:textId="77777777" w:rsidR="00B10D12" w:rsidRDefault="00B10D12" w:rsidP="00B10D12">
                              <w:pPr>
                                <w:spacing w:line="96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35B13967" wp14:editId="6AF3F5A3">
                                    <wp:extent cx="585470" cy="600075"/>
                                    <wp:effectExtent l="0" t="0" r="508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470" cy="600075"/>
                                            </a:xfrm>
                                            <a:prstGeom prst="rect">
                                              <a:avLst/>
                                            </a:prstGeom>
                                            <a:noFill/>
                                            <a:ln>
                                              <a:noFill/>
                                            </a:ln>
                                          </pic:spPr>
                                        </pic:pic>
                                      </a:graphicData>
                                    </a:graphic>
                                  </wp:inline>
                                </w:drawing>
                              </w:r>
                            </w:p>
                            <w:p w14:paraId="40958DF1" w14:textId="77777777" w:rsidR="00B10D12" w:rsidRDefault="00B10D12" w:rsidP="00B10D12">
                              <w:pPr>
                                <w:widowControl w:val="0"/>
                                <w:autoSpaceDE w:val="0"/>
                                <w:autoSpaceDN w:val="0"/>
                                <w:adjustRightInd w:val="0"/>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DFE88" id="Group 138" o:spid="_x0000_s1030" style="position:absolute;left:0;text-align:left;margin-left:79.55pt;margin-top:-.15pt;width:141.5pt;height:49.35pt;z-index:-251602944;mso-position-horizontal-relative:page" coordorigin="1591,-3" coordsize="2830,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" o:allowincell="f">
                <v:rect id="Rectangle 3" o:spid="_x0000_s1031" style="position:absolute;left:2380;top:-4;width:2040;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rsidR="00B10D12" w:rsidRDefault="00B10D12" w:rsidP="00B10D12">
                        <w:pPr>
                          <w:spacing w:line="58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499B71A9" wp14:editId="6B64440C">
                              <wp:extent cx="1280160" cy="358140"/>
                              <wp:effectExtent l="0" t="0" r="0" b="381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0160" cy="358140"/>
                                      </a:xfrm>
                                      <a:prstGeom prst="rect">
                                        <a:avLst/>
                                      </a:prstGeom>
                                      <a:noFill/>
                                      <a:ln>
                                        <a:noFill/>
                                      </a:ln>
                                    </pic:spPr>
                                  </pic:pic>
                                </a:graphicData>
                              </a:graphic>
                            </wp:inline>
                          </w:drawing>
                        </w:r>
                      </w:p>
                      <w:p w:rsidR="00B10D12" w:rsidRDefault="00B10D12" w:rsidP="00B10D12">
                        <w:pPr>
                          <w:widowControl w:val="0"/>
                          <w:autoSpaceDE w:val="0"/>
                          <w:autoSpaceDN w:val="0"/>
                          <w:adjustRightInd w:val="0"/>
                          <w:rPr>
                            <w:rFonts w:ascii="Times New Roman" w:hAnsi="Times New Roman"/>
                            <w:sz w:val="24"/>
                            <w:szCs w:val="24"/>
                          </w:rPr>
                        </w:pPr>
                      </w:p>
                    </w:txbxContent>
                  </v:textbox>
                </v:rect>
                <v:rect id="Rectangle 4" o:spid="_x0000_s1032" style="position:absolute;left:1592;top:32;width:94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rsidR="00B10D12" w:rsidRDefault="00B10D12" w:rsidP="00B10D12">
                        <w:pPr>
                          <w:spacing w:line="96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78AAA869" wp14:editId="460BB7AF">
                              <wp:extent cx="585470" cy="600075"/>
                              <wp:effectExtent l="0" t="0" r="508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470" cy="600075"/>
                                      </a:xfrm>
                                      <a:prstGeom prst="rect">
                                        <a:avLst/>
                                      </a:prstGeom>
                                      <a:noFill/>
                                      <a:ln>
                                        <a:noFill/>
                                      </a:ln>
                                    </pic:spPr>
                                  </pic:pic>
                                </a:graphicData>
                              </a:graphic>
                            </wp:inline>
                          </w:drawing>
                        </w:r>
                      </w:p>
                      <w:p w:rsidR="00B10D12" w:rsidRDefault="00B10D12" w:rsidP="00B10D12">
                        <w:pPr>
                          <w:widowControl w:val="0"/>
                          <w:autoSpaceDE w:val="0"/>
                          <w:autoSpaceDN w:val="0"/>
                          <w:adjustRightInd w:val="0"/>
                          <w:rPr>
                            <w:rFonts w:ascii="Times New Roman" w:hAnsi="Times New Roman"/>
                            <w:sz w:val="24"/>
                            <w:szCs w:val="24"/>
                          </w:rPr>
                        </w:pPr>
                      </w:p>
                    </w:txbxContent>
                  </v:textbox>
                </v:rect>
                <w10:wrap anchorx="page"/>
              </v:group>
            </w:pict>
          </mc:Fallback>
        </mc:AlternateContent>
      </w:r>
      <w:r>
        <w:rPr>
          <w:rFonts w:ascii="Leelawadee" w:hAnsi="Leelawadee" w:cs="Leelawadee"/>
          <w:b/>
          <w:bCs/>
          <w:color w:val="355581"/>
          <w:w w:val="87"/>
        </w:rPr>
        <w:t>THE SOCIETY OF CHIROPODISTS AND PODIATRISTS</w:t>
      </w:r>
    </w:p>
    <w:p w14:paraId="04745DA9" w14:textId="77777777" w:rsidR="00B10D12" w:rsidRPr="00182FB4" w:rsidRDefault="00B10D12" w:rsidP="00B10D12">
      <w:pPr>
        <w:widowControl w:val="0"/>
        <w:autoSpaceDE w:val="0"/>
        <w:autoSpaceDN w:val="0"/>
        <w:adjustRightInd w:val="0"/>
        <w:spacing w:before="22"/>
        <w:ind w:left="4395" w:right="2218"/>
        <w:rPr>
          <w:rFonts w:ascii="Leelawadee" w:hAnsi="Leelawadee" w:cs="Leelawadee"/>
          <w:color w:val="000000"/>
        </w:rPr>
      </w:pPr>
      <w:r w:rsidRPr="00182FB4">
        <w:rPr>
          <w:rFonts w:ascii="Leelawadee" w:hAnsi="Leelawadee" w:cs="Leelawadee"/>
          <w:b/>
          <w:bCs/>
          <w:color w:val="355581"/>
          <w:spacing w:val="-9"/>
          <w:sz w:val="20"/>
          <w:szCs w:val="20"/>
        </w:rPr>
        <w:t>W</w:t>
      </w:r>
      <w:r w:rsidRPr="00182FB4">
        <w:rPr>
          <w:rFonts w:ascii="Leelawadee" w:hAnsi="Leelawadee" w:cs="Leelawadee"/>
          <w:b/>
          <w:bCs/>
          <w:color w:val="355581"/>
          <w:sz w:val="20"/>
          <w:szCs w:val="20"/>
        </w:rPr>
        <w:t>eb</w:t>
      </w:r>
      <w:r w:rsidRPr="00182FB4">
        <w:rPr>
          <w:rFonts w:ascii="Leelawadee" w:hAnsi="Leelawadee" w:cs="Leelawadee"/>
          <w:b/>
          <w:bCs/>
          <w:color w:val="355581"/>
          <w:spacing w:val="-4"/>
          <w:sz w:val="20"/>
          <w:szCs w:val="20"/>
        </w:rPr>
        <w:t xml:space="preserve"> </w:t>
      </w:r>
      <w:hyperlink r:id="rId33" w:history="1">
        <w:r w:rsidRPr="00182FB4">
          <w:rPr>
            <w:rFonts w:ascii="Leelawadee" w:hAnsi="Leelawadee" w:cs="Leelawadee"/>
            <w:i/>
            <w:iCs/>
            <w:color w:val="363435"/>
          </w:rPr>
          <w:t>www.</w:t>
        </w:r>
        <w:r w:rsidRPr="00182FB4">
          <w:rPr>
            <w:rFonts w:ascii="Leelawadee" w:hAnsi="Leelawadee" w:cs="Leelawadee"/>
            <w:i/>
            <w:iCs/>
            <w:color w:val="363435"/>
            <w:spacing w:val="-12"/>
          </w:rPr>
          <w:t>f</w:t>
        </w:r>
        <w:r w:rsidRPr="00182FB4">
          <w:rPr>
            <w:rFonts w:ascii="Leelawadee" w:hAnsi="Leelawadee" w:cs="Leelawadee"/>
            <w:i/>
            <w:iCs/>
            <w:color w:val="363435"/>
            <w:w w:val="111"/>
          </w:rPr>
          <w:t>eet</w:t>
        </w:r>
        <w:r w:rsidRPr="00182FB4">
          <w:rPr>
            <w:rFonts w:ascii="Leelawadee" w:hAnsi="Leelawadee" w:cs="Leelawadee"/>
            <w:i/>
            <w:iCs/>
            <w:color w:val="363435"/>
            <w:spacing w:val="-8"/>
            <w:w w:val="111"/>
          </w:rPr>
          <w:t>f</w:t>
        </w:r>
        <w:r w:rsidRPr="00182FB4">
          <w:rPr>
            <w:rFonts w:ascii="Leelawadee" w:hAnsi="Leelawadee" w:cs="Leelawadee"/>
            <w:i/>
            <w:iCs/>
            <w:color w:val="363435"/>
            <w:w w:val="91"/>
          </w:rPr>
          <w:t>orli</w:t>
        </w:r>
        <w:r w:rsidRPr="00182FB4">
          <w:rPr>
            <w:rFonts w:ascii="Leelawadee" w:hAnsi="Leelawadee" w:cs="Leelawadee"/>
            <w:i/>
            <w:iCs/>
            <w:color w:val="363435"/>
            <w:spacing w:val="-12"/>
            <w:w w:val="91"/>
          </w:rPr>
          <w:t>f</w:t>
        </w:r>
        <w:r w:rsidRPr="00182FB4">
          <w:rPr>
            <w:rFonts w:ascii="Leelawadee" w:hAnsi="Leelawadee" w:cs="Leelawadee"/>
            <w:i/>
            <w:iCs/>
            <w:color w:val="363435"/>
            <w:w w:val="94"/>
          </w:rPr>
          <w:t>e.o</w:t>
        </w:r>
        <w:r w:rsidRPr="00182FB4">
          <w:rPr>
            <w:rFonts w:ascii="Leelawadee" w:hAnsi="Leelawadee" w:cs="Leelawadee"/>
            <w:i/>
            <w:iCs/>
            <w:color w:val="363435"/>
            <w:spacing w:val="-1"/>
            <w:w w:val="94"/>
          </w:rPr>
          <w:t>r</w:t>
        </w:r>
        <w:r w:rsidRPr="00182FB4">
          <w:rPr>
            <w:rFonts w:ascii="Leelawadee" w:hAnsi="Leelawadee" w:cs="Leelawadee"/>
            <w:i/>
            <w:iCs/>
            <w:color w:val="363435"/>
            <w:w w:val="104"/>
          </w:rPr>
          <w:t>g</w:t>
        </w:r>
      </w:hyperlink>
    </w:p>
    <w:p w14:paraId="7F39D4F6" w14:textId="77777777" w:rsidR="00B10D12" w:rsidRPr="00182FB4" w:rsidRDefault="00B10D12" w:rsidP="00B10D12">
      <w:pPr>
        <w:widowControl w:val="0"/>
        <w:autoSpaceDE w:val="0"/>
        <w:autoSpaceDN w:val="0"/>
        <w:adjustRightInd w:val="0"/>
        <w:spacing w:before="22"/>
        <w:ind w:left="4394"/>
        <w:rPr>
          <w:rFonts w:ascii="Leelawadee" w:hAnsi="Leelawadee" w:cs="Leelawadee"/>
          <w:color w:val="000000"/>
        </w:rPr>
      </w:pPr>
      <w:r>
        <w:rPr>
          <w:rFonts w:ascii="Leelawadee" w:hAnsi="Leelawadee" w:cs="Leelawadee"/>
          <w:noProof/>
          <w:lang w:val="en-GB" w:eastAsia="en-GB"/>
        </w:rPr>
        <mc:AlternateContent>
          <mc:Choice Requires="wpg">
            <w:drawing>
              <wp:anchor distT="0" distB="0" distL="114300" distR="114300" simplePos="0" relativeHeight="251714560" behindDoc="1" locked="0" layoutInCell="0" allowOverlap="1" wp14:anchorId="1835BBEB" wp14:editId="6076D50D">
                <wp:simplePos x="0" y="0"/>
                <wp:positionH relativeFrom="page">
                  <wp:posOffset>1671955</wp:posOffset>
                </wp:positionH>
                <wp:positionV relativeFrom="paragraph">
                  <wp:posOffset>93345</wp:posOffset>
                </wp:positionV>
                <wp:extent cx="1132840" cy="13970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2840" cy="139700"/>
                          <a:chOff x="2633" y="147"/>
                          <a:chExt cx="1784" cy="220"/>
                        </a:xfrm>
                      </wpg:grpSpPr>
                      <wps:wsp>
                        <wps:cNvPr id="23" name="Freeform 6"/>
                        <wps:cNvSpPr>
                          <a:spLocks/>
                        </wps:cNvSpPr>
                        <wps:spPr bwMode="auto">
                          <a:xfrm>
                            <a:off x="2643" y="162"/>
                            <a:ext cx="146" cy="191"/>
                          </a:xfrm>
                          <a:custGeom>
                            <a:avLst/>
                            <a:gdLst>
                              <a:gd name="T0" fmla="*/ 10 w 146"/>
                              <a:gd name="T1" fmla="*/ 7 h 191"/>
                              <a:gd name="T2" fmla="*/ 21 w 146"/>
                              <a:gd name="T3" fmla="*/ 8 h 191"/>
                              <a:gd name="T4" fmla="*/ 21 w 146"/>
                              <a:gd name="T5" fmla="*/ 182 h 191"/>
                              <a:gd name="T6" fmla="*/ 10 w 146"/>
                              <a:gd name="T7" fmla="*/ 184 h 191"/>
                              <a:gd name="T8" fmla="*/ 0 w 146"/>
                              <a:gd name="T9" fmla="*/ 184 h 191"/>
                              <a:gd name="T10" fmla="*/ 0 w 146"/>
                              <a:gd name="T11" fmla="*/ 191 h 191"/>
                              <a:gd name="T12" fmla="*/ 75 w 146"/>
                              <a:gd name="T13" fmla="*/ 191 h 191"/>
                              <a:gd name="T14" fmla="*/ 75 w 146"/>
                              <a:gd name="T15" fmla="*/ 184 h 191"/>
                              <a:gd name="T16" fmla="*/ 64 w 146"/>
                              <a:gd name="T17" fmla="*/ 184 h 191"/>
                              <a:gd name="T18" fmla="*/ 63 w 146"/>
                              <a:gd name="T19" fmla="*/ 183 h 191"/>
                              <a:gd name="T20" fmla="*/ 50 w 146"/>
                              <a:gd name="T21" fmla="*/ 177 h 191"/>
                              <a:gd name="T22" fmla="*/ 48 w 146"/>
                              <a:gd name="T23" fmla="*/ 146 h 191"/>
                              <a:gd name="T24" fmla="*/ 48 w 146"/>
                              <a:gd name="T25" fmla="*/ 11 h 191"/>
                              <a:gd name="T26" fmla="*/ 54 w 146"/>
                              <a:gd name="T27" fmla="*/ 10 h 191"/>
                              <a:gd name="T28" fmla="*/ 60 w 146"/>
                              <a:gd name="T29" fmla="*/ 9 h 191"/>
                              <a:gd name="T30" fmla="*/ 66 w 146"/>
                              <a:gd name="T31" fmla="*/ 9 h 191"/>
                              <a:gd name="T32" fmla="*/ 73 w 146"/>
                              <a:gd name="T33" fmla="*/ 9 h 191"/>
                              <a:gd name="T34" fmla="*/ 94 w 146"/>
                              <a:gd name="T35" fmla="*/ 15 h 191"/>
                              <a:gd name="T36" fmla="*/ 109 w 146"/>
                              <a:gd name="T37" fmla="*/ 29 h 191"/>
                              <a:gd name="T38" fmla="*/ 115 w 146"/>
                              <a:gd name="T39" fmla="*/ 53 h 191"/>
                              <a:gd name="T40" fmla="*/ 114 w 146"/>
                              <a:gd name="T41" fmla="*/ 67 h 191"/>
                              <a:gd name="T42" fmla="*/ 102 w 146"/>
                              <a:gd name="T43" fmla="*/ 90 h 191"/>
                              <a:gd name="T44" fmla="*/ 85 w 146"/>
                              <a:gd name="T45" fmla="*/ 101 h 191"/>
                              <a:gd name="T46" fmla="*/ 69 w 146"/>
                              <a:gd name="T47" fmla="*/ 103 h 191"/>
                              <a:gd name="T48" fmla="*/ 69 w 146"/>
                              <a:gd name="T49" fmla="*/ 109 h 191"/>
                              <a:gd name="T50" fmla="*/ 74 w 146"/>
                              <a:gd name="T51" fmla="*/ 109 h 191"/>
                              <a:gd name="T52" fmla="*/ 85 w 146"/>
                              <a:gd name="T53" fmla="*/ 108 h 191"/>
                              <a:gd name="T54" fmla="*/ 106 w 146"/>
                              <a:gd name="T55" fmla="*/ 103 h 191"/>
                              <a:gd name="T56" fmla="*/ 126 w 146"/>
                              <a:gd name="T57" fmla="*/ 91 h 191"/>
                              <a:gd name="T58" fmla="*/ 140 w 146"/>
                              <a:gd name="T59" fmla="*/ 74 h 191"/>
                              <a:gd name="T60" fmla="*/ 146 w 146"/>
                              <a:gd name="T61" fmla="*/ 52 h 191"/>
                              <a:gd name="T62" fmla="*/ 145 w 146"/>
                              <a:gd name="T63" fmla="*/ 40 h 191"/>
                              <a:gd name="T64" fmla="*/ 135 w 146"/>
                              <a:gd name="T65" fmla="*/ 18 h 191"/>
                              <a:gd name="T66" fmla="*/ 117 w 146"/>
                              <a:gd name="T67" fmla="*/ 6 h 191"/>
                              <a:gd name="T68" fmla="*/ 96 w 146"/>
                              <a:gd name="T69" fmla="*/ 1 h 191"/>
                              <a:gd name="T70" fmla="*/ 75 w 146"/>
                              <a:gd name="T71" fmla="*/ 0 h 191"/>
                              <a:gd name="T72" fmla="*/ 0 w 146"/>
                              <a:gd name="T73" fmla="*/ 0 h 191"/>
                              <a:gd name="T74" fmla="*/ 0 w 146"/>
                              <a:gd name="T75" fmla="*/ 6 h 191"/>
                              <a:gd name="T76" fmla="*/ 10 w 146"/>
                              <a:gd name="T77" fmla="*/ 7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6" h="191">
                                <a:moveTo>
                                  <a:pt x="10" y="7"/>
                                </a:moveTo>
                                <a:lnTo>
                                  <a:pt x="21" y="8"/>
                                </a:lnTo>
                                <a:lnTo>
                                  <a:pt x="21" y="182"/>
                                </a:lnTo>
                                <a:lnTo>
                                  <a:pt x="10" y="184"/>
                                </a:lnTo>
                                <a:lnTo>
                                  <a:pt x="0" y="184"/>
                                </a:lnTo>
                                <a:lnTo>
                                  <a:pt x="0" y="191"/>
                                </a:lnTo>
                                <a:lnTo>
                                  <a:pt x="75" y="191"/>
                                </a:lnTo>
                                <a:lnTo>
                                  <a:pt x="75" y="184"/>
                                </a:lnTo>
                                <a:lnTo>
                                  <a:pt x="64" y="184"/>
                                </a:lnTo>
                                <a:lnTo>
                                  <a:pt x="63" y="183"/>
                                </a:lnTo>
                                <a:lnTo>
                                  <a:pt x="50" y="177"/>
                                </a:lnTo>
                                <a:lnTo>
                                  <a:pt x="48" y="146"/>
                                </a:lnTo>
                                <a:lnTo>
                                  <a:pt x="48" y="11"/>
                                </a:lnTo>
                                <a:lnTo>
                                  <a:pt x="54" y="10"/>
                                </a:lnTo>
                                <a:lnTo>
                                  <a:pt x="60" y="9"/>
                                </a:lnTo>
                                <a:lnTo>
                                  <a:pt x="66" y="9"/>
                                </a:lnTo>
                                <a:lnTo>
                                  <a:pt x="73" y="9"/>
                                </a:lnTo>
                                <a:lnTo>
                                  <a:pt x="94" y="15"/>
                                </a:lnTo>
                                <a:lnTo>
                                  <a:pt x="109" y="29"/>
                                </a:lnTo>
                                <a:lnTo>
                                  <a:pt x="115" y="53"/>
                                </a:lnTo>
                                <a:lnTo>
                                  <a:pt x="114" y="67"/>
                                </a:lnTo>
                                <a:lnTo>
                                  <a:pt x="102" y="90"/>
                                </a:lnTo>
                                <a:lnTo>
                                  <a:pt x="85" y="101"/>
                                </a:lnTo>
                                <a:lnTo>
                                  <a:pt x="69" y="103"/>
                                </a:lnTo>
                                <a:lnTo>
                                  <a:pt x="69" y="109"/>
                                </a:lnTo>
                                <a:lnTo>
                                  <a:pt x="74" y="109"/>
                                </a:lnTo>
                                <a:lnTo>
                                  <a:pt x="85" y="108"/>
                                </a:lnTo>
                                <a:lnTo>
                                  <a:pt x="106" y="103"/>
                                </a:lnTo>
                                <a:lnTo>
                                  <a:pt x="126" y="91"/>
                                </a:lnTo>
                                <a:lnTo>
                                  <a:pt x="140" y="74"/>
                                </a:lnTo>
                                <a:lnTo>
                                  <a:pt x="146" y="52"/>
                                </a:lnTo>
                                <a:lnTo>
                                  <a:pt x="145" y="40"/>
                                </a:lnTo>
                                <a:lnTo>
                                  <a:pt x="135" y="18"/>
                                </a:lnTo>
                                <a:lnTo>
                                  <a:pt x="117" y="6"/>
                                </a:lnTo>
                                <a:lnTo>
                                  <a:pt x="96" y="1"/>
                                </a:lnTo>
                                <a:lnTo>
                                  <a:pt x="75" y="0"/>
                                </a:lnTo>
                                <a:lnTo>
                                  <a:pt x="0" y="0"/>
                                </a:lnTo>
                                <a:lnTo>
                                  <a:pt x="0" y="6"/>
                                </a:lnTo>
                                <a:lnTo>
                                  <a:pt x="10" y="7"/>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4" name="Group 7"/>
                        <wpg:cNvGrpSpPr>
                          <a:grpSpLocks/>
                        </wpg:cNvGrpSpPr>
                        <wpg:grpSpPr bwMode="auto">
                          <a:xfrm>
                            <a:off x="2807" y="157"/>
                            <a:ext cx="202" cy="200"/>
                            <a:chOff x="2807" y="157"/>
                            <a:chExt cx="202" cy="200"/>
                          </a:xfrm>
                        </wpg:grpSpPr>
                        <wps:wsp>
                          <wps:cNvPr id="25" name="Freeform 8"/>
                          <wps:cNvSpPr>
                            <a:spLocks/>
                          </wps:cNvSpPr>
                          <wps:spPr bwMode="auto">
                            <a:xfrm>
                              <a:off x="2807" y="157"/>
                              <a:ext cx="202" cy="200"/>
                            </a:xfrm>
                            <a:custGeom>
                              <a:avLst/>
                              <a:gdLst>
                                <a:gd name="T0" fmla="*/ 30 w 202"/>
                                <a:gd name="T1" fmla="*/ 95 h 200"/>
                                <a:gd name="T2" fmla="*/ 31 w 202"/>
                                <a:gd name="T3" fmla="*/ 81 h 200"/>
                                <a:gd name="T4" fmla="*/ 36 w 202"/>
                                <a:gd name="T5" fmla="*/ 58 h 200"/>
                                <a:gd name="T6" fmla="*/ 45 w 202"/>
                                <a:gd name="T7" fmla="*/ 38 h 200"/>
                                <a:gd name="T8" fmla="*/ 59 w 202"/>
                                <a:gd name="T9" fmla="*/ 22 h 200"/>
                                <a:gd name="T10" fmla="*/ 77 w 202"/>
                                <a:gd name="T11" fmla="*/ 12 h 200"/>
                                <a:gd name="T12" fmla="*/ 99 w 202"/>
                                <a:gd name="T13" fmla="*/ 9 h 200"/>
                                <a:gd name="T14" fmla="*/ 100 w 202"/>
                                <a:gd name="T15" fmla="*/ 9 h 200"/>
                                <a:gd name="T16" fmla="*/ 121 w 202"/>
                                <a:gd name="T17" fmla="*/ 13 h 200"/>
                                <a:gd name="T18" fmla="*/ 138 w 202"/>
                                <a:gd name="T19" fmla="*/ 22 h 200"/>
                                <a:gd name="T20" fmla="*/ 153 w 202"/>
                                <a:gd name="T21" fmla="*/ 37 h 200"/>
                                <a:gd name="T22" fmla="*/ 163 w 202"/>
                                <a:gd name="T23" fmla="*/ 56 h 200"/>
                                <a:gd name="T24" fmla="*/ 169 w 202"/>
                                <a:gd name="T25" fmla="*/ 79 h 200"/>
                                <a:gd name="T26" fmla="*/ 172 w 202"/>
                                <a:gd name="T27" fmla="*/ 105 h 200"/>
                                <a:gd name="T28" fmla="*/ 171 w 202"/>
                                <a:gd name="T29" fmla="*/ 115 h 200"/>
                                <a:gd name="T30" fmla="*/ 168 w 202"/>
                                <a:gd name="T31" fmla="*/ 138 h 200"/>
                                <a:gd name="T32" fmla="*/ 159 w 202"/>
                                <a:gd name="T33" fmla="*/ 158 h 200"/>
                                <a:gd name="T34" fmla="*/ 146 w 202"/>
                                <a:gd name="T35" fmla="*/ 175 h 200"/>
                                <a:gd name="T36" fmla="*/ 128 w 202"/>
                                <a:gd name="T37" fmla="*/ 186 h 200"/>
                                <a:gd name="T38" fmla="*/ 148 w 202"/>
                                <a:gd name="T39" fmla="*/ 189 h 200"/>
                                <a:gd name="T40" fmla="*/ 166 w 202"/>
                                <a:gd name="T41" fmla="*/ 178 h 200"/>
                                <a:gd name="T42" fmla="*/ 181 w 202"/>
                                <a:gd name="T43" fmla="*/ 163 h 200"/>
                                <a:gd name="T44" fmla="*/ 192 w 202"/>
                                <a:gd name="T45" fmla="*/ 144 h 200"/>
                                <a:gd name="T46" fmla="*/ 200 w 202"/>
                                <a:gd name="T47" fmla="*/ 123 h 200"/>
                                <a:gd name="T48" fmla="*/ 202 w 202"/>
                                <a:gd name="T49" fmla="*/ 98 h 200"/>
                                <a:gd name="T50" fmla="*/ 200 w 202"/>
                                <a:gd name="T51" fmla="*/ 73 h 200"/>
                                <a:gd name="T52" fmla="*/ 192 w 202"/>
                                <a:gd name="T53" fmla="*/ 51 h 200"/>
                                <a:gd name="T54" fmla="*/ 181 w 202"/>
                                <a:gd name="T55" fmla="*/ 33 h 200"/>
                                <a:gd name="T56" fmla="*/ 165 w 202"/>
                                <a:gd name="T57" fmla="*/ 18 h 200"/>
                                <a:gd name="T58" fmla="*/ 147 w 202"/>
                                <a:gd name="T59" fmla="*/ 8 h 200"/>
                                <a:gd name="T60" fmla="*/ 126 w 202"/>
                                <a:gd name="T61" fmla="*/ 2 h 200"/>
                                <a:gd name="T62" fmla="*/ 104 w 202"/>
                                <a:gd name="T63" fmla="*/ 0 h 200"/>
                                <a:gd name="T64" fmla="*/ 97 w 202"/>
                                <a:gd name="T65" fmla="*/ 0 h 200"/>
                                <a:gd name="T66" fmla="*/ 75 w 202"/>
                                <a:gd name="T67" fmla="*/ 3 h 200"/>
                                <a:gd name="T68" fmla="*/ 55 w 202"/>
                                <a:gd name="T69" fmla="*/ 10 h 200"/>
                                <a:gd name="T70" fmla="*/ 37 w 202"/>
                                <a:gd name="T71" fmla="*/ 22 h 200"/>
                                <a:gd name="T72" fmla="*/ 21 w 202"/>
                                <a:gd name="T73" fmla="*/ 37 h 200"/>
                                <a:gd name="T74" fmla="*/ 10 w 202"/>
                                <a:gd name="T75" fmla="*/ 55 h 200"/>
                                <a:gd name="T76" fmla="*/ 2 w 202"/>
                                <a:gd name="T77" fmla="*/ 77 h 200"/>
                                <a:gd name="T78" fmla="*/ 0 w 202"/>
                                <a:gd name="T79" fmla="*/ 101 h 200"/>
                                <a:gd name="T80" fmla="*/ 2 w 202"/>
                                <a:gd name="T81" fmla="*/ 126 h 200"/>
                                <a:gd name="T82" fmla="*/ 9 w 202"/>
                                <a:gd name="T83" fmla="*/ 148 h 200"/>
                                <a:gd name="T84" fmla="*/ 20 w 202"/>
                                <a:gd name="T85" fmla="*/ 166 h 200"/>
                                <a:gd name="T86" fmla="*/ 35 w 202"/>
                                <a:gd name="T87" fmla="*/ 180 h 200"/>
                                <a:gd name="T88" fmla="*/ 32 w 202"/>
                                <a:gd name="T89" fmla="*/ 123 h 200"/>
                                <a:gd name="T90" fmla="*/ 30 w 202"/>
                                <a:gd name="T91" fmla="*/ 95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2" h="200">
                                  <a:moveTo>
                                    <a:pt x="30" y="95"/>
                                  </a:moveTo>
                                  <a:lnTo>
                                    <a:pt x="31" y="81"/>
                                  </a:lnTo>
                                  <a:lnTo>
                                    <a:pt x="36" y="58"/>
                                  </a:lnTo>
                                  <a:lnTo>
                                    <a:pt x="45" y="38"/>
                                  </a:lnTo>
                                  <a:lnTo>
                                    <a:pt x="59" y="22"/>
                                  </a:lnTo>
                                  <a:lnTo>
                                    <a:pt x="77" y="12"/>
                                  </a:lnTo>
                                  <a:lnTo>
                                    <a:pt x="99" y="9"/>
                                  </a:lnTo>
                                  <a:lnTo>
                                    <a:pt x="100" y="9"/>
                                  </a:lnTo>
                                  <a:lnTo>
                                    <a:pt x="121" y="13"/>
                                  </a:lnTo>
                                  <a:lnTo>
                                    <a:pt x="138" y="22"/>
                                  </a:lnTo>
                                  <a:lnTo>
                                    <a:pt x="153" y="37"/>
                                  </a:lnTo>
                                  <a:lnTo>
                                    <a:pt x="163" y="56"/>
                                  </a:lnTo>
                                  <a:lnTo>
                                    <a:pt x="169" y="79"/>
                                  </a:lnTo>
                                  <a:lnTo>
                                    <a:pt x="172" y="105"/>
                                  </a:lnTo>
                                  <a:lnTo>
                                    <a:pt x="171" y="115"/>
                                  </a:lnTo>
                                  <a:lnTo>
                                    <a:pt x="168" y="138"/>
                                  </a:lnTo>
                                  <a:lnTo>
                                    <a:pt x="159" y="158"/>
                                  </a:lnTo>
                                  <a:lnTo>
                                    <a:pt x="146" y="175"/>
                                  </a:lnTo>
                                  <a:lnTo>
                                    <a:pt x="128" y="186"/>
                                  </a:lnTo>
                                  <a:lnTo>
                                    <a:pt x="148" y="189"/>
                                  </a:lnTo>
                                  <a:lnTo>
                                    <a:pt x="166" y="178"/>
                                  </a:lnTo>
                                  <a:lnTo>
                                    <a:pt x="181" y="163"/>
                                  </a:lnTo>
                                  <a:lnTo>
                                    <a:pt x="192" y="144"/>
                                  </a:lnTo>
                                  <a:lnTo>
                                    <a:pt x="200" y="123"/>
                                  </a:lnTo>
                                  <a:lnTo>
                                    <a:pt x="202" y="98"/>
                                  </a:lnTo>
                                  <a:lnTo>
                                    <a:pt x="200" y="73"/>
                                  </a:lnTo>
                                  <a:lnTo>
                                    <a:pt x="192" y="51"/>
                                  </a:lnTo>
                                  <a:lnTo>
                                    <a:pt x="181" y="33"/>
                                  </a:lnTo>
                                  <a:lnTo>
                                    <a:pt x="165" y="18"/>
                                  </a:lnTo>
                                  <a:lnTo>
                                    <a:pt x="147" y="8"/>
                                  </a:lnTo>
                                  <a:lnTo>
                                    <a:pt x="126" y="2"/>
                                  </a:lnTo>
                                  <a:lnTo>
                                    <a:pt x="104" y="0"/>
                                  </a:lnTo>
                                  <a:lnTo>
                                    <a:pt x="97" y="0"/>
                                  </a:lnTo>
                                  <a:lnTo>
                                    <a:pt x="75" y="3"/>
                                  </a:lnTo>
                                  <a:lnTo>
                                    <a:pt x="55" y="10"/>
                                  </a:lnTo>
                                  <a:lnTo>
                                    <a:pt x="37" y="22"/>
                                  </a:lnTo>
                                  <a:lnTo>
                                    <a:pt x="21" y="37"/>
                                  </a:lnTo>
                                  <a:lnTo>
                                    <a:pt x="10" y="55"/>
                                  </a:lnTo>
                                  <a:lnTo>
                                    <a:pt x="2" y="77"/>
                                  </a:lnTo>
                                  <a:lnTo>
                                    <a:pt x="0" y="101"/>
                                  </a:lnTo>
                                  <a:lnTo>
                                    <a:pt x="2" y="126"/>
                                  </a:lnTo>
                                  <a:lnTo>
                                    <a:pt x="9" y="148"/>
                                  </a:lnTo>
                                  <a:lnTo>
                                    <a:pt x="20" y="166"/>
                                  </a:lnTo>
                                  <a:lnTo>
                                    <a:pt x="35" y="180"/>
                                  </a:lnTo>
                                  <a:lnTo>
                                    <a:pt x="32" y="123"/>
                                  </a:lnTo>
                                  <a:lnTo>
                                    <a:pt x="30" y="95"/>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9"/>
                          <wps:cNvSpPr>
                            <a:spLocks/>
                          </wps:cNvSpPr>
                          <wps:spPr bwMode="auto">
                            <a:xfrm>
                              <a:off x="2807" y="157"/>
                              <a:ext cx="202" cy="200"/>
                            </a:xfrm>
                            <a:custGeom>
                              <a:avLst/>
                              <a:gdLst>
                                <a:gd name="T0" fmla="*/ 50 w 202"/>
                                <a:gd name="T1" fmla="*/ 165 h 200"/>
                                <a:gd name="T2" fmla="*/ 39 w 202"/>
                                <a:gd name="T3" fmla="*/ 146 h 200"/>
                                <a:gd name="T4" fmla="*/ 32 w 202"/>
                                <a:gd name="T5" fmla="*/ 123 h 200"/>
                                <a:gd name="T6" fmla="*/ 35 w 202"/>
                                <a:gd name="T7" fmla="*/ 180 h 200"/>
                                <a:gd name="T8" fmla="*/ 54 w 202"/>
                                <a:gd name="T9" fmla="*/ 191 h 200"/>
                                <a:gd name="T10" fmla="*/ 75 w 202"/>
                                <a:gd name="T11" fmla="*/ 197 h 200"/>
                                <a:gd name="T12" fmla="*/ 98 w 202"/>
                                <a:gd name="T13" fmla="*/ 200 h 200"/>
                                <a:gd name="T14" fmla="*/ 105 w 202"/>
                                <a:gd name="T15" fmla="*/ 199 h 200"/>
                                <a:gd name="T16" fmla="*/ 127 w 202"/>
                                <a:gd name="T17" fmla="*/ 196 h 200"/>
                                <a:gd name="T18" fmla="*/ 148 w 202"/>
                                <a:gd name="T19" fmla="*/ 189 h 200"/>
                                <a:gd name="T20" fmla="*/ 128 w 202"/>
                                <a:gd name="T21" fmla="*/ 186 h 200"/>
                                <a:gd name="T22" fmla="*/ 104 w 202"/>
                                <a:gd name="T23" fmla="*/ 190 h 200"/>
                                <a:gd name="T24" fmla="*/ 83 w 202"/>
                                <a:gd name="T25" fmla="*/ 187 h 200"/>
                                <a:gd name="T26" fmla="*/ 65 w 202"/>
                                <a:gd name="T27" fmla="*/ 179 h 200"/>
                                <a:gd name="T28" fmla="*/ 50 w 202"/>
                                <a:gd name="T29" fmla="*/ 165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2" h="200">
                                  <a:moveTo>
                                    <a:pt x="50" y="165"/>
                                  </a:moveTo>
                                  <a:lnTo>
                                    <a:pt x="39" y="146"/>
                                  </a:lnTo>
                                  <a:lnTo>
                                    <a:pt x="32" y="123"/>
                                  </a:lnTo>
                                  <a:lnTo>
                                    <a:pt x="35" y="180"/>
                                  </a:lnTo>
                                  <a:lnTo>
                                    <a:pt x="54" y="191"/>
                                  </a:lnTo>
                                  <a:lnTo>
                                    <a:pt x="75" y="197"/>
                                  </a:lnTo>
                                  <a:lnTo>
                                    <a:pt x="98" y="200"/>
                                  </a:lnTo>
                                  <a:lnTo>
                                    <a:pt x="105" y="199"/>
                                  </a:lnTo>
                                  <a:lnTo>
                                    <a:pt x="127" y="196"/>
                                  </a:lnTo>
                                  <a:lnTo>
                                    <a:pt x="148" y="189"/>
                                  </a:lnTo>
                                  <a:lnTo>
                                    <a:pt x="128" y="186"/>
                                  </a:lnTo>
                                  <a:lnTo>
                                    <a:pt x="104" y="190"/>
                                  </a:lnTo>
                                  <a:lnTo>
                                    <a:pt x="83" y="187"/>
                                  </a:lnTo>
                                  <a:lnTo>
                                    <a:pt x="65" y="179"/>
                                  </a:lnTo>
                                  <a:lnTo>
                                    <a:pt x="50" y="165"/>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10"/>
                        <wpg:cNvGrpSpPr>
                          <a:grpSpLocks/>
                        </wpg:cNvGrpSpPr>
                        <wpg:grpSpPr bwMode="auto">
                          <a:xfrm>
                            <a:off x="3028" y="162"/>
                            <a:ext cx="194" cy="191"/>
                            <a:chOff x="3028" y="162"/>
                            <a:chExt cx="194" cy="191"/>
                          </a:xfrm>
                        </wpg:grpSpPr>
                        <wps:wsp>
                          <wps:cNvPr id="28" name="Freeform 11"/>
                          <wps:cNvSpPr>
                            <a:spLocks/>
                          </wps:cNvSpPr>
                          <wps:spPr bwMode="auto">
                            <a:xfrm>
                              <a:off x="3028" y="162"/>
                              <a:ext cx="194" cy="191"/>
                            </a:xfrm>
                            <a:custGeom>
                              <a:avLst/>
                              <a:gdLst>
                                <a:gd name="T0" fmla="*/ 10 w 194"/>
                                <a:gd name="T1" fmla="*/ 7 h 191"/>
                                <a:gd name="T2" fmla="*/ 21 w 194"/>
                                <a:gd name="T3" fmla="*/ 8 h 191"/>
                                <a:gd name="T4" fmla="*/ 21 w 194"/>
                                <a:gd name="T5" fmla="*/ 182 h 191"/>
                                <a:gd name="T6" fmla="*/ 10 w 194"/>
                                <a:gd name="T7" fmla="*/ 184 h 191"/>
                                <a:gd name="T8" fmla="*/ 0 w 194"/>
                                <a:gd name="T9" fmla="*/ 184 h 191"/>
                                <a:gd name="T10" fmla="*/ 0 w 194"/>
                                <a:gd name="T11" fmla="*/ 191 h 191"/>
                                <a:gd name="T12" fmla="*/ 77 w 194"/>
                                <a:gd name="T13" fmla="*/ 191 h 191"/>
                                <a:gd name="T14" fmla="*/ 70 w 194"/>
                                <a:gd name="T15" fmla="*/ 181 h 191"/>
                                <a:gd name="T16" fmla="*/ 59 w 194"/>
                                <a:gd name="T17" fmla="*/ 179 h 191"/>
                                <a:gd name="T18" fmla="*/ 48 w 194"/>
                                <a:gd name="T19" fmla="*/ 177 h 191"/>
                                <a:gd name="T20" fmla="*/ 48 w 194"/>
                                <a:gd name="T21" fmla="*/ 12 h 191"/>
                                <a:gd name="T22" fmla="*/ 58 w 194"/>
                                <a:gd name="T23" fmla="*/ 11 h 191"/>
                                <a:gd name="T24" fmla="*/ 69 w 194"/>
                                <a:gd name="T25" fmla="*/ 9 h 191"/>
                                <a:gd name="T26" fmla="*/ 80 w 194"/>
                                <a:gd name="T27" fmla="*/ 9 h 191"/>
                                <a:gd name="T28" fmla="*/ 104 w 194"/>
                                <a:gd name="T29" fmla="*/ 11 h 191"/>
                                <a:gd name="T30" fmla="*/ 124 w 194"/>
                                <a:gd name="T31" fmla="*/ 18 h 191"/>
                                <a:gd name="T32" fmla="*/ 141 w 194"/>
                                <a:gd name="T33" fmla="*/ 30 h 191"/>
                                <a:gd name="T34" fmla="*/ 153 w 194"/>
                                <a:gd name="T35" fmla="*/ 46 h 191"/>
                                <a:gd name="T36" fmla="*/ 161 w 194"/>
                                <a:gd name="T37" fmla="*/ 68 h 191"/>
                                <a:gd name="T38" fmla="*/ 163 w 194"/>
                                <a:gd name="T39" fmla="*/ 95 h 191"/>
                                <a:gd name="T40" fmla="*/ 161 w 194"/>
                                <a:gd name="T41" fmla="*/ 120 h 191"/>
                                <a:gd name="T42" fmla="*/ 154 w 194"/>
                                <a:gd name="T43" fmla="*/ 142 h 191"/>
                                <a:gd name="T44" fmla="*/ 142 w 194"/>
                                <a:gd name="T45" fmla="*/ 159 h 191"/>
                                <a:gd name="T46" fmla="*/ 138 w 194"/>
                                <a:gd name="T47" fmla="*/ 180 h 191"/>
                                <a:gd name="T48" fmla="*/ 156 w 194"/>
                                <a:gd name="T49" fmla="*/ 169 h 191"/>
                                <a:gd name="T50" fmla="*/ 172 w 194"/>
                                <a:gd name="T51" fmla="*/ 155 h 191"/>
                                <a:gd name="T52" fmla="*/ 183 w 194"/>
                                <a:gd name="T53" fmla="*/ 137 h 191"/>
                                <a:gd name="T54" fmla="*/ 191 w 194"/>
                                <a:gd name="T55" fmla="*/ 115 h 191"/>
                                <a:gd name="T56" fmla="*/ 194 w 194"/>
                                <a:gd name="T57" fmla="*/ 88 h 191"/>
                                <a:gd name="T58" fmla="*/ 193 w 194"/>
                                <a:gd name="T59" fmla="*/ 72 h 191"/>
                                <a:gd name="T60" fmla="*/ 187 w 194"/>
                                <a:gd name="T61" fmla="*/ 51 h 191"/>
                                <a:gd name="T62" fmla="*/ 177 w 194"/>
                                <a:gd name="T63" fmla="*/ 33 h 191"/>
                                <a:gd name="T64" fmla="*/ 162 w 194"/>
                                <a:gd name="T65" fmla="*/ 19 h 191"/>
                                <a:gd name="T66" fmla="*/ 143 w 194"/>
                                <a:gd name="T67" fmla="*/ 8 h 191"/>
                                <a:gd name="T68" fmla="*/ 121 w 194"/>
                                <a:gd name="T69" fmla="*/ 2 h 191"/>
                                <a:gd name="T70" fmla="*/ 95 w 194"/>
                                <a:gd name="T71" fmla="*/ 0 h 191"/>
                                <a:gd name="T72" fmla="*/ 0 w 194"/>
                                <a:gd name="T73" fmla="*/ 0 h 191"/>
                                <a:gd name="T74" fmla="*/ 0 w 194"/>
                                <a:gd name="T75" fmla="*/ 6 h 191"/>
                                <a:gd name="T76" fmla="*/ 10 w 194"/>
                                <a:gd name="T77" fmla="*/ 7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94" h="191">
                                  <a:moveTo>
                                    <a:pt x="10" y="7"/>
                                  </a:moveTo>
                                  <a:lnTo>
                                    <a:pt x="21" y="8"/>
                                  </a:lnTo>
                                  <a:lnTo>
                                    <a:pt x="21" y="182"/>
                                  </a:lnTo>
                                  <a:lnTo>
                                    <a:pt x="10" y="184"/>
                                  </a:lnTo>
                                  <a:lnTo>
                                    <a:pt x="0" y="184"/>
                                  </a:lnTo>
                                  <a:lnTo>
                                    <a:pt x="0" y="191"/>
                                  </a:lnTo>
                                  <a:lnTo>
                                    <a:pt x="77" y="191"/>
                                  </a:lnTo>
                                  <a:lnTo>
                                    <a:pt x="70" y="181"/>
                                  </a:lnTo>
                                  <a:lnTo>
                                    <a:pt x="59" y="179"/>
                                  </a:lnTo>
                                  <a:lnTo>
                                    <a:pt x="48" y="177"/>
                                  </a:lnTo>
                                  <a:lnTo>
                                    <a:pt x="48" y="12"/>
                                  </a:lnTo>
                                  <a:lnTo>
                                    <a:pt x="58" y="11"/>
                                  </a:lnTo>
                                  <a:lnTo>
                                    <a:pt x="69" y="9"/>
                                  </a:lnTo>
                                  <a:lnTo>
                                    <a:pt x="80" y="9"/>
                                  </a:lnTo>
                                  <a:lnTo>
                                    <a:pt x="104" y="11"/>
                                  </a:lnTo>
                                  <a:lnTo>
                                    <a:pt x="124" y="18"/>
                                  </a:lnTo>
                                  <a:lnTo>
                                    <a:pt x="141" y="30"/>
                                  </a:lnTo>
                                  <a:lnTo>
                                    <a:pt x="153" y="46"/>
                                  </a:lnTo>
                                  <a:lnTo>
                                    <a:pt x="161" y="68"/>
                                  </a:lnTo>
                                  <a:lnTo>
                                    <a:pt x="163" y="95"/>
                                  </a:lnTo>
                                  <a:lnTo>
                                    <a:pt x="161" y="120"/>
                                  </a:lnTo>
                                  <a:lnTo>
                                    <a:pt x="154" y="142"/>
                                  </a:lnTo>
                                  <a:lnTo>
                                    <a:pt x="142" y="159"/>
                                  </a:lnTo>
                                  <a:lnTo>
                                    <a:pt x="138" y="180"/>
                                  </a:lnTo>
                                  <a:lnTo>
                                    <a:pt x="156" y="169"/>
                                  </a:lnTo>
                                  <a:lnTo>
                                    <a:pt x="172" y="155"/>
                                  </a:lnTo>
                                  <a:lnTo>
                                    <a:pt x="183" y="137"/>
                                  </a:lnTo>
                                  <a:lnTo>
                                    <a:pt x="191" y="115"/>
                                  </a:lnTo>
                                  <a:lnTo>
                                    <a:pt x="194" y="88"/>
                                  </a:lnTo>
                                  <a:lnTo>
                                    <a:pt x="193" y="72"/>
                                  </a:lnTo>
                                  <a:lnTo>
                                    <a:pt x="187" y="51"/>
                                  </a:lnTo>
                                  <a:lnTo>
                                    <a:pt x="177" y="33"/>
                                  </a:lnTo>
                                  <a:lnTo>
                                    <a:pt x="162" y="19"/>
                                  </a:lnTo>
                                  <a:lnTo>
                                    <a:pt x="143" y="8"/>
                                  </a:lnTo>
                                  <a:lnTo>
                                    <a:pt x="121" y="2"/>
                                  </a:lnTo>
                                  <a:lnTo>
                                    <a:pt x="95" y="0"/>
                                  </a:lnTo>
                                  <a:lnTo>
                                    <a:pt x="0" y="0"/>
                                  </a:lnTo>
                                  <a:lnTo>
                                    <a:pt x="0" y="6"/>
                                  </a:lnTo>
                                  <a:lnTo>
                                    <a:pt x="10" y="7"/>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
                          <wps:cNvSpPr>
                            <a:spLocks/>
                          </wps:cNvSpPr>
                          <wps:spPr bwMode="auto">
                            <a:xfrm>
                              <a:off x="3028" y="162"/>
                              <a:ext cx="194" cy="191"/>
                            </a:xfrm>
                            <a:custGeom>
                              <a:avLst/>
                              <a:gdLst>
                                <a:gd name="T0" fmla="*/ 70 w 194"/>
                                <a:gd name="T1" fmla="*/ 181 h 191"/>
                                <a:gd name="T2" fmla="*/ 77 w 194"/>
                                <a:gd name="T3" fmla="*/ 191 h 191"/>
                                <a:gd name="T4" fmla="*/ 95 w 194"/>
                                <a:gd name="T5" fmla="*/ 190 h 191"/>
                                <a:gd name="T6" fmla="*/ 117 w 194"/>
                                <a:gd name="T7" fmla="*/ 186 h 191"/>
                                <a:gd name="T8" fmla="*/ 138 w 194"/>
                                <a:gd name="T9" fmla="*/ 180 h 191"/>
                                <a:gd name="T10" fmla="*/ 142 w 194"/>
                                <a:gd name="T11" fmla="*/ 159 h 191"/>
                                <a:gd name="T12" fmla="*/ 126 w 194"/>
                                <a:gd name="T13" fmla="*/ 171 h 191"/>
                                <a:gd name="T14" fmla="*/ 106 w 194"/>
                                <a:gd name="T15" fmla="*/ 179 h 191"/>
                                <a:gd name="T16" fmla="*/ 81 w 194"/>
                                <a:gd name="T17" fmla="*/ 181 h 191"/>
                                <a:gd name="T18" fmla="*/ 70 w 194"/>
                                <a:gd name="T19" fmla="*/ 18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4" h="191">
                                  <a:moveTo>
                                    <a:pt x="70" y="181"/>
                                  </a:moveTo>
                                  <a:lnTo>
                                    <a:pt x="77" y="191"/>
                                  </a:lnTo>
                                  <a:lnTo>
                                    <a:pt x="95" y="190"/>
                                  </a:lnTo>
                                  <a:lnTo>
                                    <a:pt x="117" y="186"/>
                                  </a:lnTo>
                                  <a:lnTo>
                                    <a:pt x="138" y="180"/>
                                  </a:lnTo>
                                  <a:lnTo>
                                    <a:pt x="142" y="159"/>
                                  </a:lnTo>
                                  <a:lnTo>
                                    <a:pt x="126" y="171"/>
                                  </a:lnTo>
                                  <a:lnTo>
                                    <a:pt x="106" y="179"/>
                                  </a:lnTo>
                                  <a:lnTo>
                                    <a:pt x="81" y="181"/>
                                  </a:lnTo>
                                  <a:lnTo>
                                    <a:pt x="70" y="181"/>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 name="Freeform 13"/>
                        <wps:cNvSpPr>
                          <a:spLocks/>
                        </wps:cNvSpPr>
                        <wps:spPr bwMode="auto">
                          <a:xfrm>
                            <a:off x="3246" y="162"/>
                            <a:ext cx="70" cy="191"/>
                          </a:xfrm>
                          <a:custGeom>
                            <a:avLst/>
                            <a:gdLst>
                              <a:gd name="T0" fmla="*/ 70 w 70"/>
                              <a:gd name="T1" fmla="*/ 0 h 191"/>
                              <a:gd name="T2" fmla="*/ 0 w 70"/>
                              <a:gd name="T3" fmla="*/ 0 h 191"/>
                              <a:gd name="T4" fmla="*/ 0 w 70"/>
                              <a:gd name="T5" fmla="*/ 6 h 191"/>
                              <a:gd name="T6" fmla="*/ 10 w 70"/>
                              <a:gd name="T7" fmla="*/ 7 h 191"/>
                              <a:gd name="T8" fmla="*/ 21 w 70"/>
                              <a:gd name="T9" fmla="*/ 8 h 191"/>
                              <a:gd name="T10" fmla="*/ 21 w 70"/>
                              <a:gd name="T11" fmla="*/ 182 h 191"/>
                              <a:gd name="T12" fmla="*/ 10 w 70"/>
                              <a:gd name="T13" fmla="*/ 184 h 191"/>
                              <a:gd name="T14" fmla="*/ 0 w 70"/>
                              <a:gd name="T15" fmla="*/ 184 h 191"/>
                              <a:gd name="T16" fmla="*/ 0 w 70"/>
                              <a:gd name="T17" fmla="*/ 191 h 191"/>
                              <a:gd name="T18" fmla="*/ 70 w 70"/>
                              <a:gd name="T19" fmla="*/ 191 h 191"/>
                              <a:gd name="T20" fmla="*/ 70 w 70"/>
                              <a:gd name="T21" fmla="*/ 184 h 191"/>
                              <a:gd name="T22" fmla="*/ 60 w 70"/>
                              <a:gd name="T23" fmla="*/ 184 h 191"/>
                              <a:gd name="T24" fmla="*/ 48 w 70"/>
                              <a:gd name="T25" fmla="*/ 182 h 191"/>
                              <a:gd name="T26" fmla="*/ 48 w 70"/>
                              <a:gd name="T27" fmla="*/ 8 h 191"/>
                              <a:gd name="T28" fmla="*/ 60 w 70"/>
                              <a:gd name="T29" fmla="*/ 7 h 191"/>
                              <a:gd name="T30" fmla="*/ 70 w 70"/>
                              <a:gd name="T31" fmla="*/ 6 h 191"/>
                              <a:gd name="T32" fmla="*/ 70 w 70"/>
                              <a:gd name="T33" fmla="*/ 0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0" h="191">
                                <a:moveTo>
                                  <a:pt x="70" y="0"/>
                                </a:moveTo>
                                <a:lnTo>
                                  <a:pt x="0" y="0"/>
                                </a:lnTo>
                                <a:lnTo>
                                  <a:pt x="0" y="6"/>
                                </a:lnTo>
                                <a:lnTo>
                                  <a:pt x="10" y="7"/>
                                </a:lnTo>
                                <a:lnTo>
                                  <a:pt x="21" y="8"/>
                                </a:lnTo>
                                <a:lnTo>
                                  <a:pt x="21" y="182"/>
                                </a:lnTo>
                                <a:lnTo>
                                  <a:pt x="10" y="184"/>
                                </a:lnTo>
                                <a:lnTo>
                                  <a:pt x="0" y="184"/>
                                </a:lnTo>
                                <a:lnTo>
                                  <a:pt x="0" y="191"/>
                                </a:lnTo>
                                <a:lnTo>
                                  <a:pt x="70" y="191"/>
                                </a:lnTo>
                                <a:lnTo>
                                  <a:pt x="70" y="184"/>
                                </a:lnTo>
                                <a:lnTo>
                                  <a:pt x="60" y="184"/>
                                </a:lnTo>
                                <a:lnTo>
                                  <a:pt x="48" y="182"/>
                                </a:lnTo>
                                <a:lnTo>
                                  <a:pt x="48" y="8"/>
                                </a:lnTo>
                                <a:lnTo>
                                  <a:pt x="60" y="7"/>
                                </a:lnTo>
                                <a:lnTo>
                                  <a:pt x="70" y="6"/>
                                </a:lnTo>
                                <a:lnTo>
                                  <a:pt x="70" y="0"/>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1" name="Group 14"/>
                        <wpg:cNvGrpSpPr>
                          <a:grpSpLocks/>
                        </wpg:cNvGrpSpPr>
                        <wpg:grpSpPr bwMode="auto">
                          <a:xfrm>
                            <a:off x="3330" y="157"/>
                            <a:ext cx="192" cy="196"/>
                            <a:chOff x="3330" y="157"/>
                            <a:chExt cx="192" cy="196"/>
                          </a:xfrm>
                        </wpg:grpSpPr>
                        <wps:wsp>
                          <wps:cNvPr id="128" name="Freeform 15"/>
                          <wps:cNvSpPr>
                            <a:spLocks/>
                          </wps:cNvSpPr>
                          <wps:spPr bwMode="auto">
                            <a:xfrm>
                              <a:off x="3330" y="157"/>
                              <a:ext cx="192" cy="196"/>
                            </a:xfrm>
                            <a:custGeom>
                              <a:avLst/>
                              <a:gdLst>
                                <a:gd name="T0" fmla="*/ 60 w 192"/>
                                <a:gd name="T1" fmla="*/ 109 h 196"/>
                                <a:gd name="T2" fmla="*/ 88 w 192"/>
                                <a:gd name="T3" fmla="*/ 39 h 196"/>
                                <a:gd name="T4" fmla="*/ 85 w 192"/>
                                <a:gd name="T5" fmla="*/ 20 h 196"/>
                                <a:gd name="T6" fmla="*/ 24 w 192"/>
                                <a:gd name="T7" fmla="*/ 166 h 196"/>
                                <a:gd name="T8" fmla="*/ 17 w 192"/>
                                <a:gd name="T9" fmla="*/ 183 h 196"/>
                                <a:gd name="T10" fmla="*/ 16 w 192"/>
                                <a:gd name="T11" fmla="*/ 186 h 196"/>
                                <a:gd name="T12" fmla="*/ 5 w 192"/>
                                <a:gd name="T13" fmla="*/ 188 h 196"/>
                                <a:gd name="T14" fmla="*/ 0 w 192"/>
                                <a:gd name="T15" fmla="*/ 189 h 196"/>
                                <a:gd name="T16" fmla="*/ 0 w 192"/>
                                <a:gd name="T17" fmla="*/ 195 h 196"/>
                                <a:gd name="T18" fmla="*/ 60 w 192"/>
                                <a:gd name="T19" fmla="*/ 195 h 196"/>
                                <a:gd name="T20" fmla="*/ 60 w 192"/>
                                <a:gd name="T21" fmla="*/ 189 h 196"/>
                                <a:gd name="T22" fmla="*/ 43 w 192"/>
                                <a:gd name="T23" fmla="*/ 186 h 196"/>
                                <a:gd name="T24" fmla="*/ 36 w 192"/>
                                <a:gd name="T25" fmla="*/ 185 h 196"/>
                                <a:gd name="T26" fmla="*/ 36 w 192"/>
                                <a:gd name="T27" fmla="*/ 178 h 196"/>
                                <a:gd name="T28" fmla="*/ 38 w 192"/>
                                <a:gd name="T29" fmla="*/ 170 h 196"/>
                                <a:gd name="T30" fmla="*/ 42 w 192"/>
                                <a:gd name="T31" fmla="*/ 160 h 196"/>
                                <a:gd name="T32" fmla="*/ 57 w 192"/>
                                <a:gd name="T33" fmla="*/ 120 h 196"/>
                                <a:gd name="T34" fmla="*/ 97 w 192"/>
                                <a:gd name="T35" fmla="*/ 120 h 196"/>
                                <a:gd name="T36" fmla="*/ 81 w 192"/>
                                <a:gd name="T37" fmla="*/ 109 h 196"/>
                                <a:gd name="T38" fmla="*/ 60 w 192"/>
                                <a:gd name="T39" fmla="*/ 109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2" h="196">
                                  <a:moveTo>
                                    <a:pt x="60" y="109"/>
                                  </a:moveTo>
                                  <a:lnTo>
                                    <a:pt x="88" y="39"/>
                                  </a:lnTo>
                                  <a:lnTo>
                                    <a:pt x="85" y="20"/>
                                  </a:lnTo>
                                  <a:lnTo>
                                    <a:pt x="24" y="166"/>
                                  </a:lnTo>
                                  <a:lnTo>
                                    <a:pt x="17" y="183"/>
                                  </a:lnTo>
                                  <a:lnTo>
                                    <a:pt x="16" y="186"/>
                                  </a:lnTo>
                                  <a:lnTo>
                                    <a:pt x="5" y="188"/>
                                  </a:lnTo>
                                  <a:lnTo>
                                    <a:pt x="0" y="189"/>
                                  </a:lnTo>
                                  <a:lnTo>
                                    <a:pt x="0" y="195"/>
                                  </a:lnTo>
                                  <a:lnTo>
                                    <a:pt x="60" y="195"/>
                                  </a:lnTo>
                                  <a:lnTo>
                                    <a:pt x="60" y="189"/>
                                  </a:lnTo>
                                  <a:lnTo>
                                    <a:pt x="43" y="186"/>
                                  </a:lnTo>
                                  <a:lnTo>
                                    <a:pt x="36" y="185"/>
                                  </a:lnTo>
                                  <a:lnTo>
                                    <a:pt x="36" y="178"/>
                                  </a:lnTo>
                                  <a:lnTo>
                                    <a:pt x="38" y="170"/>
                                  </a:lnTo>
                                  <a:lnTo>
                                    <a:pt x="42" y="160"/>
                                  </a:lnTo>
                                  <a:lnTo>
                                    <a:pt x="57" y="120"/>
                                  </a:lnTo>
                                  <a:lnTo>
                                    <a:pt x="97" y="120"/>
                                  </a:lnTo>
                                  <a:lnTo>
                                    <a:pt x="81" y="109"/>
                                  </a:lnTo>
                                  <a:lnTo>
                                    <a:pt x="60" y="109"/>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6"/>
                          <wps:cNvSpPr>
                            <a:spLocks/>
                          </wps:cNvSpPr>
                          <wps:spPr bwMode="auto">
                            <a:xfrm>
                              <a:off x="3330" y="157"/>
                              <a:ext cx="192" cy="196"/>
                            </a:xfrm>
                            <a:custGeom>
                              <a:avLst/>
                              <a:gdLst>
                                <a:gd name="T0" fmla="*/ 191 w 192"/>
                                <a:gd name="T1" fmla="*/ 195 h 196"/>
                                <a:gd name="T2" fmla="*/ 191 w 192"/>
                                <a:gd name="T3" fmla="*/ 189 h 196"/>
                                <a:gd name="T4" fmla="*/ 180 w 192"/>
                                <a:gd name="T5" fmla="*/ 187 h 196"/>
                                <a:gd name="T6" fmla="*/ 172 w 192"/>
                                <a:gd name="T7" fmla="*/ 186 h 196"/>
                                <a:gd name="T8" fmla="*/ 169 w 192"/>
                                <a:gd name="T9" fmla="*/ 179 h 196"/>
                                <a:gd name="T10" fmla="*/ 165 w 192"/>
                                <a:gd name="T11" fmla="*/ 167 h 196"/>
                                <a:gd name="T12" fmla="*/ 100 w 192"/>
                                <a:gd name="T13" fmla="*/ 0 h 196"/>
                                <a:gd name="T14" fmla="*/ 92 w 192"/>
                                <a:gd name="T15" fmla="*/ 2 h 196"/>
                                <a:gd name="T16" fmla="*/ 89 w 192"/>
                                <a:gd name="T17" fmla="*/ 8 h 196"/>
                                <a:gd name="T18" fmla="*/ 87 w 192"/>
                                <a:gd name="T19" fmla="*/ 14 h 196"/>
                                <a:gd name="T20" fmla="*/ 85 w 192"/>
                                <a:gd name="T21" fmla="*/ 20 h 196"/>
                                <a:gd name="T22" fmla="*/ 88 w 192"/>
                                <a:gd name="T23" fmla="*/ 39 h 196"/>
                                <a:gd name="T24" fmla="*/ 115 w 192"/>
                                <a:gd name="T25" fmla="*/ 109 h 196"/>
                                <a:gd name="T26" fmla="*/ 81 w 192"/>
                                <a:gd name="T27" fmla="*/ 109 h 196"/>
                                <a:gd name="T28" fmla="*/ 97 w 192"/>
                                <a:gd name="T29" fmla="*/ 120 h 196"/>
                                <a:gd name="T30" fmla="*/ 119 w 192"/>
                                <a:gd name="T31" fmla="*/ 120 h 196"/>
                                <a:gd name="T32" fmla="*/ 140 w 192"/>
                                <a:gd name="T33" fmla="*/ 175 h 196"/>
                                <a:gd name="T34" fmla="*/ 140 w 192"/>
                                <a:gd name="T35" fmla="*/ 177 h 196"/>
                                <a:gd name="T36" fmla="*/ 141 w 192"/>
                                <a:gd name="T37" fmla="*/ 181 h 196"/>
                                <a:gd name="T38" fmla="*/ 138 w 192"/>
                                <a:gd name="T39" fmla="*/ 186 h 196"/>
                                <a:gd name="T40" fmla="*/ 132 w 192"/>
                                <a:gd name="T41" fmla="*/ 186 h 196"/>
                                <a:gd name="T42" fmla="*/ 119 w 192"/>
                                <a:gd name="T43" fmla="*/ 189 h 196"/>
                                <a:gd name="T44" fmla="*/ 119 w 192"/>
                                <a:gd name="T45" fmla="*/ 195 h 196"/>
                                <a:gd name="T46" fmla="*/ 191 w 192"/>
                                <a:gd name="T47" fmla="*/ 195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92" h="196">
                                  <a:moveTo>
                                    <a:pt x="191" y="195"/>
                                  </a:moveTo>
                                  <a:lnTo>
                                    <a:pt x="191" y="189"/>
                                  </a:lnTo>
                                  <a:lnTo>
                                    <a:pt x="180" y="187"/>
                                  </a:lnTo>
                                  <a:lnTo>
                                    <a:pt x="172" y="186"/>
                                  </a:lnTo>
                                  <a:lnTo>
                                    <a:pt x="169" y="179"/>
                                  </a:lnTo>
                                  <a:lnTo>
                                    <a:pt x="165" y="167"/>
                                  </a:lnTo>
                                  <a:lnTo>
                                    <a:pt x="100" y="0"/>
                                  </a:lnTo>
                                  <a:lnTo>
                                    <a:pt x="92" y="2"/>
                                  </a:lnTo>
                                  <a:lnTo>
                                    <a:pt x="89" y="8"/>
                                  </a:lnTo>
                                  <a:lnTo>
                                    <a:pt x="87" y="14"/>
                                  </a:lnTo>
                                  <a:lnTo>
                                    <a:pt x="85" y="20"/>
                                  </a:lnTo>
                                  <a:lnTo>
                                    <a:pt x="88" y="39"/>
                                  </a:lnTo>
                                  <a:lnTo>
                                    <a:pt x="115" y="109"/>
                                  </a:lnTo>
                                  <a:lnTo>
                                    <a:pt x="81" y="109"/>
                                  </a:lnTo>
                                  <a:lnTo>
                                    <a:pt x="97" y="120"/>
                                  </a:lnTo>
                                  <a:lnTo>
                                    <a:pt x="119" y="120"/>
                                  </a:lnTo>
                                  <a:lnTo>
                                    <a:pt x="140" y="175"/>
                                  </a:lnTo>
                                  <a:lnTo>
                                    <a:pt x="140" y="177"/>
                                  </a:lnTo>
                                  <a:lnTo>
                                    <a:pt x="141" y="181"/>
                                  </a:lnTo>
                                  <a:lnTo>
                                    <a:pt x="138" y="186"/>
                                  </a:lnTo>
                                  <a:lnTo>
                                    <a:pt x="132" y="186"/>
                                  </a:lnTo>
                                  <a:lnTo>
                                    <a:pt x="119" y="189"/>
                                  </a:lnTo>
                                  <a:lnTo>
                                    <a:pt x="119" y="195"/>
                                  </a:lnTo>
                                  <a:lnTo>
                                    <a:pt x="191" y="195"/>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0" name="Freeform 17"/>
                        <wps:cNvSpPr>
                          <a:spLocks/>
                        </wps:cNvSpPr>
                        <wps:spPr bwMode="auto">
                          <a:xfrm>
                            <a:off x="3512" y="162"/>
                            <a:ext cx="168" cy="191"/>
                          </a:xfrm>
                          <a:custGeom>
                            <a:avLst/>
                            <a:gdLst>
                              <a:gd name="T0" fmla="*/ 0 w 168"/>
                              <a:gd name="T1" fmla="*/ 44 h 191"/>
                              <a:gd name="T2" fmla="*/ 0 w 168"/>
                              <a:gd name="T3" fmla="*/ 46 h 191"/>
                              <a:gd name="T4" fmla="*/ 7 w 168"/>
                              <a:gd name="T5" fmla="*/ 46 h 191"/>
                              <a:gd name="T6" fmla="*/ 7 w 168"/>
                              <a:gd name="T7" fmla="*/ 44 h 191"/>
                              <a:gd name="T8" fmla="*/ 13 w 168"/>
                              <a:gd name="T9" fmla="*/ 20 h 191"/>
                              <a:gd name="T10" fmla="*/ 26 w 168"/>
                              <a:gd name="T11" fmla="*/ 10 h 191"/>
                              <a:gd name="T12" fmla="*/ 55 w 168"/>
                              <a:gd name="T13" fmla="*/ 8 h 191"/>
                              <a:gd name="T14" fmla="*/ 70 w 168"/>
                              <a:gd name="T15" fmla="*/ 8 h 191"/>
                              <a:gd name="T16" fmla="*/ 70 w 168"/>
                              <a:gd name="T17" fmla="*/ 149 h 191"/>
                              <a:gd name="T18" fmla="*/ 68 w 168"/>
                              <a:gd name="T19" fmla="*/ 178 h 191"/>
                              <a:gd name="T20" fmla="*/ 54 w 168"/>
                              <a:gd name="T21" fmla="*/ 184 h 191"/>
                              <a:gd name="T22" fmla="*/ 43 w 168"/>
                              <a:gd name="T23" fmla="*/ 184 h 191"/>
                              <a:gd name="T24" fmla="*/ 43 w 168"/>
                              <a:gd name="T25" fmla="*/ 191 h 191"/>
                              <a:gd name="T26" fmla="*/ 124 w 168"/>
                              <a:gd name="T27" fmla="*/ 191 h 191"/>
                              <a:gd name="T28" fmla="*/ 124 w 168"/>
                              <a:gd name="T29" fmla="*/ 184 h 191"/>
                              <a:gd name="T30" fmla="*/ 113 w 168"/>
                              <a:gd name="T31" fmla="*/ 184 h 191"/>
                              <a:gd name="T32" fmla="*/ 112 w 168"/>
                              <a:gd name="T33" fmla="*/ 183 h 191"/>
                              <a:gd name="T34" fmla="*/ 99 w 168"/>
                              <a:gd name="T35" fmla="*/ 177 h 191"/>
                              <a:gd name="T36" fmla="*/ 97 w 168"/>
                              <a:gd name="T37" fmla="*/ 146 h 191"/>
                              <a:gd name="T38" fmla="*/ 97 w 168"/>
                              <a:gd name="T39" fmla="*/ 8 h 191"/>
                              <a:gd name="T40" fmla="*/ 114 w 168"/>
                              <a:gd name="T41" fmla="*/ 8 h 191"/>
                              <a:gd name="T42" fmla="*/ 142 w 168"/>
                              <a:gd name="T43" fmla="*/ 10 h 191"/>
                              <a:gd name="T44" fmla="*/ 154 w 168"/>
                              <a:gd name="T45" fmla="*/ 21 h 191"/>
                              <a:gd name="T46" fmla="*/ 160 w 168"/>
                              <a:gd name="T47" fmla="*/ 46 h 191"/>
                              <a:gd name="T48" fmla="*/ 167 w 168"/>
                              <a:gd name="T49" fmla="*/ 46 h 191"/>
                              <a:gd name="T50" fmla="*/ 167 w 168"/>
                              <a:gd name="T51" fmla="*/ 44 h 191"/>
                              <a:gd name="T52" fmla="*/ 167 w 168"/>
                              <a:gd name="T53" fmla="*/ 37 h 191"/>
                              <a:gd name="T54" fmla="*/ 167 w 168"/>
                              <a:gd name="T55" fmla="*/ 20 h 191"/>
                              <a:gd name="T56" fmla="*/ 165 w 168"/>
                              <a:gd name="T57" fmla="*/ 6 h 191"/>
                              <a:gd name="T58" fmla="*/ 164 w 168"/>
                              <a:gd name="T59" fmla="*/ 0 h 191"/>
                              <a:gd name="T60" fmla="*/ 3 w 168"/>
                              <a:gd name="T61" fmla="*/ 0 h 191"/>
                              <a:gd name="T62" fmla="*/ 2 w 168"/>
                              <a:gd name="T63" fmla="*/ 6 h 191"/>
                              <a:gd name="T64" fmla="*/ 0 w 168"/>
                              <a:gd name="T65" fmla="*/ 20 h 191"/>
                              <a:gd name="T66" fmla="*/ 0 w 168"/>
                              <a:gd name="T67" fmla="*/ 37 h 191"/>
                              <a:gd name="T68" fmla="*/ 0 w 168"/>
                              <a:gd name="T69" fmla="*/ 44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8" h="191">
                                <a:moveTo>
                                  <a:pt x="0" y="44"/>
                                </a:moveTo>
                                <a:lnTo>
                                  <a:pt x="0" y="46"/>
                                </a:lnTo>
                                <a:lnTo>
                                  <a:pt x="7" y="46"/>
                                </a:lnTo>
                                <a:lnTo>
                                  <a:pt x="7" y="44"/>
                                </a:lnTo>
                                <a:lnTo>
                                  <a:pt x="13" y="20"/>
                                </a:lnTo>
                                <a:lnTo>
                                  <a:pt x="26" y="10"/>
                                </a:lnTo>
                                <a:lnTo>
                                  <a:pt x="55" y="8"/>
                                </a:lnTo>
                                <a:lnTo>
                                  <a:pt x="70" y="8"/>
                                </a:lnTo>
                                <a:lnTo>
                                  <a:pt x="70" y="149"/>
                                </a:lnTo>
                                <a:lnTo>
                                  <a:pt x="68" y="178"/>
                                </a:lnTo>
                                <a:lnTo>
                                  <a:pt x="54" y="184"/>
                                </a:lnTo>
                                <a:lnTo>
                                  <a:pt x="43" y="184"/>
                                </a:lnTo>
                                <a:lnTo>
                                  <a:pt x="43" y="191"/>
                                </a:lnTo>
                                <a:lnTo>
                                  <a:pt x="124" y="191"/>
                                </a:lnTo>
                                <a:lnTo>
                                  <a:pt x="124" y="184"/>
                                </a:lnTo>
                                <a:lnTo>
                                  <a:pt x="113" y="184"/>
                                </a:lnTo>
                                <a:lnTo>
                                  <a:pt x="112" y="183"/>
                                </a:lnTo>
                                <a:lnTo>
                                  <a:pt x="99" y="177"/>
                                </a:lnTo>
                                <a:lnTo>
                                  <a:pt x="97" y="146"/>
                                </a:lnTo>
                                <a:lnTo>
                                  <a:pt x="97" y="8"/>
                                </a:lnTo>
                                <a:lnTo>
                                  <a:pt x="114" y="8"/>
                                </a:lnTo>
                                <a:lnTo>
                                  <a:pt x="142" y="10"/>
                                </a:lnTo>
                                <a:lnTo>
                                  <a:pt x="154" y="21"/>
                                </a:lnTo>
                                <a:lnTo>
                                  <a:pt x="160" y="46"/>
                                </a:lnTo>
                                <a:lnTo>
                                  <a:pt x="167" y="46"/>
                                </a:lnTo>
                                <a:lnTo>
                                  <a:pt x="167" y="44"/>
                                </a:lnTo>
                                <a:lnTo>
                                  <a:pt x="167" y="37"/>
                                </a:lnTo>
                                <a:lnTo>
                                  <a:pt x="167" y="20"/>
                                </a:lnTo>
                                <a:lnTo>
                                  <a:pt x="165" y="6"/>
                                </a:lnTo>
                                <a:lnTo>
                                  <a:pt x="164" y="0"/>
                                </a:lnTo>
                                <a:lnTo>
                                  <a:pt x="3" y="0"/>
                                </a:lnTo>
                                <a:lnTo>
                                  <a:pt x="2" y="6"/>
                                </a:lnTo>
                                <a:lnTo>
                                  <a:pt x="0" y="20"/>
                                </a:lnTo>
                                <a:lnTo>
                                  <a:pt x="0" y="37"/>
                                </a:lnTo>
                                <a:lnTo>
                                  <a:pt x="0" y="44"/>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1" name="Group 18"/>
                        <wpg:cNvGrpSpPr>
                          <a:grpSpLocks/>
                        </wpg:cNvGrpSpPr>
                        <wpg:grpSpPr bwMode="auto">
                          <a:xfrm>
                            <a:off x="3693" y="162"/>
                            <a:ext cx="171" cy="191"/>
                            <a:chOff x="3693" y="162"/>
                            <a:chExt cx="171" cy="191"/>
                          </a:xfrm>
                        </wpg:grpSpPr>
                        <wps:wsp>
                          <wps:cNvPr id="132" name="Freeform 19"/>
                          <wps:cNvSpPr>
                            <a:spLocks/>
                          </wps:cNvSpPr>
                          <wps:spPr bwMode="auto">
                            <a:xfrm>
                              <a:off x="3693" y="162"/>
                              <a:ext cx="171" cy="191"/>
                            </a:xfrm>
                            <a:custGeom>
                              <a:avLst/>
                              <a:gdLst>
                                <a:gd name="T0" fmla="*/ 170 w 171"/>
                                <a:gd name="T1" fmla="*/ 191 h 191"/>
                                <a:gd name="T2" fmla="*/ 170 w 171"/>
                                <a:gd name="T3" fmla="*/ 184 h 191"/>
                                <a:gd name="T4" fmla="*/ 164 w 171"/>
                                <a:gd name="T5" fmla="*/ 184 h 191"/>
                                <a:gd name="T6" fmla="*/ 158 w 171"/>
                                <a:gd name="T7" fmla="*/ 183 h 191"/>
                                <a:gd name="T8" fmla="*/ 155 w 171"/>
                                <a:gd name="T9" fmla="*/ 182 h 191"/>
                                <a:gd name="T10" fmla="*/ 149 w 171"/>
                                <a:gd name="T11" fmla="*/ 176 h 191"/>
                                <a:gd name="T12" fmla="*/ 137 w 171"/>
                                <a:gd name="T13" fmla="*/ 161 h 191"/>
                                <a:gd name="T14" fmla="*/ 123 w 171"/>
                                <a:gd name="T15" fmla="*/ 139 h 191"/>
                                <a:gd name="T16" fmla="*/ 120 w 171"/>
                                <a:gd name="T17" fmla="*/ 133 h 191"/>
                                <a:gd name="T18" fmla="*/ 110 w 171"/>
                                <a:gd name="T19" fmla="*/ 113 h 191"/>
                                <a:gd name="T20" fmla="*/ 102 w 171"/>
                                <a:gd name="T21" fmla="*/ 98 h 191"/>
                                <a:gd name="T22" fmla="*/ 105 w 171"/>
                                <a:gd name="T23" fmla="*/ 96 h 191"/>
                                <a:gd name="T24" fmla="*/ 121 w 171"/>
                                <a:gd name="T25" fmla="*/ 86 h 191"/>
                                <a:gd name="T26" fmla="*/ 136 w 171"/>
                                <a:gd name="T27" fmla="*/ 70 h 191"/>
                                <a:gd name="T28" fmla="*/ 142 w 171"/>
                                <a:gd name="T29" fmla="*/ 48 h 191"/>
                                <a:gd name="T30" fmla="*/ 141 w 171"/>
                                <a:gd name="T31" fmla="*/ 44 h 191"/>
                                <a:gd name="T32" fmla="*/ 134 w 171"/>
                                <a:gd name="T33" fmla="*/ 20 h 191"/>
                                <a:gd name="T34" fmla="*/ 118 w 171"/>
                                <a:gd name="T35" fmla="*/ 7 h 191"/>
                                <a:gd name="T36" fmla="*/ 97 w 171"/>
                                <a:gd name="T37" fmla="*/ 1 h 191"/>
                                <a:gd name="T38" fmla="*/ 75 w 171"/>
                                <a:gd name="T39" fmla="*/ 0 h 191"/>
                                <a:gd name="T40" fmla="*/ 0 w 171"/>
                                <a:gd name="T41" fmla="*/ 0 h 191"/>
                                <a:gd name="T42" fmla="*/ 0 w 171"/>
                                <a:gd name="T43" fmla="*/ 6 h 191"/>
                                <a:gd name="T44" fmla="*/ 10 w 171"/>
                                <a:gd name="T45" fmla="*/ 7 h 191"/>
                                <a:gd name="T46" fmla="*/ 21 w 171"/>
                                <a:gd name="T47" fmla="*/ 8 h 191"/>
                                <a:gd name="T48" fmla="*/ 48 w 171"/>
                                <a:gd name="T49" fmla="*/ 11 h 191"/>
                                <a:gd name="T50" fmla="*/ 54 w 171"/>
                                <a:gd name="T51" fmla="*/ 10 h 191"/>
                                <a:gd name="T52" fmla="*/ 60 w 171"/>
                                <a:gd name="T53" fmla="*/ 9 h 191"/>
                                <a:gd name="T54" fmla="*/ 70 w 171"/>
                                <a:gd name="T55" fmla="*/ 9 h 191"/>
                                <a:gd name="T56" fmla="*/ 90 w 171"/>
                                <a:gd name="T57" fmla="*/ 14 h 191"/>
                                <a:gd name="T58" fmla="*/ 105 w 171"/>
                                <a:gd name="T59" fmla="*/ 28 h 191"/>
                                <a:gd name="T60" fmla="*/ 111 w 171"/>
                                <a:gd name="T61" fmla="*/ 53 h 191"/>
                                <a:gd name="T62" fmla="*/ 111 w 171"/>
                                <a:gd name="T63" fmla="*/ 61 h 191"/>
                                <a:gd name="T64" fmla="*/ 102 w 171"/>
                                <a:gd name="T65" fmla="*/ 83 h 191"/>
                                <a:gd name="T66" fmla="*/ 86 w 171"/>
                                <a:gd name="T67" fmla="*/ 95 h 191"/>
                                <a:gd name="T68" fmla="*/ 77 w 171"/>
                                <a:gd name="T69" fmla="*/ 111 h 191"/>
                                <a:gd name="T70" fmla="*/ 81 w 171"/>
                                <a:gd name="T71" fmla="*/ 114 h 191"/>
                                <a:gd name="T72" fmla="*/ 87 w 171"/>
                                <a:gd name="T73" fmla="*/ 125 h 191"/>
                                <a:gd name="T74" fmla="*/ 95 w 171"/>
                                <a:gd name="T75" fmla="*/ 140 h 191"/>
                                <a:gd name="T76" fmla="*/ 106 w 171"/>
                                <a:gd name="T77" fmla="*/ 162 h 191"/>
                                <a:gd name="T78" fmla="*/ 112 w 171"/>
                                <a:gd name="T79" fmla="*/ 171 h 191"/>
                                <a:gd name="T80" fmla="*/ 128 w 171"/>
                                <a:gd name="T81" fmla="*/ 185 h 191"/>
                                <a:gd name="T82" fmla="*/ 148 w 171"/>
                                <a:gd name="T83" fmla="*/ 191 h 191"/>
                                <a:gd name="T84" fmla="*/ 170 w 171"/>
                                <a:gd name="T8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1" h="191">
                                  <a:moveTo>
                                    <a:pt x="170" y="191"/>
                                  </a:moveTo>
                                  <a:lnTo>
                                    <a:pt x="170" y="184"/>
                                  </a:lnTo>
                                  <a:lnTo>
                                    <a:pt x="164" y="184"/>
                                  </a:lnTo>
                                  <a:lnTo>
                                    <a:pt x="158" y="183"/>
                                  </a:lnTo>
                                  <a:lnTo>
                                    <a:pt x="155" y="182"/>
                                  </a:lnTo>
                                  <a:lnTo>
                                    <a:pt x="149" y="176"/>
                                  </a:lnTo>
                                  <a:lnTo>
                                    <a:pt x="137" y="161"/>
                                  </a:lnTo>
                                  <a:lnTo>
                                    <a:pt x="123" y="139"/>
                                  </a:lnTo>
                                  <a:lnTo>
                                    <a:pt x="120" y="133"/>
                                  </a:lnTo>
                                  <a:lnTo>
                                    <a:pt x="110" y="113"/>
                                  </a:lnTo>
                                  <a:lnTo>
                                    <a:pt x="102" y="98"/>
                                  </a:lnTo>
                                  <a:lnTo>
                                    <a:pt x="105" y="96"/>
                                  </a:lnTo>
                                  <a:lnTo>
                                    <a:pt x="121" y="86"/>
                                  </a:lnTo>
                                  <a:lnTo>
                                    <a:pt x="136" y="70"/>
                                  </a:lnTo>
                                  <a:lnTo>
                                    <a:pt x="142" y="48"/>
                                  </a:lnTo>
                                  <a:lnTo>
                                    <a:pt x="141" y="44"/>
                                  </a:lnTo>
                                  <a:lnTo>
                                    <a:pt x="134" y="20"/>
                                  </a:lnTo>
                                  <a:lnTo>
                                    <a:pt x="118" y="7"/>
                                  </a:lnTo>
                                  <a:lnTo>
                                    <a:pt x="97" y="1"/>
                                  </a:lnTo>
                                  <a:lnTo>
                                    <a:pt x="75" y="0"/>
                                  </a:lnTo>
                                  <a:lnTo>
                                    <a:pt x="0" y="0"/>
                                  </a:lnTo>
                                  <a:lnTo>
                                    <a:pt x="0" y="6"/>
                                  </a:lnTo>
                                  <a:lnTo>
                                    <a:pt x="10" y="7"/>
                                  </a:lnTo>
                                  <a:lnTo>
                                    <a:pt x="21" y="8"/>
                                  </a:lnTo>
                                  <a:lnTo>
                                    <a:pt x="48" y="11"/>
                                  </a:lnTo>
                                  <a:lnTo>
                                    <a:pt x="54" y="10"/>
                                  </a:lnTo>
                                  <a:lnTo>
                                    <a:pt x="60" y="9"/>
                                  </a:lnTo>
                                  <a:lnTo>
                                    <a:pt x="70" y="9"/>
                                  </a:lnTo>
                                  <a:lnTo>
                                    <a:pt x="90" y="14"/>
                                  </a:lnTo>
                                  <a:lnTo>
                                    <a:pt x="105" y="28"/>
                                  </a:lnTo>
                                  <a:lnTo>
                                    <a:pt x="111" y="53"/>
                                  </a:lnTo>
                                  <a:lnTo>
                                    <a:pt x="111" y="61"/>
                                  </a:lnTo>
                                  <a:lnTo>
                                    <a:pt x="102" y="83"/>
                                  </a:lnTo>
                                  <a:lnTo>
                                    <a:pt x="86" y="95"/>
                                  </a:lnTo>
                                  <a:lnTo>
                                    <a:pt x="77" y="111"/>
                                  </a:lnTo>
                                  <a:lnTo>
                                    <a:pt x="81" y="114"/>
                                  </a:lnTo>
                                  <a:lnTo>
                                    <a:pt x="87" y="125"/>
                                  </a:lnTo>
                                  <a:lnTo>
                                    <a:pt x="95" y="140"/>
                                  </a:lnTo>
                                  <a:lnTo>
                                    <a:pt x="106" y="162"/>
                                  </a:lnTo>
                                  <a:lnTo>
                                    <a:pt x="112" y="171"/>
                                  </a:lnTo>
                                  <a:lnTo>
                                    <a:pt x="128" y="185"/>
                                  </a:lnTo>
                                  <a:lnTo>
                                    <a:pt x="148" y="191"/>
                                  </a:lnTo>
                                  <a:lnTo>
                                    <a:pt x="170" y="191"/>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20"/>
                          <wps:cNvSpPr>
                            <a:spLocks/>
                          </wps:cNvSpPr>
                          <wps:spPr bwMode="auto">
                            <a:xfrm>
                              <a:off x="3693" y="162"/>
                              <a:ext cx="171" cy="191"/>
                            </a:xfrm>
                            <a:custGeom>
                              <a:avLst/>
                              <a:gdLst>
                                <a:gd name="T0" fmla="*/ 59 w 171"/>
                                <a:gd name="T1" fmla="*/ 184 h 191"/>
                                <a:gd name="T2" fmla="*/ 48 w 171"/>
                                <a:gd name="T3" fmla="*/ 182 h 191"/>
                                <a:gd name="T4" fmla="*/ 48 w 171"/>
                                <a:gd name="T5" fmla="*/ 107 h 191"/>
                                <a:gd name="T6" fmla="*/ 72 w 171"/>
                                <a:gd name="T7" fmla="*/ 107 h 191"/>
                                <a:gd name="T8" fmla="*/ 77 w 171"/>
                                <a:gd name="T9" fmla="*/ 111 h 191"/>
                                <a:gd name="T10" fmla="*/ 86 w 171"/>
                                <a:gd name="T11" fmla="*/ 95 h 191"/>
                                <a:gd name="T12" fmla="*/ 65 w 171"/>
                                <a:gd name="T13" fmla="*/ 99 h 191"/>
                                <a:gd name="T14" fmla="*/ 48 w 171"/>
                                <a:gd name="T15" fmla="*/ 99 h 191"/>
                                <a:gd name="T16" fmla="*/ 48 w 171"/>
                                <a:gd name="T17" fmla="*/ 11 h 191"/>
                                <a:gd name="T18" fmla="*/ 21 w 171"/>
                                <a:gd name="T19" fmla="*/ 8 h 191"/>
                                <a:gd name="T20" fmla="*/ 21 w 171"/>
                                <a:gd name="T21" fmla="*/ 182 h 191"/>
                                <a:gd name="T22" fmla="*/ 10 w 171"/>
                                <a:gd name="T23" fmla="*/ 184 h 191"/>
                                <a:gd name="T24" fmla="*/ 0 w 171"/>
                                <a:gd name="T25" fmla="*/ 184 h 191"/>
                                <a:gd name="T26" fmla="*/ 0 w 171"/>
                                <a:gd name="T27" fmla="*/ 191 h 191"/>
                                <a:gd name="T28" fmla="*/ 70 w 171"/>
                                <a:gd name="T29" fmla="*/ 191 h 191"/>
                                <a:gd name="T30" fmla="*/ 70 w 171"/>
                                <a:gd name="T31" fmla="*/ 184 h 191"/>
                                <a:gd name="T32" fmla="*/ 59 w 171"/>
                                <a:gd name="T33" fmla="*/ 184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1" h="191">
                                  <a:moveTo>
                                    <a:pt x="59" y="184"/>
                                  </a:moveTo>
                                  <a:lnTo>
                                    <a:pt x="48" y="182"/>
                                  </a:lnTo>
                                  <a:lnTo>
                                    <a:pt x="48" y="107"/>
                                  </a:lnTo>
                                  <a:lnTo>
                                    <a:pt x="72" y="107"/>
                                  </a:lnTo>
                                  <a:lnTo>
                                    <a:pt x="77" y="111"/>
                                  </a:lnTo>
                                  <a:lnTo>
                                    <a:pt x="86" y="95"/>
                                  </a:lnTo>
                                  <a:lnTo>
                                    <a:pt x="65" y="99"/>
                                  </a:lnTo>
                                  <a:lnTo>
                                    <a:pt x="48" y="99"/>
                                  </a:lnTo>
                                  <a:lnTo>
                                    <a:pt x="48" y="11"/>
                                  </a:lnTo>
                                  <a:lnTo>
                                    <a:pt x="21" y="8"/>
                                  </a:lnTo>
                                  <a:lnTo>
                                    <a:pt x="21" y="182"/>
                                  </a:lnTo>
                                  <a:lnTo>
                                    <a:pt x="10" y="184"/>
                                  </a:lnTo>
                                  <a:lnTo>
                                    <a:pt x="0" y="184"/>
                                  </a:lnTo>
                                  <a:lnTo>
                                    <a:pt x="0" y="191"/>
                                  </a:lnTo>
                                  <a:lnTo>
                                    <a:pt x="70" y="191"/>
                                  </a:lnTo>
                                  <a:lnTo>
                                    <a:pt x="70" y="184"/>
                                  </a:lnTo>
                                  <a:lnTo>
                                    <a:pt x="59" y="184"/>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4" name="Freeform 21"/>
                        <wps:cNvSpPr>
                          <a:spLocks/>
                        </wps:cNvSpPr>
                        <wps:spPr bwMode="auto">
                          <a:xfrm>
                            <a:off x="3881" y="162"/>
                            <a:ext cx="70" cy="191"/>
                          </a:xfrm>
                          <a:custGeom>
                            <a:avLst/>
                            <a:gdLst>
                              <a:gd name="T0" fmla="*/ 70 w 70"/>
                              <a:gd name="T1" fmla="*/ 0 h 191"/>
                              <a:gd name="T2" fmla="*/ 0 w 70"/>
                              <a:gd name="T3" fmla="*/ 0 h 191"/>
                              <a:gd name="T4" fmla="*/ 0 w 70"/>
                              <a:gd name="T5" fmla="*/ 6 h 191"/>
                              <a:gd name="T6" fmla="*/ 10 w 70"/>
                              <a:gd name="T7" fmla="*/ 7 h 191"/>
                              <a:gd name="T8" fmla="*/ 21 w 70"/>
                              <a:gd name="T9" fmla="*/ 8 h 191"/>
                              <a:gd name="T10" fmla="*/ 21 w 70"/>
                              <a:gd name="T11" fmla="*/ 182 h 191"/>
                              <a:gd name="T12" fmla="*/ 10 w 70"/>
                              <a:gd name="T13" fmla="*/ 184 h 191"/>
                              <a:gd name="T14" fmla="*/ 0 w 70"/>
                              <a:gd name="T15" fmla="*/ 184 h 191"/>
                              <a:gd name="T16" fmla="*/ 0 w 70"/>
                              <a:gd name="T17" fmla="*/ 191 h 191"/>
                              <a:gd name="T18" fmla="*/ 70 w 70"/>
                              <a:gd name="T19" fmla="*/ 191 h 191"/>
                              <a:gd name="T20" fmla="*/ 70 w 70"/>
                              <a:gd name="T21" fmla="*/ 184 h 191"/>
                              <a:gd name="T22" fmla="*/ 60 w 70"/>
                              <a:gd name="T23" fmla="*/ 184 h 191"/>
                              <a:gd name="T24" fmla="*/ 48 w 70"/>
                              <a:gd name="T25" fmla="*/ 182 h 191"/>
                              <a:gd name="T26" fmla="*/ 48 w 70"/>
                              <a:gd name="T27" fmla="*/ 8 h 191"/>
                              <a:gd name="T28" fmla="*/ 60 w 70"/>
                              <a:gd name="T29" fmla="*/ 7 h 191"/>
                              <a:gd name="T30" fmla="*/ 70 w 70"/>
                              <a:gd name="T31" fmla="*/ 6 h 191"/>
                              <a:gd name="T32" fmla="*/ 70 w 70"/>
                              <a:gd name="T33" fmla="*/ 0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0" h="191">
                                <a:moveTo>
                                  <a:pt x="70" y="0"/>
                                </a:moveTo>
                                <a:lnTo>
                                  <a:pt x="0" y="0"/>
                                </a:lnTo>
                                <a:lnTo>
                                  <a:pt x="0" y="6"/>
                                </a:lnTo>
                                <a:lnTo>
                                  <a:pt x="10" y="7"/>
                                </a:lnTo>
                                <a:lnTo>
                                  <a:pt x="21" y="8"/>
                                </a:lnTo>
                                <a:lnTo>
                                  <a:pt x="21" y="182"/>
                                </a:lnTo>
                                <a:lnTo>
                                  <a:pt x="10" y="184"/>
                                </a:lnTo>
                                <a:lnTo>
                                  <a:pt x="0" y="184"/>
                                </a:lnTo>
                                <a:lnTo>
                                  <a:pt x="0" y="191"/>
                                </a:lnTo>
                                <a:lnTo>
                                  <a:pt x="70" y="191"/>
                                </a:lnTo>
                                <a:lnTo>
                                  <a:pt x="70" y="184"/>
                                </a:lnTo>
                                <a:lnTo>
                                  <a:pt x="60" y="184"/>
                                </a:lnTo>
                                <a:lnTo>
                                  <a:pt x="48" y="182"/>
                                </a:lnTo>
                                <a:lnTo>
                                  <a:pt x="48" y="8"/>
                                </a:lnTo>
                                <a:lnTo>
                                  <a:pt x="60" y="7"/>
                                </a:lnTo>
                                <a:lnTo>
                                  <a:pt x="70" y="6"/>
                                </a:lnTo>
                                <a:lnTo>
                                  <a:pt x="70" y="0"/>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22"/>
                        <wps:cNvSpPr>
                          <a:spLocks/>
                        </wps:cNvSpPr>
                        <wps:spPr bwMode="auto">
                          <a:xfrm>
                            <a:off x="3982" y="157"/>
                            <a:ext cx="121" cy="200"/>
                          </a:xfrm>
                          <a:custGeom>
                            <a:avLst/>
                            <a:gdLst>
                              <a:gd name="T0" fmla="*/ 31 w 121"/>
                              <a:gd name="T1" fmla="*/ 35 h 200"/>
                              <a:gd name="T2" fmla="*/ 42 w 121"/>
                              <a:gd name="T3" fmla="*/ 16 h 200"/>
                              <a:gd name="T4" fmla="*/ 62 w 121"/>
                              <a:gd name="T5" fmla="*/ 9 h 200"/>
                              <a:gd name="T6" fmla="*/ 84 w 121"/>
                              <a:gd name="T7" fmla="*/ 15 h 200"/>
                              <a:gd name="T8" fmla="*/ 98 w 121"/>
                              <a:gd name="T9" fmla="*/ 31 h 200"/>
                              <a:gd name="T10" fmla="*/ 102 w 121"/>
                              <a:gd name="T11" fmla="*/ 49 h 200"/>
                              <a:gd name="T12" fmla="*/ 110 w 121"/>
                              <a:gd name="T13" fmla="*/ 49 h 200"/>
                              <a:gd name="T14" fmla="*/ 109 w 121"/>
                              <a:gd name="T15" fmla="*/ 29 h 200"/>
                              <a:gd name="T16" fmla="*/ 107 w 121"/>
                              <a:gd name="T17" fmla="*/ 9 h 200"/>
                              <a:gd name="T18" fmla="*/ 106 w 121"/>
                              <a:gd name="T19" fmla="*/ 8 h 200"/>
                              <a:gd name="T20" fmla="*/ 90 w 121"/>
                              <a:gd name="T21" fmla="*/ 2 h 200"/>
                              <a:gd name="T22" fmla="*/ 67 w 121"/>
                              <a:gd name="T23" fmla="*/ 0 h 200"/>
                              <a:gd name="T24" fmla="*/ 46 w 121"/>
                              <a:gd name="T25" fmla="*/ 2 h 200"/>
                              <a:gd name="T26" fmla="*/ 26 w 121"/>
                              <a:gd name="T27" fmla="*/ 11 h 200"/>
                              <a:gd name="T28" fmla="*/ 12 w 121"/>
                              <a:gd name="T29" fmla="*/ 27 h 200"/>
                              <a:gd name="T30" fmla="*/ 6 w 121"/>
                              <a:gd name="T31" fmla="*/ 50 h 200"/>
                              <a:gd name="T32" fmla="*/ 11 w 121"/>
                              <a:gd name="T33" fmla="*/ 69 h 200"/>
                              <a:gd name="T34" fmla="*/ 22 w 121"/>
                              <a:gd name="T35" fmla="*/ 86 h 200"/>
                              <a:gd name="T36" fmla="*/ 38 w 121"/>
                              <a:gd name="T37" fmla="*/ 98 h 200"/>
                              <a:gd name="T38" fmla="*/ 57 w 121"/>
                              <a:gd name="T39" fmla="*/ 108 h 200"/>
                              <a:gd name="T40" fmla="*/ 58 w 121"/>
                              <a:gd name="T41" fmla="*/ 109 h 200"/>
                              <a:gd name="T42" fmla="*/ 78 w 121"/>
                              <a:gd name="T43" fmla="*/ 121 h 200"/>
                              <a:gd name="T44" fmla="*/ 92 w 121"/>
                              <a:gd name="T45" fmla="*/ 136 h 200"/>
                              <a:gd name="T46" fmla="*/ 97 w 121"/>
                              <a:gd name="T47" fmla="*/ 154 h 200"/>
                              <a:gd name="T48" fmla="*/ 96 w 121"/>
                              <a:gd name="T49" fmla="*/ 167 h 200"/>
                              <a:gd name="T50" fmla="*/ 83 w 121"/>
                              <a:gd name="T51" fmla="*/ 184 h 200"/>
                              <a:gd name="T52" fmla="*/ 62 w 121"/>
                              <a:gd name="T53" fmla="*/ 190 h 200"/>
                              <a:gd name="T54" fmla="*/ 40 w 121"/>
                              <a:gd name="T55" fmla="*/ 185 h 200"/>
                              <a:gd name="T56" fmla="*/ 23 w 121"/>
                              <a:gd name="T57" fmla="*/ 171 h 200"/>
                              <a:gd name="T58" fmla="*/ 13 w 121"/>
                              <a:gd name="T59" fmla="*/ 153 h 200"/>
                              <a:gd name="T60" fmla="*/ 9 w 121"/>
                              <a:gd name="T61" fmla="*/ 135 h 200"/>
                              <a:gd name="T62" fmla="*/ 0 w 121"/>
                              <a:gd name="T63" fmla="*/ 137 h 200"/>
                              <a:gd name="T64" fmla="*/ 0 w 121"/>
                              <a:gd name="T65" fmla="*/ 150 h 200"/>
                              <a:gd name="T66" fmla="*/ 3 w 121"/>
                              <a:gd name="T67" fmla="*/ 171 h 200"/>
                              <a:gd name="T68" fmla="*/ 9 w 121"/>
                              <a:gd name="T69" fmla="*/ 188 h 200"/>
                              <a:gd name="T70" fmla="*/ 13 w 121"/>
                              <a:gd name="T71" fmla="*/ 190 h 200"/>
                              <a:gd name="T72" fmla="*/ 30 w 121"/>
                              <a:gd name="T73" fmla="*/ 197 h 200"/>
                              <a:gd name="T74" fmla="*/ 54 w 121"/>
                              <a:gd name="T75" fmla="*/ 200 h 200"/>
                              <a:gd name="T76" fmla="*/ 61 w 121"/>
                              <a:gd name="T77" fmla="*/ 199 h 200"/>
                              <a:gd name="T78" fmla="*/ 83 w 121"/>
                              <a:gd name="T79" fmla="*/ 195 h 200"/>
                              <a:gd name="T80" fmla="*/ 102 w 121"/>
                              <a:gd name="T81" fmla="*/ 185 h 200"/>
                              <a:gd name="T82" fmla="*/ 116 w 121"/>
                              <a:gd name="T83" fmla="*/ 169 h 200"/>
                              <a:gd name="T84" fmla="*/ 121 w 121"/>
                              <a:gd name="T85" fmla="*/ 145 h 200"/>
                              <a:gd name="T86" fmla="*/ 118 w 121"/>
                              <a:gd name="T87" fmla="*/ 126 h 200"/>
                              <a:gd name="T88" fmla="*/ 108 w 121"/>
                              <a:gd name="T89" fmla="*/ 109 h 200"/>
                              <a:gd name="T90" fmla="*/ 92 w 121"/>
                              <a:gd name="T91" fmla="*/ 96 h 200"/>
                              <a:gd name="T92" fmla="*/ 75 w 121"/>
                              <a:gd name="T93" fmla="*/ 85 h 200"/>
                              <a:gd name="T94" fmla="*/ 59 w 121"/>
                              <a:gd name="T95" fmla="*/ 76 h 200"/>
                              <a:gd name="T96" fmla="*/ 53 w 121"/>
                              <a:gd name="T97" fmla="*/ 73 h 200"/>
                              <a:gd name="T98" fmla="*/ 37 w 121"/>
                              <a:gd name="T99" fmla="*/ 59 h 200"/>
                              <a:gd name="T100" fmla="*/ 31 w 121"/>
                              <a:gd name="T101" fmla="*/ 41 h 200"/>
                              <a:gd name="T102" fmla="*/ 31 w 121"/>
                              <a:gd name="T103" fmla="*/ 35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21" h="200">
                                <a:moveTo>
                                  <a:pt x="31" y="35"/>
                                </a:moveTo>
                                <a:lnTo>
                                  <a:pt x="42" y="16"/>
                                </a:lnTo>
                                <a:lnTo>
                                  <a:pt x="62" y="9"/>
                                </a:lnTo>
                                <a:lnTo>
                                  <a:pt x="84" y="15"/>
                                </a:lnTo>
                                <a:lnTo>
                                  <a:pt x="98" y="31"/>
                                </a:lnTo>
                                <a:lnTo>
                                  <a:pt x="102" y="49"/>
                                </a:lnTo>
                                <a:lnTo>
                                  <a:pt x="110" y="49"/>
                                </a:lnTo>
                                <a:lnTo>
                                  <a:pt x="109" y="29"/>
                                </a:lnTo>
                                <a:lnTo>
                                  <a:pt x="107" y="9"/>
                                </a:lnTo>
                                <a:lnTo>
                                  <a:pt x="106" y="8"/>
                                </a:lnTo>
                                <a:lnTo>
                                  <a:pt x="90" y="2"/>
                                </a:lnTo>
                                <a:lnTo>
                                  <a:pt x="67" y="0"/>
                                </a:lnTo>
                                <a:lnTo>
                                  <a:pt x="46" y="2"/>
                                </a:lnTo>
                                <a:lnTo>
                                  <a:pt x="26" y="11"/>
                                </a:lnTo>
                                <a:lnTo>
                                  <a:pt x="12" y="27"/>
                                </a:lnTo>
                                <a:lnTo>
                                  <a:pt x="6" y="50"/>
                                </a:lnTo>
                                <a:lnTo>
                                  <a:pt x="11" y="69"/>
                                </a:lnTo>
                                <a:lnTo>
                                  <a:pt x="22" y="86"/>
                                </a:lnTo>
                                <a:lnTo>
                                  <a:pt x="38" y="98"/>
                                </a:lnTo>
                                <a:lnTo>
                                  <a:pt x="57" y="108"/>
                                </a:lnTo>
                                <a:lnTo>
                                  <a:pt x="58" y="109"/>
                                </a:lnTo>
                                <a:lnTo>
                                  <a:pt x="78" y="121"/>
                                </a:lnTo>
                                <a:lnTo>
                                  <a:pt x="92" y="136"/>
                                </a:lnTo>
                                <a:lnTo>
                                  <a:pt x="97" y="154"/>
                                </a:lnTo>
                                <a:lnTo>
                                  <a:pt x="96" y="167"/>
                                </a:lnTo>
                                <a:lnTo>
                                  <a:pt x="83" y="184"/>
                                </a:lnTo>
                                <a:lnTo>
                                  <a:pt x="62" y="190"/>
                                </a:lnTo>
                                <a:lnTo>
                                  <a:pt x="40" y="185"/>
                                </a:lnTo>
                                <a:lnTo>
                                  <a:pt x="23" y="171"/>
                                </a:lnTo>
                                <a:lnTo>
                                  <a:pt x="13" y="153"/>
                                </a:lnTo>
                                <a:lnTo>
                                  <a:pt x="9" y="135"/>
                                </a:lnTo>
                                <a:lnTo>
                                  <a:pt x="0" y="137"/>
                                </a:lnTo>
                                <a:lnTo>
                                  <a:pt x="0" y="150"/>
                                </a:lnTo>
                                <a:lnTo>
                                  <a:pt x="3" y="171"/>
                                </a:lnTo>
                                <a:lnTo>
                                  <a:pt x="9" y="188"/>
                                </a:lnTo>
                                <a:lnTo>
                                  <a:pt x="13" y="190"/>
                                </a:lnTo>
                                <a:lnTo>
                                  <a:pt x="30" y="197"/>
                                </a:lnTo>
                                <a:lnTo>
                                  <a:pt x="54" y="200"/>
                                </a:lnTo>
                                <a:lnTo>
                                  <a:pt x="61" y="199"/>
                                </a:lnTo>
                                <a:lnTo>
                                  <a:pt x="83" y="195"/>
                                </a:lnTo>
                                <a:lnTo>
                                  <a:pt x="102" y="185"/>
                                </a:lnTo>
                                <a:lnTo>
                                  <a:pt x="116" y="169"/>
                                </a:lnTo>
                                <a:lnTo>
                                  <a:pt x="121" y="145"/>
                                </a:lnTo>
                                <a:lnTo>
                                  <a:pt x="118" y="126"/>
                                </a:lnTo>
                                <a:lnTo>
                                  <a:pt x="108" y="109"/>
                                </a:lnTo>
                                <a:lnTo>
                                  <a:pt x="92" y="96"/>
                                </a:lnTo>
                                <a:lnTo>
                                  <a:pt x="75" y="85"/>
                                </a:lnTo>
                                <a:lnTo>
                                  <a:pt x="59" y="76"/>
                                </a:lnTo>
                                <a:lnTo>
                                  <a:pt x="53" y="73"/>
                                </a:lnTo>
                                <a:lnTo>
                                  <a:pt x="37" y="59"/>
                                </a:lnTo>
                                <a:lnTo>
                                  <a:pt x="31" y="41"/>
                                </a:lnTo>
                                <a:lnTo>
                                  <a:pt x="31" y="35"/>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3"/>
                        <wps:cNvSpPr>
                          <a:spLocks/>
                        </wps:cNvSpPr>
                        <wps:spPr bwMode="auto">
                          <a:xfrm>
                            <a:off x="4111" y="162"/>
                            <a:ext cx="167" cy="191"/>
                          </a:xfrm>
                          <a:custGeom>
                            <a:avLst/>
                            <a:gdLst>
                              <a:gd name="T0" fmla="*/ 0 w 167"/>
                              <a:gd name="T1" fmla="*/ 44 h 191"/>
                              <a:gd name="T2" fmla="*/ 0 w 167"/>
                              <a:gd name="T3" fmla="*/ 46 h 191"/>
                              <a:gd name="T4" fmla="*/ 7 w 167"/>
                              <a:gd name="T5" fmla="*/ 46 h 191"/>
                              <a:gd name="T6" fmla="*/ 7 w 167"/>
                              <a:gd name="T7" fmla="*/ 44 h 191"/>
                              <a:gd name="T8" fmla="*/ 13 w 167"/>
                              <a:gd name="T9" fmla="*/ 20 h 191"/>
                              <a:gd name="T10" fmla="*/ 26 w 167"/>
                              <a:gd name="T11" fmla="*/ 10 h 191"/>
                              <a:gd name="T12" fmla="*/ 55 w 167"/>
                              <a:gd name="T13" fmla="*/ 8 h 191"/>
                              <a:gd name="T14" fmla="*/ 70 w 167"/>
                              <a:gd name="T15" fmla="*/ 8 h 191"/>
                              <a:gd name="T16" fmla="*/ 70 w 167"/>
                              <a:gd name="T17" fmla="*/ 149 h 191"/>
                              <a:gd name="T18" fmla="*/ 68 w 167"/>
                              <a:gd name="T19" fmla="*/ 178 h 191"/>
                              <a:gd name="T20" fmla="*/ 54 w 167"/>
                              <a:gd name="T21" fmla="*/ 184 h 191"/>
                              <a:gd name="T22" fmla="*/ 43 w 167"/>
                              <a:gd name="T23" fmla="*/ 184 h 191"/>
                              <a:gd name="T24" fmla="*/ 43 w 167"/>
                              <a:gd name="T25" fmla="*/ 191 h 191"/>
                              <a:gd name="T26" fmla="*/ 124 w 167"/>
                              <a:gd name="T27" fmla="*/ 191 h 191"/>
                              <a:gd name="T28" fmla="*/ 124 w 167"/>
                              <a:gd name="T29" fmla="*/ 184 h 191"/>
                              <a:gd name="T30" fmla="*/ 113 w 167"/>
                              <a:gd name="T31" fmla="*/ 184 h 191"/>
                              <a:gd name="T32" fmla="*/ 112 w 167"/>
                              <a:gd name="T33" fmla="*/ 183 h 191"/>
                              <a:gd name="T34" fmla="*/ 99 w 167"/>
                              <a:gd name="T35" fmla="*/ 177 h 191"/>
                              <a:gd name="T36" fmla="*/ 97 w 167"/>
                              <a:gd name="T37" fmla="*/ 146 h 191"/>
                              <a:gd name="T38" fmla="*/ 97 w 167"/>
                              <a:gd name="T39" fmla="*/ 8 h 191"/>
                              <a:gd name="T40" fmla="*/ 114 w 167"/>
                              <a:gd name="T41" fmla="*/ 8 h 191"/>
                              <a:gd name="T42" fmla="*/ 142 w 167"/>
                              <a:gd name="T43" fmla="*/ 10 h 191"/>
                              <a:gd name="T44" fmla="*/ 154 w 167"/>
                              <a:gd name="T45" fmla="*/ 21 h 191"/>
                              <a:gd name="T46" fmla="*/ 160 w 167"/>
                              <a:gd name="T47" fmla="*/ 46 h 191"/>
                              <a:gd name="T48" fmla="*/ 167 w 167"/>
                              <a:gd name="T49" fmla="*/ 46 h 191"/>
                              <a:gd name="T50" fmla="*/ 167 w 167"/>
                              <a:gd name="T51" fmla="*/ 44 h 191"/>
                              <a:gd name="T52" fmla="*/ 167 w 167"/>
                              <a:gd name="T53" fmla="*/ 37 h 191"/>
                              <a:gd name="T54" fmla="*/ 167 w 167"/>
                              <a:gd name="T55" fmla="*/ 20 h 191"/>
                              <a:gd name="T56" fmla="*/ 165 w 167"/>
                              <a:gd name="T57" fmla="*/ 6 h 191"/>
                              <a:gd name="T58" fmla="*/ 164 w 167"/>
                              <a:gd name="T59" fmla="*/ 0 h 191"/>
                              <a:gd name="T60" fmla="*/ 3 w 167"/>
                              <a:gd name="T61" fmla="*/ 0 h 191"/>
                              <a:gd name="T62" fmla="*/ 2 w 167"/>
                              <a:gd name="T63" fmla="*/ 6 h 191"/>
                              <a:gd name="T64" fmla="*/ 0 w 167"/>
                              <a:gd name="T65" fmla="*/ 20 h 191"/>
                              <a:gd name="T66" fmla="*/ 0 w 167"/>
                              <a:gd name="T67" fmla="*/ 37 h 191"/>
                              <a:gd name="T68" fmla="*/ 0 w 167"/>
                              <a:gd name="T69" fmla="*/ 44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7" h="191">
                                <a:moveTo>
                                  <a:pt x="0" y="44"/>
                                </a:moveTo>
                                <a:lnTo>
                                  <a:pt x="0" y="46"/>
                                </a:lnTo>
                                <a:lnTo>
                                  <a:pt x="7" y="46"/>
                                </a:lnTo>
                                <a:lnTo>
                                  <a:pt x="7" y="44"/>
                                </a:lnTo>
                                <a:lnTo>
                                  <a:pt x="13" y="20"/>
                                </a:lnTo>
                                <a:lnTo>
                                  <a:pt x="26" y="10"/>
                                </a:lnTo>
                                <a:lnTo>
                                  <a:pt x="55" y="8"/>
                                </a:lnTo>
                                <a:lnTo>
                                  <a:pt x="70" y="8"/>
                                </a:lnTo>
                                <a:lnTo>
                                  <a:pt x="70" y="149"/>
                                </a:lnTo>
                                <a:lnTo>
                                  <a:pt x="68" y="178"/>
                                </a:lnTo>
                                <a:lnTo>
                                  <a:pt x="54" y="184"/>
                                </a:lnTo>
                                <a:lnTo>
                                  <a:pt x="43" y="184"/>
                                </a:lnTo>
                                <a:lnTo>
                                  <a:pt x="43" y="191"/>
                                </a:lnTo>
                                <a:lnTo>
                                  <a:pt x="124" y="191"/>
                                </a:lnTo>
                                <a:lnTo>
                                  <a:pt x="124" y="184"/>
                                </a:lnTo>
                                <a:lnTo>
                                  <a:pt x="113" y="184"/>
                                </a:lnTo>
                                <a:lnTo>
                                  <a:pt x="112" y="183"/>
                                </a:lnTo>
                                <a:lnTo>
                                  <a:pt x="99" y="177"/>
                                </a:lnTo>
                                <a:lnTo>
                                  <a:pt x="97" y="146"/>
                                </a:lnTo>
                                <a:lnTo>
                                  <a:pt x="97" y="8"/>
                                </a:lnTo>
                                <a:lnTo>
                                  <a:pt x="114" y="8"/>
                                </a:lnTo>
                                <a:lnTo>
                                  <a:pt x="142" y="10"/>
                                </a:lnTo>
                                <a:lnTo>
                                  <a:pt x="154" y="21"/>
                                </a:lnTo>
                                <a:lnTo>
                                  <a:pt x="160" y="46"/>
                                </a:lnTo>
                                <a:lnTo>
                                  <a:pt x="167" y="46"/>
                                </a:lnTo>
                                <a:lnTo>
                                  <a:pt x="167" y="44"/>
                                </a:lnTo>
                                <a:lnTo>
                                  <a:pt x="167" y="37"/>
                                </a:lnTo>
                                <a:lnTo>
                                  <a:pt x="167" y="20"/>
                                </a:lnTo>
                                <a:lnTo>
                                  <a:pt x="165" y="6"/>
                                </a:lnTo>
                                <a:lnTo>
                                  <a:pt x="164" y="0"/>
                                </a:lnTo>
                                <a:lnTo>
                                  <a:pt x="3" y="0"/>
                                </a:lnTo>
                                <a:lnTo>
                                  <a:pt x="2" y="6"/>
                                </a:lnTo>
                                <a:lnTo>
                                  <a:pt x="0" y="20"/>
                                </a:lnTo>
                                <a:lnTo>
                                  <a:pt x="0" y="37"/>
                                </a:lnTo>
                                <a:lnTo>
                                  <a:pt x="0" y="44"/>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24"/>
                        <wps:cNvSpPr>
                          <a:spLocks/>
                        </wps:cNvSpPr>
                        <wps:spPr bwMode="auto">
                          <a:xfrm>
                            <a:off x="4285" y="157"/>
                            <a:ext cx="122" cy="200"/>
                          </a:xfrm>
                          <a:custGeom>
                            <a:avLst/>
                            <a:gdLst>
                              <a:gd name="T0" fmla="*/ 31 w 122"/>
                              <a:gd name="T1" fmla="*/ 35 h 200"/>
                              <a:gd name="T2" fmla="*/ 42 w 122"/>
                              <a:gd name="T3" fmla="*/ 16 h 200"/>
                              <a:gd name="T4" fmla="*/ 62 w 122"/>
                              <a:gd name="T5" fmla="*/ 9 h 200"/>
                              <a:gd name="T6" fmla="*/ 84 w 122"/>
                              <a:gd name="T7" fmla="*/ 15 h 200"/>
                              <a:gd name="T8" fmla="*/ 98 w 122"/>
                              <a:gd name="T9" fmla="*/ 31 h 200"/>
                              <a:gd name="T10" fmla="*/ 102 w 122"/>
                              <a:gd name="T11" fmla="*/ 49 h 200"/>
                              <a:gd name="T12" fmla="*/ 110 w 122"/>
                              <a:gd name="T13" fmla="*/ 49 h 200"/>
                              <a:gd name="T14" fmla="*/ 109 w 122"/>
                              <a:gd name="T15" fmla="*/ 29 h 200"/>
                              <a:gd name="T16" fmla="*/ 107 w 122"/>
                              <a:gd name="T17" fmla="*/ 9 h 200"/>
                              <a:gd name="T18" fmla="*/ 106 w 122"/>
                              <a:gd name="T19" fmla="*/ 8 h 200"/>
                              <a:gd name="T20" fmla="*/ 90 w 122"/>
                              <a:gd name="T21" fmla="*/ 2 h 200"/>
                              <a:gd name="T22" fmla="*/ 67 w 122"/>
                              <a:gd name="T23" fmla="*/ 0 h 200"/>
                              <a:gd name="T24" fmla="*/ 46 w 122"/>
                              <a:gd name="T25" fmla="*/ 2 h 200"/>
                              <a:gd name="T26" fmla="*/ 26 w 122"/>
                              <a:gd name="T27" fmla="*/ 11 h 200"/>
                              <a:gd name="T28" fmla="*/ 12 w 122"/>
                              <a:gd name="T29" fmla="*/ 27 h 200"/>
                              <a:gd name="T30" fmla="*/ 6 w 122"/>
                              <a:gd name="T31" fmla="*/ 50 h 200"/>
                              <a:gd name="T32" fmla="*/ 11 w 122"/>
                              <a:gd name="T33" fmla="*/ 69 h 200"/>
                              <a:gd name="T34" fmla="*/ 22 w 122"/>
                              <a:gd name="T35" fmla="*/ 86 h 200"/>
                              <a:gd name="T36" fmla="*/ 38 w 122"/>
                              <a:gd name="T37" fmla="*/ 98 h 200"/>
                              <a:gd name="T38" fmla="*/ 57 w 122"/>
                              <a:gd name="T39" fmla="*/ 108 h 200"/>
                              <a:gd name="T40" fmla="*/ 58 w 122"/>
                              <a:gd name="T41" fmla="*/ 109 h 200"/>
                              <a:gd name="T42" fmla="*/ 78 w 122"/>
                              <a:gd name="T43" fmla="*/ 121 h 200"/>
                              <a:gd name="T44" fmla="*/ 92 w 122"/>
                              <a:gd name="T45" fmla="*/ 136 h 200"/>
                              <a:gd name="T46" fmla="*/ 97 w 122"/>
                              <a:gd name="T47" fmla="*/ 154 h 200"/>
                              <a:gd name="T48" fmla="*/ 96 w 122"/>
                              <a:gd name="T49" fmla="*/ 167 h 200"/>
                              <a:gd name="T50" fmla="*/ 83 w 122"/>
                              <a:gd name="T51" fmla="*/ 184 h 200"/>
                              <a:gd name="T52" fmla="*/ 62 w 122"/>
                              <a:gd name="T53" fmla="*/ 190 h 200"/>
                              <a:gd name="T54" fmla="*/ 40 w 122"/>
                              <a:gd name="T55" fmla="*/ 185 h 200"/>
                              <a:gd name="T56" fmla="*/ 23 w 122"/>
                              <a:gd name="T57" fmla="*/ 171 h 200"/>
                              <a:gd name="T58" fmla="*/ 13 w 122"/>
                              <a:gd name="T59" fmla="*/ 153 h 200"/>
                              <a:gd name="T60" fmla="*/ 9 w 122"/>
                              <a:gd name="T61" fmla="*/ 135 h 200"/>
                              <a:gd name="T62" fmla="*/ 0 w 122"/>
                              <a:gd name="T63" fmla="*/ 137 h 200"/>
                              <a:gd name="T64" fmla="*/ 0 w 122"/>
                              <a:gd name="T65" fmla="*/ 150 h 200"/>
                              <a:gd name="T66" fmla="*/ 3 w 122"/>
                              <a:gd name="T67" fmla="*/ 171 h 200"/>
                              <a:gd name="T68" fmla="*/ 9 w 122"/>
                              <a:gd name="T69" fmla="*/ 188 h 200"/>
                              <a:gd name="T70" fmla="*/ 13 w 122"/>
                              <a:gd name="T71" fmla="*/ 190 h 200"/>
                              <a:gd name="T72" fmla="*/ 30 w 122"/>
                              <a:gd name="T73" fmla="*/ 197 h 200"/>
                              <a:gd name="T74" fmla="*/ 54 w 122"/>
                              <a:gd name="T75" fmla="*/ 200 h 200"/>
                              <a:gd name="T76" fmla="*/ 61 w 122"/>
                              <a:gd name="T77" fmla="*/ 199 h 200"/>
                              <a:gd name="T78" fmla="*/ 83 w 122"/>
                              <a:gd name="T79" fmla="*/ 195 h 200"/>
                              <a:gd name="T80" fmla="*/ 102 w 122"/>
                              <a:gd name="T81" fmla="*/ 185 h 200"/>
                              <a:gd name="T82" fmla="*/ 116 w 122"/>
                              <a:gd name="T83" fmla="*/ 169 h 200"/>
                              <a:gd name="T84" fmla="*/ 121 w 122"/>
                              <a:gd name="T85" fmla="*/ 145 h 200"/>
                              <a:gd name="T86" fmla="*/ 118 w 122"/>
                              <a:gd name="T87" fmla="*/ 126 h 200"/>
                              <a:gd name="T88" fmla="*/ 108 w 122"/>
                              <a:gd name="T89" fmla="*/ 109 h 200"/>
                              <a:gd name="T90" fmla="*/ 92 w 122"/>
                              <a:gd name="T91" fmla="*/ 96 h 200"/>
                              <a:gd name="T92" fmla="*/ 75 w 122"/>
                              <a:gd name="T93" fmla="*/ 85 h 200"/>
                              <a:gd name="T94" fmla="*/ 59 w 122"/>
                              <a:gd name="T95" fmla="*/ 76 h 200"/>
                              <a:gd name="T96" fmla="*/ 53 w 122"/>
                              <a:gd name="T97" fmla="*/ 73 h 200"/>
                              <a:gd name="T98" fmla="*/ 37 w 122"/>
                              <a:gd name="T99" fmla="*/ 59 h 200"/>
                              <a:gd name="T100" fmla="*/ 31 w 122"/>
                              <a:gd name="T101" fmla="*/ 41 h 200"/>
                              <a:gd name="T102" fmla="*/ 31 w 122"/>
                              <a:gd name="T103" fmla="*/ 35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22" h="200">
                                <a:moveTo>
                                  <a:pt x="31" y="35"/>
                                </a:moveTo>
                                <a:lnTo>
                                  <a:pt x="42" y="16"/>
                                </a:lnTo>
                                <a:lnTo>
                                  <a:pt x="62" y="9"/>
                                </a:lnTo>
                                <a:lnTo>
                                  <a:pt x="84" y="15"/>
                                </a:lnTo>
                                <a:lnTo>
                                  <a:pt x="98" y="31"/>
                                </a:lnTo>
                                <a:lnTo>
                                  <a:pt x="102" y="49"/>
                                </a:lnTo>
                                <a:lnTo>
                                  <a:pt x="110" y="49"/>
                                </a:lnTo>
                                <a:lnTo>
                                  <a:pt x="109" y="29"/>
                                </a:lnTo>
                                <a:lnTo>
                                  <a:pt x="107" y="9"/>
                                </a:lnTo>
                                <a:lnTo>
                                  <a:pt x="106" y="8"/>
                                </a:lnTo>
                                <a:lnTo>
                                  <a:pt x="90" y="2"/>
                                </a:lnTo>
                                <a:lnTo>
                                  <a:pt x="67" y="0"/>
                                </a:lnTo>
                                <a:lnTo>
                                  <a:pt x="46" y="2"/>
                                </a:lnTo>
                                <a:lnTo>
                                  <a:pt x="26" y="11"/>
                                </a:lnTo>
                                <a:lnTo>
                                  <a:pt x="12" y="27"/>
                                </a:lnTo>
                                <a:lnTo>
                                  <a:pt x="6" y="50"/>
                                </a:lnTo>
                                <a:lnTo>
                                  <a:pt x="11" y="69"/>
                                </a:lnTo>
                                <a:lnTo>
                                  <a:pt x="22" y="86"/>
                                </a:lnTo>
                                <a:lnTo>
                                  <a:pt x="38" y="98"/>
                                </a:lnTo>
                                <a:lnTo>
                                  <a:pt x="57" y="108"/>
                                </a:lnTo>
                                <a:lnTo>
                                  <a:pt x="58" y="109"/>
                                </a:lnTo>
                                <a:lnTo>
                                  <a:pt x="78" y="121"/>
                                </a:lnTo>
                                <a:lnTo>
                                  <a:pt x="92" y="136"/>
                                </a:lnTo>
                                <a:lnTo>
                                  <a:pt x="97" y="154"/>
                                </a:lnTo>
                                <a:lnTo>
                                  <a:pt x="96" y="167"/>
                                </a:lnTo>
                                <a:lnTo>
                                  <a:pt x="83" y="184"/>
                                </a:lnTo>
                                <a:lnTo>
                                  <a:pt x="62" y="190"/>
                                </a:lnTo>
                                <a:lnTo>
                                  <a:pt x="40" y="185"/>
                                </a:lnTo>
                                <a:lnTo>
                                  <a:pt x="23" y="171"/>
                                </a:lnTo>
                                <a:lnTo>
                                  <a:pt x="13" y="153"/>
                                </a:lnTo>
                                <a:lnTo>
                                  <a:pt x="9" y="135"/>
                                </a:lnTo>
                                <a:lnTo>
                                  <a:pt x="0" y="137"/>
                                </a:lnTo>
                                <a:lnTo>
                                  <a:pt x="0" y="150"/>
                                </a:lnTo>
                                <a:lnTo>
                                  <a:pt x="3" y="171"/>
                                </a:lnTo>
                                <a:lnTo>
                                  <a:pt x="9" y="188"/>
                                </a:lnTo>
                                <a:lnTo>
                                  <a:pt x="13" y="190"/>
                                </a:lnTo>
                                <a:lnTo>
                                  <a:pt x="30" y="197"/>
                                </a:lnTo>
                                <a:lnTo>
                                  <a:pt x="54" y="200"/>
                                </a:lnTo>
                                <a:lnTo>
                                  <a:pt x="61" y="199"/>
                                </a:lnTo>
                                <a:lnTo>
                                  <a:pt x="83" y="195"/>
                                </a:lnTo>
                                <a:lnTo>
                                  <a:pt x="102" y="185"/>
                                </a:lnTo>
                                <a:lnTo>
                                  <a:pt x="116" y="169"/>
                                </a:lnTo>
                                <a:lnTo>
                                  <a:pt x="121" y="145"/>
                                </a:lnTo>
                                <a:lnTo>
                                  <a:pt x="118" y="126"/>
                                </a:lnTo>
                                <a:lnTo>
                                  <a:pt x="108" y="109"/>
                                </a:lnTo>
                                <a:lnTo>
                                  <a:pt x="92" y="96"/>
                                </a:lnTo>
                                <a:lnTo>
                                  <a:pt x="75" y="85"/>
                                </a:lnTo>
                                <a:lnTo>
                                  <a:pt x="59" y="76"/>
                                </a:lnTo>
                                <a:lnTo>
                                  <a:pt x="53" y="73"/>
                                </a:lnTo>
                                <a:lnTo>
                                  <a:pt x="37" y="59"/>
                                </a:lnTo>
                                <a:lnTo>
                                  <a:pt x="31" y="41"/>
                                </a:lnTo>
                                <a:lnTo>
                                  <a:pt x="31" y="35"/>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EDD054" id="Group 22" o:spid="_x0000_s1026" style="position:absolute;margin-left:131.65pt;margin-top:7.35pt;width:89.2pt;height:11pt;z-index:-251601920;mso-position-horizontal-relative:page" coordorigin="2633,147" coordsize="178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" o:allowincell="f">
                <v:shape id="Freeform 6" o:spid="_x0000_s1027" style="position:absolute;left:2643;top:162;width:146;height:191;visibility:visible;mso-wrap-style:square;v-text-anchor:top" coordsize="14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" path="m10,7l21,8r,174l10,184,,184r,7l75,191r,-7l64,184r-1,-1l50,177,48,146,48,11r6,-1l60,9r6,l73,9r21,6l109,29r6,24l114,67,102,90,85,101r-16,2l69,109r5,l85,108r21,-5l126,91,140,74r6,-22l145,40,135,18,117,6,96,1,75,,,,,6,10,7xe" fillcolor="#2d3065" stroked="f">
                  <v:path arrowok="t" o:connecttype="custom" o:connectlocs="10,7;21,8;21,182;10,184;0,184;0,191;75,191;75,184;64,184;63,183;50,177;48,146;48,11;54,10;60,9;66,9;73,9;94,15;109,29;115,53;114,67;102,90;85,101;69,103;69,109;74,109;85,108;106,103;126,91;140,74;146,52;145,40;135,18;117,6;96,1;75,0;0,0;0,6;10,7" o:connectangles="0,0,0,0,0,0,0,0,0,0,0,0,0,0,0,0,0,0,0,0,0,0,0,0,0,0,0,0,0,0,0,0,0,0,0,0,0,0,0"/>
                </v:shape>
                <v:group id="Group 7" o:spid="_x0000_s1028" style="position:absolute;left:2807;top:157;width:202;height:200" coordorigin="2807,157" coordsize="20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8" o:spid="_x0000_s1029" style="position:absolute;left:2807;top:157;width:202;height:200;visibility:visible;mso-wrap-style:square;v-text-anchor:top" coordsize="20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" path="m30,95l31,81,36,58,45,38,59,22,77,12,99,9r1,l121,13r17,9l153,37r10,19l169,79r3,26l171,115r-3,23l159,158r-13,17l128,186r20,3l166,178r15,-15l192,144r8,-21l202,98,200,73,192,51,181,33,165,18,147,8,126,2,104,,97,,75,3,55,10,37,22,21,37,10,55,2,77,,101r2,25l9,148r11,18l35,180,32,123,30,95xe" fillcolor="#2d3065" stroked="f">
                    <v:path arrowok="t" o:connecttype="custom" o:connectlocs="30,95;31,81;36,58;45,38;59,22;77,12;99,9;100,9;121,13;138,22;153,37;163,56;169,79;172,105;171,115;168,138;159,158;146,175;128,186;148,189;166,178;181,163;192,144;200,123;202,98;200,73;192,51;181,33;165,18;147,8;126,2;104,0;97,0;75,3;55,10;37,22;21,37;10,55;2,77;0,101;2,126;9,148;20,166;35,180;32,123;30,95" o:connectangles="0,0,0,0,0,0,0,0,0,0,0,0,0,0,0,0,0,0,0,0,0,0,0,0,0,0,0,0,0,0,0,0,0,0,0,0,0,0,0,0,0,0,0,0,0,0"/>
                  </v:shape>
                  <v:shape id="Freeform 9" o:spid="_x0000_s1030" style="position:absolute;left:2807;top:157;width:202;height:200;visibility:visible;mso-wrap-style:square;v-text-anchor:top" coordsize="20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" path="m50,165l39,146,32,123r3,57l54,191r21,6l98,200r7,-1l127,196r21,-7l128,186r-24,4l83,187,65,179,50,165xe" fillcolor="#2d3065" stroked="f">
                    <v:path arrowok="t" o:connecttype="custom" o:connectlocs="50,165;39,146;32,123;35,180;54,191;75,197;98,200;105,199;127,196;148,189;128,186;104,190;83,187;65,179;50,165" o:connectangles="0,0,0,0,0,0,0,0,0,0,0,0,0,0,0"/>
                  </v:shape>
                </v:group>
                <v:group id="Group 10" o:spid="_x0000_s1031" style="position:absolute;left:3028;top:162;width:194;height:191" coordorigin="3028,162" coordsize="19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1" o:spid="_x0000_s1032" style="position:absolute;left:3028;top:162;width:194;height:191;visibility:visible;mso-wrap-style:square;v-text-anchor:top" coordsize="19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" path="m10,7l21,8r,174l10,184,,184r,7l77,191,70,181,59,179,48,177,48,12,58,11,69,9r11,l104,11r20,7l141,30r12,16l161,68r2,27l161,120r-7,22l142,159r-4,21l156,169r16,-14l183,137r8,-22l194,88,193,72,187,51,177,33,162,19,143,8,121,2,95,,,,,6,10,7xe" fillcolor="#2d3065" stroked="f">
                    <v:path arrowok="t" o:connecttype="custom" o:connectlocs="10,7;21,8;21,182;10,184;0,184;0,191;77,191;70,181;59,179;48,177;48,12;58,11;69,9;80,9;104,11;124,18;141,30;153,46;161,68;163,95;161,120;154,142;142,159;138,180;156,169;172,155;183,137;191,115;194,88;193,72;187,51;177,33;162,19;143,8;121,2;95,0;0,0;0,6;10,7" o:connectangles="0,0,0,0,0,0,0,0,0,0,0,0,0,0,0,0,0,0,0,0,0,0,0,0,0,0,0,0,0,0,0,0,0,0,0,0,0,0,0"/>
                  </v:shape>
                  <v:shape id="Freeform 12" o:spid="_x0000_s1033" style="position:absolute;left:3028;top:162;width:194;height:191;visibility:visible;mso-wrap-style:square;v-text-anchor:top" coordsize="19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" path="m70,181r7,10l95,190r22,-4l138,180r4,-21l126,171r-20,8l81,181r-11,xe" fillcolor="#2d3065" stroked="f">
                    <v:path arrowok="t" o:connecttype="custom" o:connectlocs="70,181;77,191;95,190;117,186;138,180;142,159;126,171;106,179;81,181;70,181" o:connectangles="0,0,0,0,0,0,0,0,0,0"/>
                  </v:shape>
                </v:group>
                <v:shape id="Freeform 13" o:spid="_x0000_s1034" style="position:absolute;left:3246;top:162;width:70;height:191;visibility:visible;mso-wrap-style:square;v-text-anchor:top" coordsize="7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" path="m70,l,,,6,10,7,21,8r,174l10,184,,184r,7l70,191r,-7l60,184,48,182,48,8,60,7,70,6,70,xe" fillcolor="#2d3065" stroked="f">
                  <v:path arrowok="t" o:connecttype="custom" o:connectlocs="70,0;0,0;0,6;10,7;21,8;21,182;10,184;0,184;0,191;70,191;70,184;60,184;48,182;48,8;60,7;70,6;70,0" o:connectangles="0,0,0,0,0,0,0,0,0,0,0,0,0,0,0,0,0"/>
                </v:shape>
                <v:group id="Group 14" o:spid="_x0000_s1035" style="position:absolute;left:3330;top:157;width:192;height:196" coordorigin="3330,157" coordsize="1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5" o:spid="_x0000_s1036" style="position:absolute;left:3330;top:157;width:192;height:196;visibility:visible;mso-wrap-style:square;v-text-anchor:top" coordsize="1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" path="m60,109l88,39,85,20,24,166r-7,17l16,186,5,188,,189r,6l60,195r,-6l43,186r-7,-1l36,178r2,-8l42,160,57,120r40,l81,109r-21,xe" fillcolor="#2d3065" stroked="f">
                    <v:path arrowok="t" o:connecttype="custom" o:connectlocs="60,109;88,39;85,20;24,166;17,183;16,186;5,188;0,189;0,195;60,195;60,189;43,186;36,185;36,178;38,170;42,160;57,120;97,120;81,109;60,109" o:connectangles="0,0,0,0,0,0,0,0,0,0,0,0,0,0,0,0,0,0,0,0"/>
                  </v:shape>
                  <v:shape id="Freeform 16" o:spid="_x0000_s1037" style="position:absolute;left:3330;top:157;width:192;height:196;visibility:visible;mso-wrap-style:square;v-text-anchor:top" coordsize="1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" path="m191,195r,-6l180,187r-8,-1l169,179r-4,-12l100,,92,2,89,8r-2,6l85,20r3,19l115,109r-34,l97,120r22,l140,175r,2l141,181r-3,5l132,186r-13,3l119,195r72,xe" fillcolor="#2d3065" stroked="f">
                    <v:path arrowok="t" o:connecttype="custom" o:connectlocs="191,195;191,189;180,187;172,186;169,179;165,167;100,0;92,2;89,8;87,14;85,20;88,39;115,109;81,109;97,120;119,120;140,175;140,177;141,181;138,186;132,186;119,189;119,195;191,195" o:connectangles="0,0,0,0,0,0,0,0,0,0,0,0,0,0,0,0,0,0,0,0,0,0,0,0"/>
                  </v:shape>
                </v:group>
                <v:shape id="Freeform 17" o:spid="_x0000_s1038" style="position:absolute;left:3512;top:162;width:168;height:191;visibility:visible;mso-wrap-style:square;v-text-anchor:top" coordsize="16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" path="m,44r,2l7,46r,-2l13,20,26,10,55,8r15,l70,149r-2,29l54,184r-11,l43,191r81,l124,184r-11,l112,183,99,177,97,146,97,8r17,l142,10r12,11l160,46r7,l167,44r,-7l167,20,165,6,164,,3,,2,6,,20,,37r,7xe" fillcolor="#2d3065" stroked="f">
                  <v:path arrowok="t" o:connecttype="custom" o:connectlocs="0,44;0,46;7,46;7,44;13,20;26,10;55,8;70,8;70,149;68,178;54,184;43,184;43,191;124,191;124,184;113,184;112,183;99,177;97,146;97,8;114,8;142,10;154,21;160,46;167,46;167,44;167,37;167,20;165,6;164,0;3,0;2,6;0,20;0,37;0,44" o:connectangles="0,0,0,0,0,0,0,0,0,0,0,0,0,0,0,0,0,0,0,0,0,0,0,0,0,0,0,0,0,0,0,0,0,0,0"/>
                </v:shape>
                <v:group id="Group 18" o:spid="_x0000_s1039" style="position:absolute;left:3693;top:162;width:171;height:191" coordorigin="3693,162" coordsize="17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19" o:spid="_x0000_s1040" style="position:absolute;left:3693;top:162;width:171;height:191;visibility:visible;mso-wrap-style:square;v-text-anchor:top" coordsize="17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" path="m170,191r,-7l164,184r-6,-1l155,182r-6,-6l137,161,123,139r-3,-6l110,113,102,98r3,-2l121,86,136,70r6,-22l141,44,134,20,118,7,97,1,75,,,,,6,10,7,21,8r27,3l54,10,60,9r10,l90,14r15,14l111,53r,8l102,83,86,95r-9,16l81,114r6,11l95,140r11,22l112,171r16,14l148,191r22,xe" fillcolor="#2d3065" stroked="f">
                    <v:path arrowok="t" o:connecttype="custom" o:connectlocs="170,191;170,184;164,184;158,183;155,182;149,176;137,161;123,139;120,133;110,113;102,98;105,96;121,86;136,70;142,48;141,44;134,20;118,7;97,1;75,0;0,0;0,6;10,7;21,8;48,11;54,10;60,9;70,9;90,14;105,28;111,53;111,61;102,83;86,95;77,111;81,114;87,125;95,140;106,162;112,171;128,185;148,191;170,191" o:connectangles="0,0,0,0,0,0,0,0,0,0,0,0,0,0,0,0,0,0,0,0,0,0,0,0,0,0,0,0,0,0,0,0,0,0,0,0,0,0,0,0,0,0,0"/>
                  </v:shape>
                  <v:shape id="Freeform 20" o:spid="_x0000_s1041" style="position:absolute;left:3693;top:162;width:171;height:191;visibility:visible;mso-wrap-style:square;v-text-anchor:top" coordsize="17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" path="m59,184l48,182r,-75l72,107r5,4l86,95,65,99r-17,l48,11,21,8r,174l10,184,,184r,7l70,191r,-7l59,184xe" fillcolor="#2d3065" stroked="f">
                    <v:path arrowok="t" o:connecttype="custom" o:connectlocs="59,184;48,182;48,107;72,107;77,111;86,95;65,99;48,99;48,11;21,8;21,182;10,184;0,184;0,191;70,191;70,184;59,184" o:connectangles="0,0,0,0,0,0,0,0,0,0,0,0,0,0,0,0,0"/>
                  </v:shape>
                </v:group>
                <v:shape id="Freeform 21" o:spid="_x0000_s1042" style="position:absolute;left:3881;top:162;width:70;height:191;visibility:visible;mso-wrap-style:square;v-text-anchor:top" coordsize="7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" path="m70,l,,,6,10,7,21,8r,174l10,184,,184r,7l70,191r,-7l60,184,48,182,48,8,60,7,70,6,70,xe" fillcolor="#2d3065" stroked="f">
                  <v:path arrowok="t" o:connecttype="custom" o:connectlocs="70,0;0,0;0,6;10,7;21,8;21,182;10,184;0,184;0,191;70,191;70,184;60,184;48,182;48,8;60,7;70,6;70,0" o:connectangles="0,0,0,0,0,0,0,0,0,0,0,0,0,0,0,0,0"/>
                </v:shape>
                <v:shape id="Freeform 22" o:spid="_x0000_s1043" style="position:absolute;left:3982;top:157;width:121;height:200;visibility:visible;mso-wrap-style:square;v-text-anchor:top" coordsize="12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" path="m31,35l42,16,62,9r22,6l98,31r4,18l110,49,109,29,107,9,106,8,90,2,67,,46,2,26,11,12,27,6,50r5,19l22,86,38,98r19,10l58,109r20,12l92,136r5,18l96,167,83,184r-21,6l40,185,23,171,13,153,9,135,,137r,13l3,171r6,17l13,190r17,7l54,200r7,-1l83,195r19,-10l116,169r5,-24l118,126,108,109,92,96,75,85,59,76,53,73,37,59,31,41r,-6xe" fillcolor="#2d3065" stroked="f">
                  <v:path arrowok="t" o:connecttype="custom" o:connectlocs="31,35;42,16;62,9;84,15;98,31;102,49;110,49;109,29;107,9;106,8;90,2;67,0;46,2;26,11;12,27;6,50;11,69;22,86;38,98;57,108;58,109;78,121;92,136;97,154;96,167;83,184;62,190;40,185;23,171;13,153;9,135;0,137;0,150;3,171;9,188;13,190;30,197;54,200;61,199;83,195;102,185;116,169;121,145;118,126;108,109;92,96;75,85;59,76;53,73;37,59;31,41;31,35" o:connectangles="0,0,0,0,0,0,0,0,0,0,0,0,0,0,0,0,0,0,0,0,0,0,0,0,0,0,0,0,0,0,0,0,0,0,0,0,0,0,0,0,0,0,0,0,0,0,0,0,0,0,0,0"/>
                </v:shape>
                <v:shape id="Freeform 23" o:spid="_x0000_s1044" style="position:absolute;left:4111;top:162;width:167;height:191;visibility:visible;mso-wrap-style:square;v-text-anchor:top" coordsize="16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" path="m,44r,2l7,46r,-2l13,20,26,10,55,8r15,l70,149r-2,29l54,184r-11,l43,191r81,l124,184r-11,l112,183,99,177,97,146,97,8r17,l142,10r12,11l160,46r7,l167,44r,-7l167,20,165,6,164,,3,,2,6,,20,,37r,7xe" fillcolor="#2d3065" stroked="f">
                  <v:path arrowok="t" o:connecttype="custom" o:connectlocs="0,44;0,46;7,46;7,44;13,20;26,10;55,8;70,8;70,149;68,178;54,184;43,184;43,191;124,191;124,184;113,184;112,183;99,177;97,146;97,8;114,8;142,10;154,21;160,46;167,46;167,44;167,37;167,20;165,6;164,0;3,0;2,6;0,20;0,37;0,44" o:connectangles="0,0,0,0,0,0,0,0,0,0,0,0,0,0,0,0,0,0,0,0,0,0,0,0,0,0,0,0,0,0,0,0,0,0,0"/>
                </v:shape>
                <v:shape id="Freeform 24" o:spid="_x0000_s1045" style="position:absolute;left:4285;top:157;width:122;height:200;visibility:visible;mso-wrap-style:square;v-text-anchor:top" coordsize="12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" path="m31,35l42,16,62,9r22,6l98,31r4,18l110,49,109,29,107,9,106,8,90,2,67,,46,2,26,11,12,27,6,50r5,19l22,86,38,98r19,10l58,109r20,12l92,136r5,18l96,167,83,184r-21,6l40,185,23,171,13,153,9,135,,137r,13l3,171r6,17l13,190r17,7l54,200r7,-1l83,195r19,-10l116,169r5,-24l118,126,108,109,92,96,75,85,59,76,53,73,37,59,31,41r,-6xe" fillcolor="#2d3065" stroked="f">
                  <v:path arrowok="t" o:connecttype="custom" o:connectlocs="31,35;42,16;62,9;84,15;98,31;102,49;110,49;109,29;107,9;106,8;90,2;67,0;46,2;26,11;12,27;6,50;11,69;22,86;38,98;57,108;58,109;78,121;92,136;97,154;96,167;83,184;62,190;40,185;23,171;13,153;9,135;0,137;0,150;3,171;9,188;13,190;30,197;54,200;61,199;83,195;102,185;116,169;121,145;118,126;108,109;92,96;75,85;59,76;53,73;37,59;31,41;31,35" o:connectangles="0,0,0,0,0,0,0,0,0,0,0,0,0,0,0,0,0,0,0,0,0,0,0,0,0,0,0,0,0,0,0,0,0,0,0,0,0,0,0,0,0,0,0,0,0,0,0,0,0,0,0,0"/>
                </v:shape>
                <w10:wrap anchorx="page"/>
              </v:group>
            </w:pict>
          </mc:Fallback>
        </mc:AlternateContent>
      </w:r>
      <w:r w:rsidRPr="00182FB4">
        <w:rPr>
          <w:rFonts w:ascii="Leelawadee" w:hAnsi="Leelawadee" w:cs="Leelawadee"/>
          <w:color w:val="363435"/>
        </w:rPr>
        <w:t>1</w:t>
      </w:r>
      <w:r w:rsidRPr="00182FB4">
        <w:rPr>
          <w:rFonts w:ascii="Leelawadee" w:hAnsi="Leelawadee" w:cs="Leelawadee"/>
          <w:color w:val="363435"/>
          <w:spacing w:val="2"/>
        </w:rPr>
        <w:t xml:space="preserve"> </w:t>
      </w:r>
      <w:r w:rsidRPr="00182FB4">
        <w:rPr>
          <w:rFonts w:ascii="Leelawadee" w:hAnsi="Leelawadee" w:cs="Leelawadee"/>
          <w:color w:val="363435"/>
          <w:spacing w:val="-14"/>
          <w:w w:val="97"/>
        </w:rPr>
        <w:t>F</w:t>
      </w:r>
      <w:r w:rsidRPr="00182FB4">
        <w:rPr>
          <w:rFonts w:ascii="Leelawadee" w:hAnsi="Leelawadee" w:cs="Leelawadee"/>
          <w:color w:val="363435"/>
          <w:w w:val="97"/>
        </w:rPr>
        <w:t xml:space="preserve">ellmongers </w:t>
      </w:r>
      <w:r w:rsidRPr="00182FB4">
        <w:rPr>
          <w:rFonts w:ascii="Leelawadee" w:hAnsi="Leelawadee" w:cs="Leelawadee"/>
          <w:color w:val="363435"/>
          <w:spacing w:val="-7"/>
        </w:rPr>
        <w:t>P</w:t>
      </w:r>
      <w:r w:rsidRPr="00182FB4">
        <w:rPr>
          <w:rFonts w:ascii="Leelawadee" w:hAnsi="Leelawadee" w:cs="Leelawadee"/>
          <w:color w:val="363435"/>
        </w:rPr>
        <w:t>ath,</w:t>
      </w:r>
      <w:r w:rsidRPr="00182FB4">
        <w:rPr>
          <w:rFonts w:ascii="Leelawadee" w:hAnsi="Leelawadee" w:cs="Leelawadee"/>
          <w:color w:val="363435"/>
          <w:spacing w:val="-2"/>
        </w:rPr>
        <w:t xml:space="preserve"> </w:t>
      </w:r>
      <w:r w:rsidRPr="00182FB4">
        <w:rPr>
          <w:rFonts w:ascii="Leelawadee" w:hAnsi="Leelawadee" w:cs="Leelawadee"/>
          <w:color w:val="363435"/>
          <w:spacing w:val="-23"/>
          <w:w w:val="95"/>
        </w:rPr>
        <w:t>T</w:t>
      </w:r>
      <w:r w:rsidRPr="00182FB4">
        <w:rPr>
          <w:rFonts w:ascii="Leelawadee" w:hAnsi="Leelawadee" w:cs="Leelawadee"/>
          <w:color w:val="363435"/>
          <w:w w:val="95"/>
        </w:rPr>
        <w:t>o</w:t>
      </w:r>
      <w:r w:rsidRPr="00182FB4">
        <w:rPr>
          <w:rFonts w:ascii="Leelawadee" w:hAnsi="Leelawadee" w:cs="Leelawadee"/>
          <w:color w:val="363435"/>
          <w:spacing w:val="-4"/>
          <w:w w:val="95"/>
        </w:rPr>
        <w:t>w</w:t>
      </w:r>
      <w:r w:rsidRPr="00182FB4">
        <w:rPr>
          <w:rFonts w:ascii="Leelawadee" w:hAnsi="Leelawadee" w:cs="Leelawadee"/>
          <w:color w:val="363435"/>
          <w:w w:val="95"/>
        </w:rPr>
        <w:t>er</w:t>
      </w:r>
      <w:r w:rsidRPr="00182FB4">
        <w:rPr>
          <w:rFonts w:ascii="Leelawadee" w:hAnsi="Leelawadee" w:cs="Leelawadee"/>
          <w:color w:val="363435"/>
          <w:spacing w:val="-2"/>
          <w:w w:val="95"/>
        </w:rPr>
        <w:t xml:space="preserve"> </w:t>
      </w:r>
      <w:r w:rsidRPr="00182FB4">
        <w:rPr>
          <w:rFonts w:ascii="Leelawadee" w:hAnsi="Leelawadee" w:cs="Leelawadee"/>
          <w:color w:val="363435"/>
          <w:w w:val="95"/>
        </w:rPr>
        <w:t>Bridge</w:t>
      </w:r>
      <w:r w:rsidRPr="00182FB4">
        <w:rPr>
          <w:rFonts w:ascii="Leelawadee" w:hAnsi="Leelawadee" w:cs="Leelawadee"/>
          <w:color w:val="363435"/>
          <w:spacing w:val="-4"/>
          <w:w w:val="95"/>
        </w:rPr>
        <w:t xml:space="preserve"> </w:t>
      </w:r>
      <w:r w:rsidRPr="00182FB4">
        <w:rPr>
          <w:rFonts w:ascii="Leelawadee" w:hAnsi="Leelawadee" w:cs="Leelawadee"/>
          <w:color w:val="363435"/>
          <w:spacing w:val="-7"/>
          <w:w w:val="79"/>
        </w:rPr>
        <w:t>R</w:t>
      </w:r>
      <w:r w:rsidRPr="00182FB4">
        <w:rPr>
          <w:rFonts w:ascii="Leelawadee" w:hAnsi="Leelawadee" w:cs="Leelawadee"/>
          <w:color w:val="363435"/>
          <w:w w:val="103"/>
        </w:rPr>
        <w:t>oad,</w:t>
      </w:r>
      <w:r w:rsidRPr="00182FB4">
        <w:rPr>
          <w:rFonts w:ascii="Leelawadee" w:hAnsi="Leelawadee" w:cs="Leelawadee"/>
          <w:color w:val="363435"/>
          <w:spacing w:val="-7"/>
        </w:rPr>
        <w:t xml:space="preserve"> </w:t>
      </w:r>
      <w:proofErr w:type="gramStart"/>
      <w:r w:rsidRPr="00182FB4">
        <w:rPr>
          <w:rFonts w:ascii="Leelawadee" w:hAnsi="Leelawadee" w:cs="Leelawadee"/>
          <w:color w:val="363435"/>
          <w:spacing w:val="-5"/>
          <w:w w:val="70"/>
        </w:rPr>
        <w:t>L</w:t>
      </w:r>
      <w:r w:rsidRPr="00182FB4">
        <w:rPr>
          <w:rFonts w:ascii="Leelawadee" w:hAnsi="Leelawadee" w:cs="Leelawadee"/>
          <w:color w:val="363435"/>
          <w:w w:val="104"/>
        </w:rPr>
        <w:t>ondon</w:t>
      </w:r>
      <w:r w:rsidRPr="00182FB4">
        <w:rPr>
          <w:rFonts w:ascii="Leelawadee" w:hAnsi="Leelawadee" w:cs="Leelawadee"/>
          <w:color w:val="363435"/>
        </w:rPr>
        <w:t xml:space="preserve"> </w:t>
      </w:r>
      <w:r w:rsidRPr="00182FB4">
        <w:rPr>
          <w:rFonts w:ascii="Leelawadee" w:hAnsi="Leelawadee" w:cs="Leelawadee"/>
          <w:color w:val="363435"/>
          <w:spacing w:val="-13"/>
        </w:rPr>
        <w:t xml:space="preserve"> </w:t>
      </w:r>
      <w:r w:rsidRPr="00182FB4">
        <w:rPr>
          <w:rFonts w:ascii="Leelawadee" w:hAnsi="Leelawadee" w:cs="Leelawadee"/>
          <w:color w:val="363435"/>
          <w:w w:val="90"/>
        </w:rPr>
        <w:t>SE</w:t>
      </w:r>
      <w:proofErr w:type="gramEnd"/>
      <w:r w:rsidRPr="00182FB4">
        <w:rPr>
          <w:rFonts w:ascii="Leelawadee" w:hAnsi="Leelawadee" w:cs="Leelawadee"/>
          <w:color w:val="363435"/>
          <w:w w:val="90"/>
        </w:rPr>
        <w:t>1</w:t>
      </w:r>
      <w:r w:rsidRPr="00182FB4">
        <w:rPr>
          <w:rFonts w:ascii="Leelawadee" w:hAnsi="Leelawadee" w:cs="Leelawadee"/>
          <w:color w:val="363435"/>
          <w:spacing w:val="-1"/>
          <w:w w:val="90"/>
        </w:rPr>
        <w:t xml:space="preserve"> </w:t>
      </w:r>
      <w:r w:rsidRPr="00182FB4">
        <w:rPr>
          <w:rFonts w:ascii="Leelawadee" w:hAnsi="Leelawadee" w:cs="Leelawadee"/>
          <w:color w:val="363435"/>
          <w:w w:val="87"/>
        </w:rPr>
        <w:t>3</w:t>
      </w:r>
      <w:r w:rsidRPr="00182FB4">
        <w:rPr>
          <w:rFonts w:ascii="Leelawadee" w:hAnsi="Leelawadee" w:cs="Leelawadee"/>
          <w:color w:val="363435"/>
          <w:spacing w:val="-18"/>
          <w:w w:val="87"/>
        </w:rPr>
        <w:t>L</w:t>
      </w:r>
      <w:r w:rsidRPr="00182FB4">
        <w:rPr>
          <w:rFonts w:ascii="Leelawadee" w:hAnsi="Leelawadee" w:cs="Leelawadee"/>
          <w:color w:val="363435"/>
          <w:w w:val="72"/>
        </w:rPr>
        <w:t>Y</w:t>
      </w:r>
    </w:p>
    <w:p w14:paraId="68ABE6E3" w14:textId="77777777" w:rsidR="00B10D12" w:rsidRPr="00182FB4" w:rsidRDefault="00B10D12" w:rsidP="00B10D12">
      <w:pPr>
        <w:widowControl w:val="0"/>
        <w:autoSpaceDE w:val="0"/>
        <w:autoSpaceDN w:val="0"/>
        <w:adjustRightInd w:val="0"/>
        <w:spacing w:before="22"/>
        <w:ind w:left="4394"/>
        <w:rPr>
          <w:rFonts w:ascii="Leelawadee" w:hAnsi="Leelawadee" w:cs="Leelawadee"/>
          <w:color w:val="000000"/>
        </w:rPr>
      </w:pPr>
      <w:r w:rsidRPr="00182FB4">
        <w:rPr>
          <w:rFonts w:ascii="Leelawadee" w:hAnsi="Leelawadee" w:cs="Leelawadee"/>
          <w:b/>
          <w:bCs/>
          <w:color w:val="355581"/>
          <w:spacing w:val="-20"/>
          <w:sz w:val="20"/>
          <w:szCs w:val="20"/>
        </w:rPr>
        <w:t>T</w:t>
      </w:r>
      <w:r w:rsidRPr="00182FB4">
        <w:rPr>
          <w:rFonts w:ascii="Leelawadee" w:hAnsi="Leelawadee" w:cs="Leelawadee"/>
          <w:b/>
          <w:bCs/>
          <w:color w:val="355581"/>
          <w:sz w:val="20"/>
          <w:szCs w:val="20"/>
        </w:rPr>
        <w:t>el</w:t>
      </w:r>
      <w:r w:rsidRPr="00182FB4">
        <w:rPr>
          <w:rFonts w:ascii="Leelawadee" w:hAnsi="Leelawadee" w:cs="Leelawadee"/>
          <w:b/>
          <w:bCs/>
          <w:color w:val="355581"/>
          <w:spacing w:val="-17"/>
          <w:sz w:val="20"/>
          <w:szCs w:val="20"/>
        </w:rPr>
        <w:t xml:space="preserve"> </w:t>
      </w:r>
      <w:r w:rsidRPr="00182FB4">
        <w:rPr>
          <w:rFonts w:ascii="Leelawadee" w:hAnsi="Leelawadee" w:cs="Leelawadee"/>
          <w:color w:val="363435"/>
        </w:rPr>
        <w:t>0845</w:t>
      </w:r>
      <w:r w:rsidRPr="00182FB4">
        <w:rPr>
          <w:rFonts w:ascii="Leelawadee" w:hAnsi="Leelawadee" w:cs="Leelawadee"/>
          <w:color w:val="363435"/>
          <w:spacing w:val="28"/>
        </w:rPr>
        <w:t xml:space="preserve"> </w:t>
      </w:r>
      <w:r w:rsidRPr="00182FB4">
        <w:rPr>
          <w:rFonts w:ascii="Leelawadee" w:hAnsi="Leelawadee" w:cs="Leelawadee"/>
          <w:color w:val="363435"/>
        </w:rPr>
        <w:t>450</w:t>
      </w:r>
      <w:r w:rsidRPr="00182FB4">
        <w:rPr>
          <w:rFonts w:ascii="Leelawadee" w:hAnsi="Leelawadee" w:cs="Leelawadee"/>
          <w:color w:val="363435"/>
          <w:spacing w:val="19"/>
        </w:rPr>
        <w:t xml:space="preserve"> </w:t>
      </w:r>
      <w:proofErr w:type="gramStart"/>
      <w:r w:rsidRPr="00182FB4">
        <w:rPr>
          <w:rFonts w:ascii="Leelawadee" w:hAnsi="Leelawadee" w:cs="Leelawadee"/>
          <w:color w:val="363435"/>
        </w:rPr>
        <w:t xml:space="preserve">3720 </w:t>
      </w:r>
      <w:r w:rsidRPr="00182FB4">
        <w:rPr>
          <w:rFonts w:ascii="Leelawadee" w:hAnsi="Leelawadee" w:cs="Leelawadee"/>
          <w:color w:val="363435"/>
          <w:spacing w:val="22"/>
        </w:rPr>
        <w:t xml:space="preserve"> </w:t>
      </w:r>
      <w:r w:rsidRPr="00182FB4">
        <w:rPr>
          <w:rFonts w:ascii="Leelawadee" w:hAnsi="Leelawadee" w:cs="Leelawadee"/>
          <w:color w:val="363435"/>
          <w:spacing w:val="-14"/>
          <w:w w:val="95"/>
        </w:rPr>
        <w:t>F</w:t>
      </w:r>
      <w:r w:rsidRPr="00182FB4">
        <w:rPr>
          <w:rFonts w:ascii="Leelawadee" w:hAnsi="Leelawadee" w:cs="Leelawadee"/>
          <w:color w:val="363435"/>
          <w:w w:val="95"/>
        </w:rPr>
        <w:t>ax</w:t>
      </w:r>
      <w:proofErr w:type="gramEnd"/>
      <w:r w:rsidRPr="00182FB4">
        <w:rPr>
          <w:rFonts w:ascii="Leelawadee" w:hAnsi="Leelawadee" w:cs="Leelawadee"/>
          <w:color w:val="363435"/>
          <w:spacing w:val="-4"/>
          <w:w w:val="95"/>
        </w:rPr>
        <w:t xml:space="preserve"> </w:t>
      </w:r>
      <w:r w:rsidRPr="00182FB4">
        <w:rPr>
          <w:rFonts w:ascii="Leelawadee" w:hAnsi="Leelawadee" w:cs="Leelawadee"/>
          <w:color w:val="363435"/>
        </w:rPr>
        <w:t>0845</w:t>
      </w:r>
      <w:r w:rsidRPr="00182FB4">
        <w:rPr>
          <w:rFonts w:ascii="Leelawadee" w:hAnsi="Leelawadee" w:cs="Leelawadee"/>
          <w:color w:val="363435"/>
          <w:spacing w:val="28"/>
        </w:rPr>
        <w:t xml:space="preserve"> </w:t>
      </w:r>
      <w:r w:rsidRPr="00182FB4">
        <w:rPr>
          <w:rFonts w:ascii="Leelawadee" w:hAnsi="Leelawadee" w:cs="Leelawadee"/>
          <w:color w:val="363435"/>
        </w:rPr>
        <w:t>450</w:t>
      </w:r>
      <w:r w:rsidRPr="00182FB4">
        <w:rPr>
          <w:rFonts w:ascii="Leelawadee" w:hAnsi="Leelawadee" w:cs="Leelawadee"/>
          <w:color w:val="363435"/>
          <w:spacing w:val="19"/>
        </w:rPr>
        <w:t xml:space="preserve"> </w:t>
      </w:r>
      <w:r w:rsidRPr="00182FB4">
        <w:rPr>
          <w:rFonts w:ascii="Leelawadee" w:hAnsi="Leelawadee" w:cs="Leelawadee"/>
          <w:color w:val="363435"/>
          <w:w w:val="108"/>
        </w:rPr>
        <w:t>3721</w:t>
      </w:r>
    </w:p>
    <w:p w14:paraId="25C586AE" w14:textId="77777777" w:rsidR="00B10D12" w:rsidRPr="00182FB4" w:rsidRDefault="00B10D12" w:rsidP="00B10D12">
      <w:pPr>
        <w:widowControl w:val="0"/>
        <w:autoSpaceDE w:val="0"/>
        <w:autoSpaceDN w:val="0"/>
        <w:adjustRightInd w:val="0"/>
        <w:spacing w:before="2" w:line="170" w:lineRule="exact"/>
        <w:rPr>
          <w:rFonts w:ascii="Futura Hv" w:hAnsi="Futura Hv"/>
          <w:color w:val="000000"/>
          <w:sz w:val="17"/>
          <w:szCs w:val="17"/>
        </w:rPr>
      </w:pPr>
    </w:p>
    <w:p w14:paraId="25CC907D"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33CFC5A1"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r>
        <w:rPr>
          <w:noProof/>
          <w:lang w:val="en-GB" w:eastAsia="en-GB"/>
        </w:rPr>
        <mc:AlternateContent>
          <mc:Choice Requires="wps">
            <w:drawing>
              <wp:anchor distT="0" distB="0" distL="114300" distR="114300" simplePos="0" relativeHeight="251721728" behindDoc="0" locked="0" layoutInCell="1" allowOverlap="1" wp14:anchorId="49D833C8" wp14:editId="06475441">
                <wp:simplePos x="0" y="0"/>
                <wp:positionH relativeFrom="column">
                  <wp:posOffset>159385</wp:posOffset>
                </wp:positionH>
                <wp:positionV relativeFrom="paragraph">
                  <wp:posOffset>109855</wp:posOffset>
                </wp:positionV>
                <wp:extent cx="2329815" cy="1028065"/>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1028065"/>
                        </a:xfrm>
                        <a:prstGeom prst="rect">
                          <a:avLst/>
                        </a:prstGeom>
                        <a:solidFill>
                          <a:srgbClr val="FFFFFF"/>
                        </a:solidFill>
                        <a:ln w="9525">
                          <a:solidFill>
                            <a:schemeClr val="bg1">
                              <a:lumMod val="100000"/>
                              <a:lumOff val="0"/>
                            </a:schemeClr>
                          </a:solidFill>
                          <a:miter lim="800000"/>
                          <a:headEnd/>
                          <a:tailEnd/>
                        </a:ln>
                      </wps:spPr>
                      <wps:txbx>
                        <w:txbxContent>
                          <w:p w14:paraId="102B93FD" w14:textId="77777777" w:rsidR="00B10D12" w:rsidRPr="00A36B99" w:rsidRDefault="00B10D12" w:rsidP="00B10D12">
                            <w:pPr>
                              <w:widowControl w:val="0"/>
                              <w:autoSpaceDE w:val="0"/>
                              <w:autoSpaceDN w:val="0"/>
                              <w:adjustRightInd w:val="0"/>
                              <w:spacing w:before="31"/>
                              <w:jc w:val="both"/>
                              <w:rPr>
                                <w:rFonts w:ascii="Leelawadee" w:eastAsia="Times New Roman" w:hAnsi="Leelawadee" w:cs="Leelawadee"/>
                                <w:color w:val="363435"/>
                                <w:spacing w:val="-3"/>
                                <w:w w:val="84"/>
                                <w:sz w:val="21"/>
                                <w:szCs w:val="21"/>
                              </w:rPr>
                            </w:pPr>
                            <w:r>
                              <w:rPr>
                                <w:noProof/>
                                <w:lang w:val="en-GB" w:eastAsia="en-GB"/>
                              </w:rPr>
                              <w:drawing>
                                <wp:inline distT="0" distB="0" distL="0" distR="0" wp14:anchorId="2C236A86" wp14:editId="65BA5757">
                                  <wp:extent cx="2136140" cy="819150"/>
                                  <wp:effectExtent l="0" t="0" r="0" b="0"/>
                                  <wp:docPr id="202" name="Picture 202" descr="Green RCOT logo, landscape 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RCOT logo, landscape R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6140" cy="8191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5F6A9" id="Text Box 21" o:spid="_x0000_s1033" type="#_x0000_t202" style="position:absolute;margin-left:12.55pt;margin-top:8.65pt;width:183.45pt;height:80.9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" strokecolor="white [3212]">
                <v:textbox>
                  <w:txbxContent>
                    <w:p w:rsidR="00B10D12" w:rsidRPr="00A36B99" w:rsidRDefault="00B10D12" w:rsidP="00B10D12">
                      <w:pPr>
                        <w:widowControl w:val="0"/>
                        <w:autoSpaceDE w:val="0"/>
                        <w:autoSpaceDN w:val="0"/>
                        <w:adjustRightInd w:val="0"/>
                        <w:spacing w:before="31"/>
                        <w:jc w:val="both"/>
                        <w:rPr>
                          <w:rFonts w:ascii="Leelawadee" w:eastAsia="Times New Roman" w:hAnsi="Leelawadee" w:cs="Leelawadee"/>
                          <w:color w:val="363435"/>
                          <w:spacing w:val="-3"/>
                          <w:w w:val="84"/>
                          <w:sz w:val="21"/>
                          <w:szCs w:val="21"/>
                        </w:rPr>
                      </w:pPr>
                      <w:r>
                        <w:rPr>
                          <w:noProof/>
                          <w:lang w:val="en-GB" w:eastAsia="en-GB"/>
                        </w:rPr>
                        <w:drawing>
                          <wp:inline distT="0" distB="0" distL="0" distR="0" wp14:anchorId="16547ADB" wp14:editId="41F9DD7A">
                            <wp:extent cx="2136140" cy="819150"/>
                            <wp:effectExtent l="0" t="0" r="0" b="0"/>
                            <wp:docPr id="202" name="Picture 202" descr="Green RCOT logo, landscape 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RCOT logo, landscape R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6140" cy="819150"/>
                                    </a:xfrm>
                                    <a:prstGeom prst="rect">
                                      <a:avLst/>
                                    </a:prstGeom>
                                    <a:noFill/>
                                    <a:ln>
                                      <a:noFill/>
                                    </a:ln>
                                  </pic:spPr>
                                </pic:pic>
                              </a:graphicData>
                            </a:graphic>
                          </wp:inline>
                        </w:drawing>
                      </w:r>
                    </w:p>
                  </w:txbxContent>
                </v:textbox>
                <w10:wrap type="square"/>
              </v:shape>
            </w:pict>
          </mc:Fallback>
        </mc:AlternateContent>
      </w:r>
    </w:p>
    <w:p w14:paraId="44DD907F" w14:textId="77777777" w:rsidR="00B10D12" w:rsidRPr="00433E44" w:rsidRDefault="00B10D12" w:rsidP="00B10D12">
      <w:pPr>
        <w:widowControl w:val="0"/>
        <w:autoSpaceDE w:val="0"/>
        <w:autoSpaceDN w:val="0"/>
        <w:adjustRightInd w:val="0"/>
        <w:ind w:left="4820" w:hanging="425"/>
        <w:rPr>
          <w:rFonts w:ascii="Leelawadee" w:hAnsi="Leelawadee" w:cs="Leelawadee"/>
          <w:color w:val="000000"/>
          <w:sz w:val="22"/>
          <w:szCs w:val="22"/>
        </w:rPr>
      </w:pPr>
      <w:r>
        <w:rPr>
          <w:rFonts w:ascii="Leelawadee" w:hAnsi="Leelawadee" w:cs="Leelawadee"/>
          <w:noProof/>
          <w:sz w:val="22"/>
          <w:szCs w:val="22"/>
          <w:lang w:val="en-GB" w:eastAsia="en-GB"/>
        </w:rPr>
        <mc:AlternateContent>
          <mc:Choice Requires="wps">
            <w:drawing>
              <wp:anchor distT="0" distB="0" distL="114300" distR="114300" simplePos="0" relativeHeight="251715584" behindDoc="1" locked="0" layoutInCell="0" allowOverlap="1" wp14:anchorId="7977F7DC" wp14:editId="0A6CA03F">
                <wp:simplePos x="0" y="0"/>
                <wp:positionH relativeFrom="page">
                  <wp:posOffset>1064260</wp:posOffset>
                </wp:positionH>
                <wp:positionV relativeFrom="paragraph">
                  <wp:posOffset>-17145</wp:posOffset>
                </wp:positionV>
                <wp:extent cx="1752600" cy="825500"/>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A0B16" w14:textId="77777777" w:rsidR="00B10D12" w:rsidRDefault="00B10D12" w:rsidP="00B10D12">
                            <w:pPr>
                              <w:spacing w:line="130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38B59B71" wp14:editId="2A191B0A">
                                  <wp:extent cx="1733550" cy="812165"/>
                                  <wp:effectExtent l="0" t="0" r="0" b="698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33550" cy="812165"/>
                                          </a:xfrm>
                                          <a:prstGeom prst="rect">
                                            <a:avLst/>
                                          </a:prstGeom>
                                          <a:noFill/>
                                          <a:ln>
                                            <a:noFill/>
                                          </a:ln>
                                        </pic:spPr>
                                      </pic:pic>
                                    </a:graphicData>
                                  </a:graphic>
                                </wp:inline>
                              </w:drawing>
                            </w:r>
                          </w:p>
                          <w:p w14:paraId="128807C3" w14:textId="77777777" w:rsidR="00B10D12" w:rsidRDefault="00B10D12" w:rsidP="00B10D12">
                            <w:pPr>
                              <w:widowControl w:val="0"/>
                              <w:autoSpaceDE w:val="0"/>
                              <w:autoSpaceDN w:val="0"/>
                              <w:adjustRightInd w:val="0"/>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84844" id="Rectangle 19" o:spid="_x0000_s1034" style="position:absolute;left:0;text-align:left;margin-left:83.8pt;margin-top:-1.35pt;width:138pt;height:6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" o:allowincell="f" filled="f" stroked="f">
                <v:textbox inset="0,0,0,0">
                  <w:txbxContent>
                    <w:p w:rsidR="00B10D12" w:rsidRDefault="00B10D12" w:rsidP="00B10D12">
                      <w:pPr>
                        <w:spacing w:line="130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7A79D5C7" wp14:editId="2F0B1E4B">
                            <wp:extent cx="1733550" cy="812165"/>
                            <wp:effectExtent l="0" t="0" r="0" b="698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33550" cy="812165"/>
                                    </a:xfrm>
                                    <a:prstGeom prst="rect">
                                      <a:avLst/>
                                    </a:prstGeom>
                                    <a:noFill/>
                                    <a:ln>
                                      <a:noFill/>
                                    </a:ln>
                                  </pic:spPr>
                                </pic:pic>
                              </a:graphicData>
                            </a:graphic>
                          </wp:inline>
                        </w:drawing>
                      </w:r>
                    </w:p>
                    <w:p w:rsidR="00B10D12" w:rsidRDefault="00B10D12" w:rsidP="00B10D12">
                      <w:pPr>
                        <w:widowControl w:val="0"/>
                        <w:autoSpaceDE w:val="0"/>
                        <w:autoSpaceDN w:val="0"/>
                        <w:adjustRightInd w:val="0"/>
                        <w:rPr>
                          <w:rFonts w:ascii="Times New Roman" w:hAnsi="Times New Roman"/>
                          <w:sz w:val="24"/>
                          <w:szCs w:val="24"/>
                        </w:rPr>
                      </w:pPr>
                    </w:p>
                  </w:txbxContent>
                </v:textbox>
                <w10:wrap anchorx="page"/>
              </v:rect>
            </w:pict>
          </mc:Fallback>
        </mc:AlternateContent>
      </w:r>
      <w:r w:rsidRPr="00433E44">
        <w:rPr>
          <w:rFonts w:ascii="Leelawadee" w:hAnsi="Leelawadee" w:cs="Leelawadee"/>
          <w:b/>
          <w:bCs/>
          <w:color w:val="355581"/>
          <w:w w:val="127"/>
          <w:sz w:val="22"/>
          <w:szCs w:val="22"/>
        </w:rPr>
        <w:t>ROYAL COLLEGE OF OCCUPATIONAL THERAPIST</w:t>
      </w:r>
      <w:r w:rsidRPr="00433E44">
        <w:rPr>
          <w:rFonts w:ascii="Leelawadee" w:hAnsi="Leelawadee" w:cs="Leelawadee"/>
          <w:b/>
          <w:bCs/>
          <w:color w:val="355581"/>
          <w:w w:val="93"/>
          <w:sz w:val="22"/>
          <w:szCs w:val="22"/>
        </w:rPr>
        <w:t>S</w:t>
      </w:r>
    </w:p>
    <w:p w14:paraId="02FD3E45" w14:textId="77777777" w:rsidR="00B10D12" w:rsidRDefault="00B10D12" w:rsidP="00B10D12">
      <w:pPr>
        <w:widowControl w:val="0"/>
        <w:autoSpaceDE w:val="0"/>
        <w:autoSpaceDN w:val="0"/>
        <w:adjustRightInd w:val="0"/>
        <w:spacing w:before="31"/>
        <w:ind w:left="4395"/>
        <w:rPr>
          <w:rFonts w:ascii="Leelawadee" w:hAnsi="Leelawadee" w:cs="Leelawadee"/>
          <w:color w:val="363435"/>
          <w:w w:val="96"/>
          <w:sz w:val="22"/>
          <w:szCs w:val="22"/>
        </w:rPr>
      </w:pPr>
      <w:r w:rsidRPr="00433E44">
        <w:rPr>
          <w:rFonts w:ascii="Leelawadee" w:hAnsi="Leelawadee" w:cs="Leelawadee"/>
          <w:color w:val="363435"/>
          <w:w w:val="84"/>
          <w:sz w:val="22"/>
          <w:szCs w:val="22"/>
        </w:rPr>
        <w:t>A</w:t>
      </w:r>
      <w:r w:rsidRPr="00433E44">
        <w:rPr>
          <w:rFonts w:ascii="Leelawadee" w:hAnsi="Leelawadee" w:cs="Leelawadee"/>
          <w:color w:val="363435"/>
          <w:spacing w:val="-5"/>
          <w:w w:val="84"/>
          <w:sz w:val="22"/>
          <w:szCs w:val="22"/>
        </w:rPr>
        <w:t xml:space="preserve"> </w:t>
      </w:r>
      <w:r w:rsidRPr="00433E44">
        <w:rPr>
          <w:rFonts w:ascii="Leelawadee" w:hAnsi="Leelawadee" w:cs="Leelawadee"/>
          <w:color w:val="363435"/>
          <w:spacing w:val="-4"/>
          <w:w w:val="96"/>
          <w:sz w:val="22"/>
          <w:szCs w:val="22"/>
        </w:rPr>
        <w:t>s</w:t>
      </w:r>
      <w:r w:rsidRPr="00433E44">
        <w:rPr>
          <w:rFonts w:ascii="Leelawadee" w:hAnsi="Leelawadee" w:cs="Leelawadee"/>
          <w:color w:val="363435"/>
          <w:spacing w:val="-4"/>
          <w:w w:val="102"/>
          <w:sz w:val="22"/>
          <w:szCs w:val="22"/>
        </w:rPr>
        <w:t>u</w:t>
      </w:r>
      <w:r w:rsidRPr="00433E44">
        <w:rPr>
          <w:rFonts w:ascii="Leelawadee" w:hAnsi="Leelawadee" w:cs="Leelawadee"/>
          <w:color w:val="363435"/>
          <w:spacing w:val="-4"/>
          <w:w w:val="105"/>
          <w:sz w:val="22"/>
          <w:szCs w:val="22"/>
        </w:rPr>
        <w:t>b</w:t>
      </w:r>
      <w:r w:rsidRPr="00433E44">
        <w:rPr>
          <w:rFonts w:ascii="Leelawadee" w:hAnsi="Leelawadee" w:cs="Leelawadee"/>
          <w:color w:val="363435"/>
          <w:spacing w:val="-4"/>
          <w:w w:val="96"/>
          <w:sz w:val="22"/>
          <w:szCs w:val="22"/>
        </w:rPr>
        <w:t>s</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105"/>
          <w:sz w:val="22"/>
          <w:szCs w:val="22"/>
        </w:rPr>
        <w:t>d</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117"/>
          <w:sz w:val="22"/>
          <w:szCs w:val="22"/>
        </w:rPr>
        <w:t>a</w:t>
      </w:r>
      <w:r w:rsidRPr="00433E44">
        <w:rPr>
          <w:rFonts w:ascii="Leelawadee" w:hAnsi="Leelawadee" w:cs="Leelawadee"/>
          <w:color w:val="363435"/>
          <w:spacing w:val="-4"/>
          <w:w w:val="87"/>
          <w:sz w:val="22"/>
          <w:szCs w:val="22"/>
        </w:rPr>
        <w:t>r</w:t>
      </w:r>
      <w:r w:rsidRPr="00433E44">
        <w:rPr>
          <w:rFonts w:ascii="Leelawadee" w:hAnsi="Leelawadee" w:cs="Leelawadee"/>
          <w:color w:val="363435"/>
          <w:w w:val="93"/>
          <w:sz w:val="22"/>
          <w:szCs w:val="22"/>
        </w:rPr>
        <w:t>y</w:t>
      </w:r>
      <w:r w:rsidRPr="00433E44">
        <w:rPr>
          <w:rFonts w:ascii="Leelawadee" w:hAnsi="Leelawadee" w:cs="Leelawadee"/>
          <w:color w:val="363435"/>
          <w:spacing w:val="-15"/>
          <w:sz w:val="22"/>
          <w:szCs w:val="22"/>
        </w:rPr>
        <w:t xml:space="preserve"> </w:t>
      </w:r>
      <w:r w:rsidRPr="00433E44">
        <w:rPr>
          <w:rFonts w:ascii="Leelawadee" w:hAnsi="Leelawadee" w:cs="Leelawadee"/>
          <w:color w:val="363435"/>
          <w:spacing w:val="-4"/>
          <w:sz w:val="22"/>
          <w:szCs w:val="22"/>
        </w:rPr>
        <w:t>o</w:t>
      </w:r>
      <w:r w:rsidRPr="00433E44">
        <w:rPr>
          <w:rFonts w:ascii="Leelawadee" w:hAnsi="Leelawadee" w:cs="Leelawadee"/>
          <w:color w:val="363435"/>
          <w:sz w:val="22"/>
          <w:szCs w:val="22"/>
        </w:rPr>
        <w:t>f</w:t>
      </w:r>
      <w:r w:rsidRPr="00433E44">
        <w:rPr>
          <w:rFonts w:ascii="Leelawadee" w:hAnsi="Leelawadee" w:cs="Leelawadee"/>
          <w:color w:val="363435"/>
          <w:spacing w:val="-9"/>
          <w:sz w:val="22"/>
          <w:szCs w:val="22"/>
        </w:rPr>
        <w:t xml:space="preserve"> </w:t>
      </w:r>
      <w:r w:rsidRPr="00433E44">
        <w:rPr>
          <w:rFonts w:ascii="Leelawadee" w:hAnsi="Leelawadee" w:cs="Leelawadee"/>
          <w:color w:val="363435"/>
          <w:spacing w:val="-4"/>
          <w:sz w:val="22"/>
          <w:szCs w:val="22"/>
        </w:rPr>
        <w:t>th</w:t>
      </w:r>
      <w:r w:rsidRPr="00433E44">
        <w:rPr>
          <w:rFonts w:ascii="Leelawadee" w:hAnsi="Leelawadee" w:cs="Leelawadee"/>
          <w:color w:val="363435"/>
          <w:sz w:val="22"/>
          <w:szCs w:val="22"/>
        </w:rPr>
        <w:t>e</w:t>
      </w:r>
      <w:r w:rsidRPr="00433E44">
        <w:rPr>
          <w:rFonts w:ascii="Leelawadee" w:hAnsi="Leelawadee" w:cs="Leelawadee"/>
          <w:color w:val="363435"/>
          <w:spacing w:val="8"/>
          <w:sz w:val="22"/>
          <w:szCs w:val="22"/>
        </w:rPr>
        <w:t xml:space="preserve"> </w:t>
      </w:r>
      <w:r w:rsidRPr="00433E44">
        <w:rPr>
          <w:rFonts w:ascii="Leelawadee" w:hAnsi="Leelawadee" w:cs="Leelawadee"/>
          <w:color w:val="363435"/>
          <w:spacing w:val="-4"/>
          <w:w w:val="82"/>
          <w:sz w:val="22"/>
          <w:szCs w:val="22"/>
        </w:rPr>
        <w:t>B</w:t>
      </w:r>
      <w:r w:rsidRPr="00433E44">
        <w:rPr>
          <w:rFonts w:ascii="Leelawadee" w:hAnsi="Leelawadee" w:cs="Leelawadee"/>
          <w:color w:val="363435"/>
          <w:spacing w:val="-4"/>
          <w:w w:val="87"/>
          <w:sz w:val="22"/>
          <w:szCs w:val="22"/>
        </w:rPr>
        <w:t>r</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118"/>
          <w:sz w:val="22"/>
          <w:szCs w:val="22"/>
        </w:rPr>
        <w:t>t</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96"/>
          <w:sz w:val="22"/>
          <w:szCs w:val="22"/>
        </w:rPr>
        <w:t>s</w:t>
      </w:r>
      <w:r w:rsidRPr="00433E44">
        <w:rPr>
          <w:rFonts w:ascii="Leelawadee" w:hAnsi="Leelawadee" w:cs="Leelawadee"/>
          <w:color w:val="363435"/>
          <w:w w:val="104"/>
          <w:sz w:val="22"/>
          <w:szCs w:val="22"/>
        </w:rPr>
        <w:t>h</w:t>
      </w:r>
      <w:r w:rsidRPr="00433E44">
        <w:rPr>
          <w:rFonts w:ascii="Leelawadee" w:hAnsi="Leelawadee" w:cs="Leelawadee"/>
          <w:color w:val="363435"/>
          <w:spacing w:val="-15"/>
          <w:sz w:val="22"/>
          <w:szCs w:val="22"/>
        </w:rPr>
        <w:t xml:space="preserve"> </w:t>
      </w:r>
      <w:r w:rsidRPr="00433E44">
        <w:rPr>
          <w:rFonts w:ascii="Leelawadee" w:hAnsi="Leelawadee" w:cs="Leelawadee"/>
          <w:color w:val="363435"/>
          <w:spacing w:val="-4"/>
          <w:w w:val="80"/>
          <w:sz w:val="22"/>
          <w:szCs w:val="22"/>
        </w:rPr>
        <w:t>A</w:t>
      </w:r>
      <w:r w:rsidRPr="00433E44">
        <w:rPr>
          <w:rFonts w:ascii="Leelawadee" w:hAnsi="Leelawadee" w:cs="Leelawadee"/>
          <w:color w:val="363435"/>
          <w:spacing w:val="-4"/>
          <w:w w:val="96"/>
          <w:sz w:val="22"/>
          <w:szCs w:val="22"/>
        </w:rPr>
        <w:t>ss</w:t>
      </w:r>
      <w:r w:rsidRPr="00433E44">
        <w:rPr>
          <w:rFonts w:ascii="Leelawadee" w:hAnsi="Leelawadee" w:cs="Leelawadee"/>
          <w:color w:val="363435"/>
          <w:spacing w:val="-4"/>
          <w:w w:val="104"/>
          <w:sz w:val="22"/>
          <w:szCs w:val="22"/>
        </w:rPr>
        <w:t>o</w:t>
      </w:r>
      <w:r w:rsidRPr="00433E44">
        <w:rPr>
          <w:rFonts w:ascii="Leelawadee" w:hAnsi="Leelawadee" w:cs="Leelawadee"/>
          <w:color w:val="363435"/>
          <w:spacing w:val="-4"/>
          <w:w w:val="95"/>
          <w:sz w:val="22"/>
          <w:szCs w:val="22"/>
        </w:rPr>
        <w:t>c</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117"/>
          <w:sz w:val="22"/>
          <w:szCs w:val="22"/>
        </w:rPr>
        <w:t>a</w:t>
      </w:r>
      <w:r w:rsidRPr="00433E44">
        <w:rPr>
          <w:rFonts w:ascii="Leelawadee" w:hAnsi="Leelawadee" w:cs="Leelawadee"/>
          <w:color w:val="363435"/>
          <w:spacing w:val="-4"/>
          <w:w w:val="118"/>
          <w:sz w:val="22"/>
          <w:szCs w:val="22"/>
        </w:rPr>
        <w:t>t</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104"/>
          <w:sz w:val="22"/>
          <w:szCs w:val="22"/>
        </w:rPr>
        <w:t>o</w:t>
      </w:r>
      <w:r w:rsidRPr="00433E44">
        <w:rPr>
          <w:rFonts w:ascii="Leelawadee" w:hAnsi="Leelawadee" w:cs="Leelawadee"/>
          <w:color w:val="363435"/>
          <w:w w:val="104"/>
          <w:sz w:val="22"/>
          <w:szCs w:val="22"/>
        </w:rPr>
        <w:t>n</w:t>
      </w:r>
      <w:r w:rsidRPr="00433E44">
        <w:rPr>
          <w:rFonts w:ascii="Leelawadee" w:hAnsi="Leelawadee" w:cs="Leelawadee"/>
          <w:color w:val="363435"/>
          <w:spacing w:val="-15"/>
          <w:sz w:val="22"/>
          <w:szCs w:val="22"/>
        </w:rPr>
        <w:t xml:space="preserve"> </w:t>
      </w:r>
      <w:r w:rsidRPr="00433E44">
        <w:rPr>
          <w:rFonts w:ascii="Leelawadee" w:hAnsi="Leelawadee" w:cs="Leelawadee"/>
          <w:color w:val="363435"/>
          <w:spacing w:val="-4"/>
          <w:sz w:val="22"/>
          <w:szCs w:val="22"/>
        </w:rPr>
        <w:t>o</w:t>
      </w:r>
      <w:r w:rsidRPr="00433E44">
        <w:rPr>
          <w:rFonts w:ascii="Leelawadee" w:hAnsi="Leelawadee" w:cs="Leelawadee"/>
          <w:color w:val="363435"/>
          <w:sz w:val="22"/>
          <w:szCs w:val="22"/>
        </w:rPr>
        <w:t>f</w:t>
      </w:r>
      <w:r w:rsidRPr="00433E44">
        <w:rPr>
          <w:rFonts w:ascii="Leelawadee" w:hAnsi="Leelawadee" w:cs="Leelawadee"/>
          <w:color w:val="363435"/>
          <w:spacing w:val="-9"/>
          <w:sz w:val="22"/>
          <w:szCs w:val="22"/>
        </w:rPr>
        <w:t xml:space="preserve"> </w:t>
      </w:r>
      <w:r w:rsidRPr="00433E44">
        <w:rPr>
          <w:rFonts w:ascii="Leelawadee" w:hAnsi="Leelawadee" w:cs="Leelawadee"/>
          <w:color w:val="363435"/>
          <w:spacing w:val="-4"/>
          <w:w w:val="91"/>
          <w:sz w:val="22"/>
          <w:szCs w:val="22"/>
        </w:rPr>
        <w:t>O</w:t>
      </w:r>
      <w:r w:rsidRPr="00433E44">
        <w:rPr>
          <w:rFonts w:ascii="Leelawadee" w:hAnsi="Leelawadee" w:cs="Leelawadee"/>
          <w:color w:val="363435"/>
          <w:spacing w:val="-4"/>
          <w:w w:val="95"/>
          <w:sz w:val="22"/>
          <w:szCs w:val="22"/>
        </w:rPr>
        <w:t>cc</w:t>
      </w:r>
      <w:r w:rsidRPr="00433E44">
        <w:rPr>
          <w:rFonts w:ascii="Leelawadee" w:hAnsi="Leelawadee" w:cs="Leelawadee"/>
          <w:color w:val="363435"/>
          <w:spacing w:val="-4"/>
          <w:w w:val="102"/>
          <w:sz w:val="22"/>
          <w:szCs w:val="22"/>
        </w:rPr>
        <w:t>u</w:t>
      </w:r>
      <w:r w:rsidRPr="00433E44">
        <w:rPr>
          <w:rFonts w:ascii="Leelawadee" w:hAnsi="Leelawadee" w:cs="Leelawadee"/>
          <w:color w:val="363435"/>
          <w:spacing w:val="-4"/>
          <w:w w:val="105"/>
          <w:sz w:val="22"/>
          <w:szCs w:val="22"/>
        </w:rPr>
        <w:t>p</w:t>
      </w:r>
      <w:r w:rsidRPr="00433E44">
        <w:rPr>
          <w:rFonts w:ascii="Leelawadee" w:hAnsi="Leelawadee" w:cs="Leelawadee"/>
          <w:color w:val="363435"/>
          <w:spacing w:val="-4"/>
          <w:w w:val="117"/>
          <w:sz w:val="22"/>
          <w:szCs w:val="22"/>
        </w:rPr>
        <w:t>a</w:t>
      </w:r>
      <w:r w:rsidRPr="00433E44">
        <w:rPr>
          <w:rFonts w:ascii="Leelawadee" w:hAnsi="Leelawadee" w:cs="Leelawadee"/>
          <w:color w:val="363435"/>
          <w:spacing w:val="-4"/>
          <w:w w:val="118"/>
          <w:sz w:val="22"/>
          <w:szCs w:val="22"/>
        </w:rPr>
        <w:t>t</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104"/>
          <w:sz w:val="22"/>
          <w:szCs w:val="22"/>
        </w:rPr>
        <w:t>on</w:t>
      </w:r>
      <w:r w:rsidRPr="00433E44">
        <w:rPr>
          <w:rFonts w:ascii="Leelawadee" w:hAnsi="Leelawadee" w:cs="Leelawadee"/>
          <w:color w:val="363435"/>
          <w:spacing w:val="-4"/>
          <w:w w:val="117"/>
          <w:sz w:val="22"/>
          <w:szCs w:val="22"/>
        </w:rPr>
        <w:t>a</w:t>
      </w:r>
      <w:r w:rsidRPr="00433E44">
        <w:rPr>
          <w:rFonts w:ascii="Leelawadee" w:hAnsi="Leelawadee" w:cs="Leelawadee"/>
          <w:color w:val="363435"/>
          <w:w w:val="71"/>
          <w:sz w:val="22"/>
          <w:szCs w:val="22"/>
        </w:rPr>
        <w:t>l</w:t>
      </w:r>
      <w:r w:rsidRPr="00433E44">
        <w:rPr>
          <w:rFonts w:ascii="Leelawadee" w:hAnsi="Leelawadee" w:cs="Leelawadee"/>
          <w:color w:val="363435"/>
          <w:spacing w:val="-15"/>
          <w:sz w:val="22"/>
          <w:szCs w:val="22"/>
        </w:rPr>
        <w:t xml:space="preserve"> </w:t>
      </w:r>
      <w:r w:rsidRPr="00433E44">
        <w:rPr>
          <w:rFonts w:ascii="Leelawadee" w:hAnsi="Leelawadee" w:cs="Leelawadee"/>
          <w:color w:val="363435"/>
          <w:spacing w:val="-4"/>
          <w:w w:val="87"/>
          <w:sz w:val="22"/>
          <w:szCs w:val="22"/>
        </w:rPr>
        <w:t>T</w:t>
      </w:r>
      <w:r w:rsidRPr="00433E44">
        <w:rPr>
          <w:rFonts w:ascii="Leelawadee" w:hAnsi="Leelawadee" w:cs="Leelawadee"/>
          <w:color w:val="363435"/>
          <w:spacing w:val="-4"/>
          <w:w w:val="104"/>
          <w:sz w:val="22"/>
          <w:szCs w:val="22"/>
        </w:rPr>
        <w:t>h</w:t>
      </w:r>
      <w:r w:rsidRPr="00433E44">
        <w:rPr>
          <w:rFonts w:ascii="Leelawadee" w:hAnsi="Leelawadee" w:cs="Leelawadee"/>
          <w:color w:val="363435"/>
          <w:spacing w:val="-4"/>
          <w:w w:val="109"/>
          <w:sz w:val="22"/>
          <w:szCs w:val="22"/>
        </w:rPr>
        <w:t>e</w:t>
      </w:r>
      <w:r w:rsidRPr="00433E44">
        <w:rPr>
          <w:rFonts w:ascii="Leelawadee" w:hAnsi="Leelawadee" w:cs="Leelawadee"/>
          <w:color w:val="363435"/>
          <w:spacing w:val="-9"/>
          <w:w w:val="87"/>
          <w:sz w:val="22"/>
          <w:szCs w:val="22"/>
        </w:rPr>
        <w:t>r</w:t>
      </w:r>
      <w:r w:rsidRPr="00433E44">
        <w:rPr>
          <w:rFonts w:ascii="Leelawadee" w:hAnsi="Leelawadee" w:cs="Leelawadee"/>
          <w:color w:val="363435"/>
          <w:spacing w:val="-4"/>
          <w:w w:val="117"/>
          <w:sz w:val="22"/>
          <w:szCs w:val="22"/>
        </w:rPr>
        <w:t>a</w:t>
      </w:r>
      <w:r w:rsidRPr="00433E44">
        <w:rPr>
          <w:rFonts w:ascii="Leelawadee" w:hAnsi="Leelawadee" w:cs="Leelawadee"/>
          <w:color w:val="363435"/>
          <w:spacing w:val="-4"/>
          <w:w w:val="105"/>
          <w:sz w:val="22"/>
          <w:szCs w:val="22"/>
        </w:rPr>
        <w:t>p</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96"/>
          <w:sz w:val="22"/>
          <w:szCs w:val="22"/>
        </w:rPr>
        <w:t>s</w:t>
      </w:r>
      <w:r w:rsidRPr="00433E44">
        <w:rPr>
          <w:rFonts w:ascii="Leelawadee" w:hAnsi="Leelawadee" w:cs="Leelawadee"/>
          <w:color w:val="363435"/>
          <w:spacing w:val="-4"/>
          <w:w w:val="118"/>
          <w:sz w:val="22"/>
          <w:szCs w:val="22"/>
        </w:rPr>
        <w:t>t</w:t>
      </w:r>
      <w:r w:rsidRPr="00433E44">
        <w:rPr>
          <w:rFonts w:ascii="Leelawadee" w:hAnsi="Leelawadee" w:cs="Leelawadee"/>
          <w:color w:val="363435"/>
          <w:spacing w:val="-4"/>
          <w:w w:val="96"/>
          <w:sz w:val="22"/>
          <w:szCs w:val="22"/>
        </w:rPr>
        <w:t>s</w:t>
      </w:r>
    </w:p>
    <w:p w14:paraId="484A8048" w14:textId="77777777" w:rsidR="00B10D12" w:rsidRDefault="00B10D12" w:rsidP="00B10D12">
      <w:pPr>
        <w:widowControl w:val="0"/>
        <w:autoSpaceDE w:val="0"/>
        <w:autoSpaceDN w:val="0"/>
        <w:adjustRightInd w:val="0"/>
        <w:spacing w:before="31"/>
        <w:ind w:left="4395"/>
        <w:rPr>
          <w:rFonts w:ascii="Leelawadee" w:hAnsi="Leelawadee" w:cs="Leelawadee"/>
          <w:color w:val="363435"/>
          <w:w w:val="96"/>
          <w:sz w:val="22"/>
          <w:szCs w:val="22"/>
        </w:rPr>
      </w:pPr>
    </w:p>
    <w:p w14:paraId="6D28323B" w14:textId="77777777" w:rsidR="00B10D12" w:rsidRDefault="00B10D12" w:rsidP="00B10D12">
      <w:pPr>
        <w:widowControl w:val="0"/>
        <w:autoSpaceDE w:val="0"/>
        <w:autoSpaceDN w:val="0"/>
        <w:adjustRightInd w:val="0"/>
        <w:spacing w:before="31"/>
        <w:ind w:left="4395"/>
        <w:rPr>
          <w:rFonts w:ascii="Leelawadee" w:hAnsi="Leelawadee" w:cs="Leelawadee"/>
          <w:color w:val="363435"/>
          <w:w w:val="96"/>
          <w:sz w:val="22"/>
          <w:szCs w:val="22"/>
        </w:rPr>
      </w:pPr>
    </w:p>
    <w:p w14:paraId="3A1BFDBE" w14:textId="77777777" w:rsidR="00B10D12" w:rsidRPr="00B10D12" w:rsidRDefault="00B10D12" w:rsidP="00B10D12">
      <w:pPr>
        <w:widowControl w:val="0"/>
        <w:autoSpaceDE w:val="0"/>
        <w:autoSpaceDN w:val="0"/>
        <w:adjustRightInd w:val="0"/>
        <w:spacing w:before="31"/>
        <w:ind w:left="4395"/>
        <w:rPr>
          <w:rFonts w:ascii="Leelawadee" w:hAnsi="Leelawadee" w:cs="Leelawadee"/>
          <w:color w:val="000000"/>
          <w:sz w:val="22"/>
          <w:szCs w:val="22"/>
        </w:rPr>
        <w:sectPr w:rsidR="00B10D12" w:rsidRPr="00B10D12">
          <w:pgSz w:w="11920" w:h="16840"/>
          <w:pgMar w:top="440" w:right="880" w:bottom="280" w:left="600" w:header="720" w:footer="720" w:gutter="0"/>
          <w:cols w:space="720" w:equalWidth="0">
            <w:col w:w="10440"/>
          </w:cols>
          <w:noEndnote/>
        </w:sectPr>
      </w:pPr>
    </w:p>
    <w:p w14:paraId="5EE222AF" w14:textId="4A8EE45B" w:rsidR="005C1E22" w:rsidRDefault="005C1E22" w:rsidP="00F024B8">
      <w:pPr>
        <w:jc w:val="right"/>
        <w:rPr>
          <w:rFonts w:ascii="Trebuchet MS" w:hAnsi="Trebuchet MS"/>
          <w:b/>
          <w:color w:val="002060"/>
          <w:sz w:val="42"/>
          <w:szCs w:val="42"/>
        </w:rPr>
      </w:pPr>
    </w:p>
    <w:p w14:paraId="24598A6A" w14:textId="77777777" w:rsidR="00F024B8" w:rsidRDefault="007F4037" w:rsidP="00F024B8">
      <w:pPr>
        <w:jc w:val="right"/>
      </w:pPr>
      <w:r>
        <w:rPr>
          <w:rFonts w:ascii="Trebuchet MS" w:hAnsi="Trebuchet MS"/>
          <w:b/>
          <w:color w:val="002060"/>
          <w:sz w:val="42"/>
          <w:szCs w:val="42"/>
        </w:rPr>
        <w:t>AHP Health and Work</w:t>
      </w:r>
      <w:r w:rsidR="00F024B8" w:rsidRPr="00F024B8">
        <w:rPr>
          <w:rFonts w:ascii="Trebuchet MS" w:hAnsi="Trebuchet MS"/>
          <w:b/>
          <w:color w:val="002060"/>
          <w:sz w:val="42"/>
          <w:szCs w:val="42"/>
        </w:rPr>
        <w:t xml:space="preserve"> Report</w:t>
      </w:r>
    </w:p>
    <w:tbl>
      <w:tblPr>
        <w:tblStyle w:val="TableGrid"/>
        <w:tblW w:w="4998" w:type="pct"/>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57" w:type="dxa"/>
          <w:right w:w="113" w:type="dxa"/>
        </w:tblCellMar>
        <w:tblLook w:val="04A0" w:firstRow="1" w:lastRow="0" w:firstColumn="1" w:lastColumn="0" w:noHBand="0" w:noVBand="1"/>
      </w:tblPr>
      <w:tblGrid>
        <w:gridCol w:w="5578"/>
        <w:gridCol w:w="4978"/>
      </w:tblGrid>
      <w:tr w:rsidR="00315824" w:rsidRPr="00307393" w14:paraId="00558DFA" w14:textId="77777777" w:rsidTr="003E090D">
        <w:trPr>
          <w:trHeight w:val="2649"/>
        </w:trPr>
        <w:tc>
          <w:tcPr>
            <w:tcW w:w="5748" w:type="dxa"/>
          </w:tcPr>
          <w:tbl>
            <w:tblPr>
              <w:tblStyle w:val="TableGrid"/>
              <w:tblW w:w="62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9"/>
              <w:gridCol w:w="1276"/>
              <w:gridCol w:w="3685"/>
              <w:gridCol w:w="736"/>
            </w:tblGrid>
            <w:tr w:rsidR="001614CB" w:rsidRPr="00307393" w14:paraId="6B233CED" w14:textId="77777777" w:rsidTr="008B79F0">
              <w:trPr>
                <w:trHeight w:val="437"/>
              </w:trPr>
              <w:tc>
                <w:tcPr>
                  <w:tcW w:w="569" w:type="dxa"/>
                  <w:tcBorders>
                    <w:top w:val="single" w:sz="4" w:space="0" w:color="000000"/>
                    <w:left w:val="single" w:sz="4" w:space="0" w:color="000000"/>
                  </w:tcBorders>
                  <w:shd w:val="clear" w:color="auto" w:fill="FFFFFF" w:themeFill="background1"/>
                  <w:tcMar>
                    <w:left w:w="28" w:type="dxa"/>
                    <w:right w:w="28" w:type="dxa"/>
                  </w:tcMar>
                </w:tcPr>
                <w:p w14:paraId="1A1FBB22" w14:textId="77777777" w:rsidR="001614CB" w:rsidRPr="00307393" w:rsidRDefault="008B79F0" w:rsidP="00F024B8">
                  <w:pPr>
                    <w:outlineLvl w:val="9"/>
                  </w:pPr>
                  <w:r>
                    <w:rPr>
                      <w:noProof/>
                      <w:lang w:val="en-GB" w:eastAsia="en-GB"/>
                    </w:rPr>
                    <mc:AlternateContent>
                      <mc:Choice Requires="wps">
                        <w:drawing>
                          <wp:anchor distT="0" distB="0" distL="114300" distR="114300" simplePos="0" relativeHeight="251679744" behindDoc="0" locked="0" layoutInCell="1" allowOverlap="1" wp14:anchorId="48C53205" wp14:editId="501CBB1D">
                            <wp:simplePos x="0" y="0"/>
                            <wp:positionH relativeFrom="column">
                              <wp:posOffset>22225</wp:posOffset>
                            </wp:positionH>
                            <wp:positionV relativeFrom="paragraph">
                              <wp:posOffset>17780</wp:posOffset>
                            </wp:positionV>
                            <wp:extent cx="199390" cy="200025"/>
                            <wp:effectExtent l="0" t="0" r="0" b="9525"/>
                            <wp:wrapNone/>
                            <wp:docPr id="142"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1D3B88" w14:textId="77777777"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1</w:t>
                                        </w:r>
                                      </w:p>
                                    </w:txbxContent>
                                  </wps:txbx>
                                  <wps:bodyPr rot="0" vert="horz" wrap="square" lIns="0" tIns="0" rIns="0" bIns="0" anchor="ctr" anchorCtr="0" upright="1">
                                    <a:noAutofit/>
                                  </wps:bodyPr>
                                </wps:wsp>
                              </a:graphicData>
                            </a:graphic>
                          </wp:anchor>
                        </w:drawing>
                      </mc:Choice>
                      <mc:Fallback>
                        <w:pict>
                          <v:shape w14:anchorId="48732DF5" id="Freeform 141" o:spid="_x0000_s1035" style="position:absolute;margin-left:1.75pt;margin-top:1.4pt;width:15.7pt;height:15.7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WOfwYAADE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1</w:t>
                                  </w:r>
                                </w:p>
                              </w:txbxContent>
                            </v:textbox>
                          </v:shape>
                        </w:pict>
                      </mc:Fallback>
                    </mc:AlternateContent>
                  </w:r>
                </w:p>
              </w:tc>
              <w:tc>
                <w:tcPr>
                  <w:tcW w:w="1276" w:type="dxa"/>
                  <w:tcBorders>
                    <w:top w:val="single" w:sz="4" w:space="0" w:color="000000"/>
                  </w:tcBorders>
                  <w:shd w:val="clear" w:color="auto" w:fill="FFFFFF" w:themeFill="background1"/>
                  <w:tcMar>
                    <w:left w:w="28" w:type="dxa"/>
                    <w:right w:w="28" w:type="dxa"/>
                  </w:tcMar>
                </w:tcPr>
                <w:p w14:paraId="4E5ACAC9" w14:textId="77777777" w:rsidR="001614CB" w:rsidRPr="00307393" w:rsidRDefault="001614CB" w:rsidP="00F024B8">
                  <w:pPr>
                    <w:outlineLvl w:val="9"/>
                  </w:pPr>
                  <w:r w:rsidRPr="00307393">
                    <w:t>Patients Name</w:t>
                  </w:r>
                  <w:r>
                    <w:t>:</w:t>
                  </w:r>
                </w:p>
              </w:tc>
              <w:sdt>
                <w:sdtPr>
                  <w:id w:val="2078699649"/>
                  <w:placeholder>
                    <w:docPart w:val="DefaultPlaceholder_-1854013440"/>
                  </w:placeholder>
                  <w:text/>
                </w:sdtPr>
                <w:sdtEndPr/>
                <w:sdtContent>
                  <w:tc>
                    <w:tcPr>
                      <w:tcW w:w="3685" w:type="dxa"/>
                      <w:tcBorders>
                        <w:top w:val="single" w:sz="4" w:space="0" w:color="000000"/>
                        <w:right w:val="single" w:sz="4" w:space="0" w:color="000000"/>
                      </w:tcBorders>
                      <w:shd w:val="clear" w:color="auto" w:fill="FFFFFF" w:themeFill="background1"/>
                      <w:tcMar>
                        <w:left w:w="28" w:type="dxa"/>
                        <w:right w:w="28" w:type="dxa"/>
                      </w:tcMar>
                    </w:tcPr>
                    <w:p w14:paraId="0C226D25" w14:textId="5DE22240" w:rsidR="001614CB" w:rsidRPr="00307393" w:rsidRDefault="00427065" w:rsidP="008E47C4">
                      <w:pPr>
                        <w:outlineLvl w:val="9"/>
                      </w:pPr>
                      <w:proofErr w:type="gramStart"/>
                      <w:r>
                        <w:t>Margaret  Grant</w:t>
                      </w:r>
                      <w:proofErr w:type="gramEnd"/>
                      <w:r>
                        <w:t xml:space="preserve"> </w:t>
                      </w:r>
                    </w:p>
                  </w:tc>
                </w:sdtContent>
              </w:sdt>
              <w:tc>
                <w:tcPr>
                  <w:tcW w:w="736" w:type="dxa"/>
                  <w:tcBorders>
                    <w:left w:val="single" w:sz="4" w:space="0" w:color="000000"/>
                  </w:tcBorders>
                  <w:shd w:val="clear" w:color="auto" w:fill="auto"/>
                  <w:tcMar>
                    <w:left w:w="28" w:type="dxa"/>
                    <w:right w:w="28" w:type="dxa"/>
                  </w:tcMar>
                </w:tcPr>
                <w:p w14:paraId="1FC1DC0A" w14:textId="77777777" w:rsidR="001614CB" w:rsidRPr="00307393" w:rsidRDefault="001614CB" w:rsidP="00F024B8">
                  <w:pPr>
                    <w:outlineLvl w:val="9"/>
                  </w:pPr>
                </w:p>
              </w:tc>
            </w:tr>
            <w:tr w:rsidR="001614CB" w:rsidRPr="00307393" w14:paraId="27BC56C4" w14:textId="77777777" w:rsidTr="008B79F0">
              <w:trPr>
                <w:trHeight w:val="408"/>
              </w:trPr>
              <w:tc>
                <w:tcPr>
                  <w:tcW w:w="569" w:type="dxa"/>
                  <w:tcBorders>
                    <w:left w:val="single" w:sz="4" w:space="0" w:color="000000"/>
                  </w:tcBorders>
                  <w:shd w:val="clear" w:color="auto" w:fill="FFFFFF" w:themeFill="background1"/>
                  <w:tcMar>
                    <w:left w:w="28" w:type="dxa"/>
                    <w:right w:w="28" w:type="dxa"/>
                  </w:tcMar>
                </w:tcPr>
                <w:p w14:paraId="41E5535F" w14:textId="77777777" w:rsidR="001614CB" w:rsidRPr="00307393" w:rsidRDefault="001614CB" w:rsidP="00F024B8">
                  <w:pPr>
                    <w:outlineLvl w:val="9"/>
                  </w:pPr>
                </w:p>
              </w:tc>
              <w:tc>
                <w:tcPr>
                  <w:tcW w:w="1276" w:type="dxa"/>
                  <w:shd w:val="clear" w:color="auto" w:fill="FFFFFF" w:themeFill="background1"/>
                  <w:tcMar>
                    <w:left w:w="28" w:type="dxa"/>
                    <w:right w:w="28" w:type="dxa"/>
                  </w:tcMar>
                </w:tcPr>
                <w:p w14:paraId="15BC4658" w14:textId="77777777" w:rsidR="001614CB" w:rsidRPr="00307393" w:rsidRDefault="001614CB" w:rsidP="00F024B8">
                  <w:pPr>
                    <w:outlineLvl w:val="9"/>
                  </w:pPr>
                  <w:r w:rsidRPr="00307393">
                    <w:t>Date of Birth</w:t>
                  </w:r>
                  <w:r>
                    <w:t>:</w:t>
                  </w:r>
                </w:p>
              </w:tc>
              <w:tc>
                <w:tcPr>
                  <w:tcW w:w="3685" w:type="dxa"/>
                  <w:tcBorders>
                    <w:right w:val="single" w:sz="4" w:space="0" w:color="000000"/>
                  </w:tcBorders>
                  <w:shd w:val="clear" w:color="auto" w:fill="FFFFFF" w:themeFill="background1"/>
                  <w:tcMar>
                    <w:left w:w="28" w:type="dxa"/>
                    <w:right w:w="28" w:type="dxa"/>
                  </w:tcMar>
                </w:tcPr>
                <w:p w14:paraId="72E367D8" w14:textId="5A14F952" w:rsidR="001614CB" w:rsidRPr="00307393" w:rsidRDefault="00427065" w:rsidP="00F024B8">
                  <w:pPr>
                    <w:outlineLvl w:val="9"/>
                  </w:pPr>
                  <w:r>
                    <w:t>06/04/1958</w:t>
                  </w:r>
                </w:p>
              </w:tc>
              <w:tc>
                <w:tcPr>
                  <w:tcW w:w="736" w:type="dxa"/>
                  <w:tcBorders>
                    <w:left w:val="single" w:sz="4" w:space="0" w:color="000000"/>
                  </w:tcBorders>
                  <w:shd w:val="clear" w:color="auto" w:fill="auto"/>
                  <w:tcMar>
                    <w:left w:w="28" w:type="dxa"/>
                    <w:right w:w="28" w:type="dxa"/>
                  </w:tcMar>
                </w:tcPr>
                <w:p w14:paraId="1913CD6C" w14:textId="77777777" w:rsidR="001614CB" w:rsidRPr="00307393" w:rsidRDefault="001614CB" w:rsidP="00F024B8">
                  <w:pPr>
                    <w:outlineLvl w:val="9"/>
                  </w:pPr>
                </w:p>
              </w:tc>
            </w:tr>
            <w:tr w:rsidR="001614CB" w:rsidRPr="00307393" w14:paraId="49B3AE90" w14:textId="77777777" w:rsidTr="008B79F0">
              <w:trPr>
                <w:trHeight w:val="84"/>
              </w:trPr>
              <w:tc>
                <w:tcPr>
                  <w:tcW w:w="569" w:type="dxa"/>
                  <w:tcBorders>
                    <w:left w:val="single" w:sz="4" w:space="0" w:color="000000"/>
                  </w:tcBorders>
                  <w:shd w:val="clear" w:color="auto" w:fill="FFFFFF" w:themeFill="background1"/>
                  <w:tcMar>
                    <w:left w:w="28" w:type="dxa"/>
                    <w:right w:w="28" w:type="dxa"/>
                  </w:tcMar>
                </w:tcPr>
                <w:p w14:paraId="7F596F52" w14:textId="77777777" w:rsidR="001614CB" w:rsidRPr="00307393" w:rsidRDefault="001614CB" w:rsidP="00F024B8">
                  <w:pPr>
                    <w:outlineLvl w:val="9"/>
                  </w:pPr>
                </w:p>
              </w:tc>
              <w:tc>
                <w:tcPr>
                  <w:tcW w:w="1276" w:type="dxa"/>
                  <w:shd w:val="clear" w:color="auto" w:fill="FFFFFF" w:themeFill="background1"/>
                  <w:tcMar>
                    <w:left w:w="28" w:type="dxa"/>
                    <w:right w:w="28" w:type="dxa"/>
                  </w:tcMar>
                </w:tcPr>
                <w:p w14:paraId="25109FFE" w14:textId="77777777" w:rsidR="001614CB" w:rsidRPr="00307393" w:rsidRDefault="001614CB" w:rsidP="00F024B8">
                  <w:pPr>
                    <w:outlineLvl w:val="9"/>
                  </w:pPr>
                </w:p>
              </w:tc>
              <w:tc>
                <w:tcPr>
                  <w:tcW w:w="3685" w:type="dxa"/>
                  <w:tcBorders>
                    <w:right w:val="single" w:sz="4" w:space="0" w:color="000000"/>
                  </w:tcBorders>
                  <w:shd w:val="clear" w:color="auto" w:fill="FFFFFF" w:themeFill="background1"/>
                  <w:tcMar>
                    <w:left w:w="28" w:type="dxa"/>
                    <w:right w:w="28" w:type="dxa"/>
                  </w:tcMar>
                </w:tcPr>
                <w:p w14:paraId="09D688DA" w14:textId="77777777" w:rsidR="001614CB" w:rsidRDefault="001614CB" w:rsidP="00F024B8">
                  <w:pPr>
                    <w:outlineLvl w:val="9"/>
                  </w:pPr>
                </w:p>
              </w:tc>
              <w:tc>
                <w:tcPr>
                  <w:tcW w:w="736" w:type="dxa"/>
                  <w:tcBorders>
                    <w:left w:val="single" w:sz="4" w:space="0" w:color="000000"/>
                  </w:tcBorders>
                  <w:shd w:val="clear" w:color="auto" w:fill="auto"/>
                  <w:tcMar>
                    <w:left w:w="28" w:type="dxa"/>
                    <w:right w:w="28" w:type="dxa"/>
                  </w:tcMar>
                </w:tcPr>
                <w:p w14:paraId="064CC1CE" w14:textId="77777777" w:rsidR="001614CB" w:rsidRDefault="001614CB" w:rsidP="00F024B8">
                  <w:pPr>
                    <w:outlineLvl w:val="9"/>
                  </w:pPr>
                </w:p>
              </w:tc>
            </w:tr>
            <w:tr w:rsidR="001614CB" w:rsidRPr="00307393" w14:paraId="67473551" w14:textId="77777777" w:rsidTr="008B79F0">
              <w:trPr>
                <w:trHeight w:val="373"/>
              </w:trPr>
              <w:tc>
                <w:tcPr>
                  <w:tcW w:w="569" w:type="dxa"/>
                  <w:tcBorders>
                    <w:left w:val="single" w:sz="4" w:space="0" w:color="000000"/>
                  </w:tcBorders>
                  <w:shd w:val="clear" w:color="auto" w:fill="FFFFFF" w:themeFill="background1"/>
                  <w:tcMar>
                    <w:left w:w="28" w:type="dxa"/>
                    <w:right w:w="28" w:type="dxa"/>
                  </w:tcMar>
                </w:tcPr>
                <w:p w14:paraId="0D3CA308" w14:textId="77777777" w:rsidR="001614CB" w:rsidRPr="00307393" w:rsidRDefault="001614CB" w:rsidP="00F024B8">
                  <w:pPr>
                    <w:outlineLvl w:val="9"/>
                  </w:pPr>
                </w:p>
              </w:tc>
              <w:tc>
                <w:tcPr>
                  <w:tcW w:w="4961" w:type="dxa"/>
                  <w:gridSpan w:val="2"/>
                  <w:tcBorders>
                    <w:right w:val="single" w:sz="4" w:space="0" w:color="000000"/>
                  </w:tcBorders>
                  <w:shd w:val="clear" w:color="auto" w:fill="FFFFFF" w:themeFill="background1"/>
                  <w:tcMar>
                    <w:left w:w="28" w:type="dxa"/>
                    <w:right w:w="28" w:type="dxa"/>
                  </w:tcMar>
                </w:tcPr>
                <w:p w14:paraId="6A471FC7" w14:textId="77777777" w:rsidR="001614CB" w:rsidRPr="00307393" w:rsidRDefault="001614CB" w:rsidP="00F024B8">
                  <w:pPr>
                    <w:outlineLvl w:val="9"/>
                  </w:pPr>
                  <w:r w:rsidRPr="00307393">
                    <w:t>I advised you that</w:t>
                  </w:r>
                  <w:r>
                    <w:t>:</w:t>
                  </w:r>
                </w:p>
              </w:tc>
              <w:tc>
                <w:tcPr>
                  <w:tcW w:w="736" w:type="dxa"/>
                  <w:tcBorders>
                    <w:left w:val="single" w:sz="4" w:space="0" w:color="000000"/>
                  </w:tcBorders>
                  <w:shd w:val="clear" w:color="auto" w:fill="auto"/>
                  <w:tcMar>
                    <w:left w:w="28" w:type="dxa"/>
                    <w:right w:w="28" w:type="dxa"/>
                  </w:tcMar>
                </w:tcPr>
                <w:p w14:paraId="459B0623" w14:textId="77777777" w:rsidR="001614CB" w:rsidRPr="00307393" w:rsidRDefault="001614CB" w:rsidP="00F024B8">
                  <w:pPr>
                    <w:outlineLvl w:val="9"/>
                  </w:pPr>
                </w:p>
              </w:tc>
            </w:tr>
            <w:tr w:rsidR="001614CB" w:rsidRPr="00307393" w14:paraId="13268BC3" w14:textId="77777777" w:rsidTr="008B79F0">
              <w:trPr>
                <w:trHeight w:val="373"/>
              </w:trPr>
              <w:tc>
                <w:tcPr>
                  <w:tcW w:w="569" w:type="dxa"/>
                  <w:tcBorders>
                    <w:left w:val="single" w:sz="4" w:space="0" w:color="000000"/>
                  </w:tcBorders>
                  <w:shd w:val="clear" w:color="auto" w:fill="FFFFFF" w:themeFill="background1"/>
                  <w:tcMar>
                    <w:left w:w="28" w:type="dxa"/>
                    <w:right w:w="28" w:type="dxa"/>
                  </w:tcMar>
                </w:tcPr>
                <w:p w14:paraId="31D56501" w14:textId="77777777" w:rsidR="001614CB" w:rsidRDefault="008B79F0" w:rsidP="00F024B8">
                  <w:pPr>
                    <w:outlineLvl w:val="9"/>
                  </w:pPr>
                  <w:r>
                    <w:rPr>
                      <w:noProof/>
                      <w:lang w:val="en-GB" w:eastAsia="en-GB"/>
                    </w:rPr>
                    <mc:AlternateContent>
                      <mc:Choice Requires="wps">
                        <w:drawing>
                          <wp:anchor distT="0" distB="0" distL="114300" distR="114300" simplePos="0" relativeHeight="251681792" behindDoc="0" locked="0" layoutInCell="1" allowOverlap="1" wp14:anchorId="79432471" wp14:editId="1FDA0C3F">
                            <wp:simplePos x="0" y="0"/>
                            <wp:positionH relativeFrom="column">
                              <wp:posOffset>22225</wp:posOffset>
                            </wp:positionH>
                            <wp:positionV relativeFrom="paragraph">
                              <wp:posOffset>16510</wp:posOffset>
                            </wp:positionV>
                            <wp:extent cx="199390" cy="200025"/>
                            <wp:effectExtent l="0" t="0" r="0" b="9525"/>
                            <wp:wrapNone/>
                            <wp:docPr id="2"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A5A86B" w14:textId="77777777"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1a</w:t>
                                        </w:r>
                                      </w:p>
                                    </w:txbxContent>
                                  </wps:txbx>
                                  <wps:bodyPr rot="0" vert="horz" wrap="square" lIns="0" tIns="0" rIns="0" bIns="0" anchor="ctr" anchorCtr="0" upright="1">
                                    <a:noAutofit/>
                                  </wps:bodyPr>
                                </wps:wsp>
                              </a:graphicData>
                            </a:graphic>
                          </wp:anchor>
                        </w:drawing>
                      </mc:Choice>
                      <mc:Fallback>
                        <w:pict>
                          <v:shape w14:anchorId="5838327B" id="_x0000_s1036" style="position:absolute;margin-left:1.75pt;margin-top:1.3pt;width:15.7pt;height:15.7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AxgfAYAAC8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1a</w:t>
                                  </w:r>
                                </w:p>
                              </w:txbxContent>
                            </v:textbox>
                          </v:shape>
                        </w:pict>
                      </mc:Fallback>
                    </mc:AlternateContent>
                  </w:r>
                </w:p>
              </w:tc>
              <w:tc>
                <w:tcPr>
                  <w:tcW w:w="4961" w:type="dxa"/>
                  <w:gridSpan w:val="2"/>
                  <w:tcBorders>
                    <w:right w:val="single" w:sz="4" w:space="0" w:color="000000"/>
                  </w:tcBorders>
                  <w:shd w:val="clear" w:color="auto" w:fill="FFFFFF" w:themeFill="background1"/>
                  <w:tcMar>
                    <w:left w:w="28" w:type="dxa"/>
                    <w:right w:w="28" w:type="dxa"/>
                  </w:tcMar>
                </w:tcPr>
                <w:p w14:paraId="6290A583" w14:textId="77777777" w:rsidR="001614CB" w:rsidRPr="00307393" w:rsidRDefault="006A53AA" w:rsidP="00F024B8">
                  <w:pPr>
                    <w:outlineLvl w:val="9"/>
                  </w:pPr>
                  <w:sdt>
                    <w:sdtPr>
                      <w:id w:val="1667827596"/>
                      <w14:checkbox>
                        <w14:checked w14:val="0"/>
                        <w14:checkedState w14:val="2612" w14:font="MS Gothic"/>
                        <w14:uncheckedState w14:val="2610" w14:font="MS Gothic"/>
                      </w14:checkbox>
                    </w:sdtPr>
                    <w:sdtEndPr/>
                    <w:sdtContent>
                      <w:r w:rsidR="008E47C4">
                        <w:rPr>
                          <w:rFonts w:ascii="MS Gothic" w:eastAsia="MS Gothic" w:hAnsi="MS Gothic" w:hint="eastAsia"/>
                        </w:rPr>
                        <w:t>☐</w:t>
                      </w:r>
                    </w:sdtContent>
                  </w:sdt>
                  <w:r w:rsidR="001614CB">
                    <w:t xml:space="preserve">  </w:t>
                  </w:r>
                  <w:r w:rsidR="001614CB" w:rsidRPr="00307393">
                    <w:t>you are not fit for work</w:t>
                  </w:r>
                </w:p>
              </w:tc>
              <w:tc>
                <w:tcPr>
                  <w:tcW w:w="736" w:type="dxa"/>
                  <w:tcBorders>
                    <w:left w:val="single" w:sz="4" w:space="0" w:color="000000"/>
                  </w:tcBorders>
                  <w:shd w:val="clear" w:color="auto" w:fill="auto"/>
                  <w:tcMar>
                    <w:left w:w="28" w:type="dxa"/>
                    <w:right w:w="28" w:type="dxa"/>
                  </w:tcMar>
                </w:tcPr>
                <w:p w14:paraId="622A7DBC" w14:textId="77777777" w:rsidR="001614CB" w:rsidRPr="00307393" w:rsidRDefault="001614CB" w:rsidP="00F024B8">
                  <w:pPr>
                    <w:outlineLvl w:val="9"/>
                  </w:pPr>
                </w:p>
              </w:tc>
            </w:tr>
            <w:tr w:rsidR="001614CB" w:rsidRPr="00307393" w14:paraId="5B4D7E3A" w14:textId="77777777" w:rsidTr="008B79F0">
              <w:trPr>
                <w:trHeight w:val="373"/>
              </w:trPr>
              <w:tc>
                <w:tcPr>
                  <w:tcW w:w="569" w:type="dxa"/>
                  <w:tcBorders>
                    <w:left w:val="single" w:sz="4" w:space="0" w:color="000000"/>
                    <w:bottom w:val="single" w:sz="4" w:space="0" w:color="000000"/>
                  </w:tcBorders>
                  <w:shd w:val="clear" w:color="auto" w:fill="FFFFFF" w:themeFill="background1"/>
                  <w:tcMar>
                    <w:left w:w="28" w:type="dxa"/>
                    <w:right w:w="28" w:type="dxa"/>
                  </w:tcMar>
                </w:tcPr>
                <w:p w14:paraId="48CC71FC" w14:textId="77777777" w:rsidR="001614CB" w:rsidRDefault="008B79F0" w:rsidP="00F024B8">
                  <w:pPr>
                    <w:outlineLvl w:val="9"/>
                  </w:pPr>
                  <w:r>
                    <w:rPr>
                      <w:noProof/>
                      <w:lang w:val="en-GB" w:eastAsia="en-GB"/>
                    </w:rPr>
                    <mc:AlternateContent>
                      <mc:Choice Requires="wps">
                        <w:drawing>
                          <wp:anchor distT="0" distB="0" distL="114300" distR="114300" simplePos="0" relativeHeight="251683840" behindDoc="0" locked="0" layoutInCell="1" allowOverlap="1" wp14:anchorId="0B1496D8" wp14:editId="2FEB9AA9">
                            <wp:simplePos x="0" y="0"/>
                            <wp:positionH relativeFrom="column">
                              <wp:posOffset>22225</wp:posOffset>
                            </wp:positionH>
                            <wp:positionV relativeFrom="paragraph">
                              <wp:posOffset>15240</wp:posOffset>
                            </wp:positionV>
                            <wp:extent cx="199390" cy="200025"/>
                            <wp:effectExtent l="0" t="0" r="0" b="9525"/>
                            <wp:wrapNone/>
                            <wp:docPr id="3"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417544" w14:textId="77777777"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1b</w:t>
                                        </w:r>
                                      </w:p>
                                    </w:txbxContent>
                                  </wps:txbx>
                                  <wps:bodyPr rot="0" vert="horz" wrap="square" lIns="0" tIns="0" rIns="0" bIns="0" anchor="ctr" anchorCtr="0" upright="1">
                                    <a:noAutofit/>
                                  </wps:bodyPr>
                                </wps:wsp>
                              </a:graphicData>
                            </a:graphic>
                          </wp:anchor>
                        </w:drawing>
                      </mc:Choice>
                      <mc:Fallback>
                        <w:pict>
                          <v:shape w14:anchorId="2A5C8329" id="_x0000_s1037" style="position:absolute;margin-left:1.75pt;margin-top:1.2pt;width:15.7pt;height:15.7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1b</w:t>
                                  </w:r>
                                </w:p>
                              </w:txbxContent>
                            </v:textbox>
                          </v:shape>
                        </w:pict>
                      </mc:Fallback>
                    </mc:AlternateContent>
                  </w:r>
                </w:p>
              </w:tc>
              <w:tc>
                <w:tcPr>
                  <w:tcW w:w="4961" w:type="dxa"/>
                  <w:gridSpan w:val="2"/>
                  <w:tcBorders>
                    <w:bottom w:val="single" w:sz="4" w:space="0" w:color="000000"/>
                    <w:right w:val="single" w:sz="4" w:space="0" w:color="000000"/>
                  </w:tcBorders>
                  <w:shd w:val="clear" w:color="auto" w:fill="FFFFFF" w:themeFill="background1"/>
                  <w:tcMar>
                    <w:left w:w="28" w:type="dxa"/>
                    <w:right w:w="28" w:type="dxa"/>
                  </w:tcMar>
                </w:tcPr>
                <w:p w14:paraId="663DA896" w14:textId="52C013B1" w:rsidR="001614CB" w:rsidRPr="00307393" w:rsidRDefault="006A53AA" w:rsidP="00F024B8">
                  <w:pPr>
                    <w:outlineLvl w:val="9"/>
                  </w:pPr>
                  <w:sdt>
                    <w:sdtPr>
                      <w:id w:val="-542140669"/>
                      <w14:checkbox>
                        <w14:checked w14:val="1"/>
                        <w14:checkedState w14:val="2612" w14:font="MS Gothic"/>
                        <w14:uncheckedState w14:val="2610" w14:font="MS Gothic"/>
                      </w14:checkbox>
                    </w:sdtPr>
                    <w:sdtEndPr/>
                    <w:sdtContent>
                      <w:r w:rsidR="00427065">
                        <w:rPr>
                          <w:rFonts w:ascii="MS Gothic" w:eastAsia="MS Gothic" w:hAnsi="MS Gothic" w:hint="eastAsia"/>
                        </w:rPr>
                        <w:t>☒</w:t>
                      </w:r>
                    </w:sdtContent>
                  </w:sdt>
                  <w:r w:rsidR="001614CB">
                    <w:t xml:space="preserve">  </w:t>
                  </w:r>
                  <w:r w:rsidR="001614CB" w:rsidRPr="00307393">
                    <w:t>you may be fit for work taking account of the advice below</w:t>
                  </w:r>
                </w:p>
              </w:tc>
              <w:tc>
                <w:tcPr>
                  <w:tcW w:w="736" w:type="dxa"/>
                  <w:tcBorders>
                    <w:left w:val="single" w:sz="4" w:space="0" w:color="000000"/>
                  </w:tcBorders>
                  <w:shd w:val="clear" w:color="auto" w:fill="auto"/>
                  <w:tcMar>
                    <w:left w:w="28" w:type="dxa"/>
                    <w:right w:w="28" w:type="dxa"/>
                  </w:tcMar>
                </w:tcPr>
                <w:p w14:paraId="66796CBD" w14:textId="77777777" w:rsidR="001614CB" w:rsidRPr="00307393" w:rsidRDefault="001614CB" w:rsidP="00F024B8">
                  <w:pPr>
                    <w:outlineLvl w:val="9"/>
                  </w:pPr>
                </w:p>
              </w:tc>
            </w:tr>
            <w:tr w:rsidR="001614CB" w:rsidRPr="00307393" w14:paraId="21C61835" w14:textId="77777777" w:rsidTr="003E090D">
              <w:trPr>
                <w:trHeight w:val="60"/>
              </w:trPr>
              <w:tc>
                <w:tcPr>
                  <w:tcW w:w="569" w:type="dxa"/>
                  <w:tcBorders>
                    <w:top w:val="single" w:sz="4" w:space="0" w:color="000000"/>
                    <w:bottom w:val="single" w:sz="4" w:space="0" w:color="000000"/>
                  </w:tcBorders>
                  <w:tcMar>
                    <w:left w:w="28" w:type="dxa"/>
                    <w:right w:w="28" w:type="dxa"/>
                  </w:tcMar>
                </w:tcPr>
                <w:p w14:paraId="46F062AB" w14:textId="77777777" w:rsidR="001614CB" w:rsidRPr="001614CB" w:rsidRDefault="001614CB" w:rsidP="003E090D">
                  <w:pPr>
                    <w:outlineLvl w:val="9"/>
                  </w:pPr>
                </w:p>
              </w:tc>
              <w:tc>
                <w:tcPr>
                  <w:tcW w:w="4961" w:type="dxa"/>
                  <w:gridSpan w:val="2"/>
                  <w:tcBorders>
                    <w:top w:val="single" w:sz="4" w:space="0" w:color="000000"/>
                    <w:bottom w:val="single" w:sz="4" w:space="0" w:color="000000"/>
                  </w:tcBorders>
                  <w:tcMar>
                    <w:left w:w="28" w:type="dxa"/>
                    <w:right w:w="28" w:type="dxa"/>
                  </w:tcMar>
                </w:tcPr>
                <w:p w14:paraId="0F060DAB" w14:textId="77777777" w:rsidR="001614CB" w:rsidRPr="00CA23F5" w:rsidRDefault="001614CB" w:rsidP="003E090D">
                  <w:pPr>
                    <w:outlineLvl w:val="9"/>
                    <w:rPr>
                      <w:sz w:val="32"/>
                    </w:rPr>
                  </w:pPr>
                </w:p>
              </w:tc>
              <w:tc>
                <w:tcPr>
                  <w:tcW w:w="736" w:type="dxa"/>
                  <w:shd w:val="clear" w:color="auto" w:fill="auto"/>
                  <w:tcMar>
                    <w:left w:w="28" w:type="dxa"/>
                    <w:right w:w="28" w:type="dxa"/>
                  </w:tcMar>
                </w:tcPr>
                <w:p w14:paraId="764720E6" w14:textId="77777777" w:rsidR="001614CB" w:rsidRPr="00307393" w:rsidRDefault="001614CB" w:rsidP="003E090D">
                  <w:pPr>
                    <w:outlineLvl w:val="9"/>
                  </w:pPr>
                </w:p>
              </w:tc>
            </w:tr>
            <w:tr w:rsidR="001614CB" w:rsidRPr="00307393" w14:paraId="1AEE1E80" w14:textId="77777777" w:rsidTr="008E47C4">
              <w:trPr>
                <w:trHeight w:val="408"/>
              </w:trPr>
              <w:tc>
                <w:tcPr>
                  <w:tcW w:w="569" w:type="dxa"/>
                  <w:tcBorders>
                    <w:top w:val="single" w:sz="4" w:space="0" w:color="000000"/>
                    <w:left w:val="single" w:sz="4" w:space="0" w:color="000000"/>
                    <w:bottom w:val="single" w:sz="4" w:space="0" w:color="000000"/>
                  </w:tcBorders>
                  <w:shd w:val="clear" w:color="auto" w:fill="FFFFFF" w:themeFill="background1"/>
                  <w:tcMar>
                    <w:left w:w="28" w:type="dxa"/>
                    <w:right w:w="28" w:type="dxa"/>
                  </w:tcMar>
                </w:tcPr>
                <w:p w14:paraId="479B7E72" w14:textId="77777777" w:rsidR="001614CB" w:rsidRDefault="008B79F0" w:rsidP="00F024B8">
                  <w:pPr>
                    <w:outlineLvl w:val="9"/>
                  </w:pPr>
                  <w:r>
                    <w:rPr>
                      <w:noProof/>
                      <w:lang w:val="en-GB" w:eastAsia="en-GB"/>
                    </w:rPr>
                    <mc:AlternateContent>
                      <mc:Choice Requires="wps">
                        <w:drawing>
                          <wp:anchor distT="0" distB="0" distL="114300" distR="114300" simplePos="0" relativeHeight="251685888" behindDoc="0" locked="0" layoutInCell="1" allowOverlap="1" wp14:anchorId="7C991617" wp14:editId="17F16240">
                            <wp:simplePos x="0" y="0"/>
                            <wp:positionH relativeFrom="column">
                              <wp:posOffset>22225</wp:posOffset>
                            </wp:positionH>
                            <wp:positionV relativeFrom="paragraph">
                              <wp:posOffset>6681</wp:posOffset>
                            </wp:positionV>
                            <wp:extent cx="199390" cy="200025"/>
                            <wp:effectExtent l="0" t="0" r="0" b="9525"/>
                            <wp:wrapNone/>
                            <wp:docPr id="4"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8B30C0" w14:textId="77777777"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3</w:t>
                                        </w:r>
                                      </w:p>
                                    </w:txbxContent>
                                  </wps:txbx>
                                  <wps:bodyPr rot="0" vert="horz" wrap="square" lIns="0" tIns="0" rIns="0" bIns="0" anchor="ctr" anchorCtr="0" upright="1">
                                    <a:noAutofit/>
                                  </wps:bodyPr>
                                </wps:wsp>
                              </a:graphicData>
                            </a:graphic>
                          </wp:anchor>
                        </w:drawing>
                      </mc:Choice>
                      <mc:Fallback>
                        <w:pict>
                          <v:shape w14:anchorId="0F4B1CE7" id="_x0000_s1038" style="position:absolute;margin-left:1.75pt;margin-top:.55pt;width:15.7pt;height:15.7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85BfAYAADA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3</w:t>
                                  </w:r>
                                </w:p>
                              </w:txbxContent>
                            </v:textbox>
                          </v:shape>
                        </w:pict>
                      </mc:Fallback>
                    </mc:AlternateContent>
                  </w:r>
                </w:p>
              </w:tc>
              <w:tc>
                <w:tcPr>
                  <w:tcW w:w="4961" w:type="dxa"/>
                  <w:gridSpan w:val="2"/>
                  <w:tcBorders>
                    <w:top w:val="single" w:sz="4" w:space="0" w:color="000000"/>
                    <w:bottom w:val="single" w:sz="4" w:space="0" w:color="000000"/>
                    <w:right w:val="single" w:sz="4" w:space="0" w:color="000000"/>
                  </w:tcBorders>
                  <w:shd w:val="clear" w:color="auto" w:fill="FFFFFF" w:themeFill="background1"/>
                  <w:tcMar>
                    <w:left w:w="28" w:type="dxa"/>
                    <w:right w:w="28" w:type="dxa"/>
                  </w:tcMar>
                </w:tcPr>
                <w:p w14:paraId="334EC969" w14:textId="4852D543" w:rsidR="001614CB" w:rsidRPr="00307393" w:rsidRDefault="001614CB" w:rsidP="00F024B8">
                  <w:pPr>
                    <w:outlineLvl w:val="9"/>
                  </w:pPr>
                  <w:r>
                    <w:t>D</w:t>
                  </w:r>
                  <w:r>
                    <w:rPr>
                      <w:spacing w:val="-4"/>
                    </w:rPr>
                    <w:t>a</w:t>
                  </w:r>
                  <w:r>
                    <w:rPr>
                      <w:spacing w:val="-5"/>
                      <w:w w:val="113"/>
                    </w:rPr>
                    <w:t>t</w:t>
                  </w:r>
                  <w:r>
                    <w:rPr>
                      <w:w w:val="102"/>
                    </w:rPr>
                    <w:t>e</w:t>
                  </w:r>
                  <w:r>
                    <w:rPr>
                      <w:spacing w:val="-2"/>
                    </w:rPr>
                    <w:t xml:space="preserve"> </w:t>
                  </w:r>
                  <w:r>
                    <w:rPr>
                      <w:w w:val="103"/>
                    </w:rPr>
                    <w:t>assessme</w:t>
                  </w:r>
                  <w:r>
                    <w:rPr>
                      <w:spacing w:val="-4"/>
                      <w:w w:val="103"/>
                    </w:rPr>
                    <w:t>n</w:t>
                  </w:r>
                  <w:r>
                    <w:rPr>
                      <w:w w:val="113"/>
                    </w:rPr>
                    <w:t>t</w:t>
                  </w:r>
                  <w:r>
                    <w:rPr>
                      <w:spacing w:val="-2"/>
                    </w:rPr>
                    <w:t xml:space="preserve"> </w:t>
                  </w:r>
                  <w:r>
                    <w:rPr>
                      <w:spacing w:val="-6"/>
                      <w:w w:val="103"/>
                    </w:rPr>
                    <w:t>c</w:t>
                  </w:r>
                  <w:r>
                    <w:rPr>
                      <w:w w:val="96"/>
                    </w:rPr>
                    <w:t>ompl</w:t>
                  </w:r>
                  <w:r>
                    <w:rPr>
                      <w:spacing w:val="-4"/>
                      <w:w w:val="96"/>
                    </w:rPr>
                    <w:t>e</w:t>
                  </w:r>
                  <w:r>
                    <w:rPr>
                      <w:spacing w:val="-5"/>
                      <w:w w:val="113"/>
                    </w:rPr>
                    <w:t>t</w:t>
                  </w:r>
                  <w:r>
                    <w:rPr>
                      <w:w w:val="92"/>
                    </w:rPr>
                    <w:t xml:space="preserve">ed   </w:t>
                  </w:r>
                  <w:sdt>
                    <w:sdtPr>
                      <w:rPr>
                        <w:w w:val="92"/>
                      </w:rPr>
                      <w:id w:val="1301267016"/>
                      <w:date w:fullDate="2019-09-02T00:00:00Z">
                        <w:dateFormat w:val="dd MMMM yyyy"/>
                        <w:lid w:val="en-GB"/>
                        <w:storeMappedDataAs w:val="dateTime"/>
                        <w:calendar w:val="gregorian"/>
                      </w:date>
                    </w:sdtPr>
                    <w:sdtEndPr/>
                    <w:sdtContent>
                      <w:r w:rsidR="00427065">
                        <w:rPr>
                          <w:w w:val="92"/>
                          <w:lang w:val="en-GB"/>
                        </w:rPr>
                        <w:t>02 September 2019</w:t>
                      </w:r>
                    </w:sdtContent>
                  </w:sdt>
                </w:p>
              </w:tc>
              <w:tc>
                <w:tcPr>
                  <w:tcW w:w="736" w:type="dxa"/>
                  <w:tcBorders>
                    <w:left w:val="single" w:sz="4" w:space="0" w:color="000000"/>
                  </w:tcBorders>
                  <w:shd w:val="clear" w:color="auto" w:fill="auto"/>
                  <w:tcMar>
                    <w:left w:w="28" w:type="dxa"/>
                    <w:right w:w="28" w:type="dxa"/>
                  </w:tcMar>
                </w:tcPr>
                <w:p w14:paraId="70918D7E" w14:textId="77777777" w:rsidR="001614CB" w:rsidRPr="00307393" w:rsidRDefault="001614CB" w:rsidP="00F024B8">
                  <w:pPr>
                    <w:outlineLvl w:val="9"/>
                  </w:pPr>
                </w:p>
              </w:tc>
            </w:tr>
          </w:tbl>
          <w:p w14:paraId="3C14D490" w14:textId="77777777" w:rsidR="00315824" w:rsidRPr="00307393" w:rsidRDefault="00315824" w:rsidP="00F024B8">
            <w:pPr>
              <w:outlineLvl w:val="9"/>
            </w:pPr>
          </w:p>
        </w:tc>
        <w:tc>
          <w:tcPr>
            <w:tcW w:w="5128" w:type="dxa"/>
          </w:tcPr>
          <w:tbl>
            <w:tblPr>
              <w:tblStyle w:val="TableGrid"/>
              <w:tblW w:w="4941" w:type="dxa"/>
              <w:tblBorders>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4"/>
              <w:gridCol w:w="2045"/>
              <w:gridCol w:w="2386"/>
              <w:gridCol w:w="76"/>
            </w:tblGrid>
            <w:tr w:rsidR="001614CB" w:rsidRPr="00307393" w14:paraId="4ED8A97A" w14:textId="77777777" w:rsidTr="00F024B8">
              <w:trPr>
                <w:trHeight w:val="437"/>
              </w:trPr>
              <w:tc>
                <w:tcPr>
                  <w:tcW w:w="434" w:type="dxa"/>
                  <w:tcBorders>
                    <w:top w:val="single" w:sz="4" w:space="0" w:color="000000"/>
                    <w:left w:val="single" w:sz="4" w:space="0" w:color="000000"/>
                    <w:bottom w:val="nil"/>
                  </w:tcBorders>
                  <w:shd w:val="clear" w:color="auto" w:fill="FFFFFF" w:themeFill="background1"/>
                  <w:tcMar>
                    <w:top w:w="28" w:type="dxa"/>
                    <w:left w:w="28" w:type="dxa"/>
                    <w:bottom w:w="28" w:type="dxa"/>
                    <w:right w:w="28" w:type="dxa"/>
                  </w:tcMar>
                </w:tcPr>
                <w:p w14:paraId="062B7DC5" w14:textId="77777777" w:rsidR="001614CB" w:rsidRDefault="001614CB" w:rsidP="00F024B8">
                  <w:pPr>
                    <w:outlineLvl w:val="9"/>
                    <w:rPr>
                      <w:w w:val="105"/>
                    </w:rPr>
                  </w:pPr>
                  <w:r>
                    <w:rPr>
                      <w:noProof/>
                      <w:lang w:val="en-GB" w:eastAsia="en-GB"/>
                    </w:rPr>
                    <mc:AlternateContent>
                      <mc:Choice Requires="wps">
                        <w:drawing>
                          <wp:anchor distT="0" distB="0" distL="114300" distR="114300" simplePos="0" relativeHeight="251689984" behindDoc="0" locked="0" layoutInCell="1" allowOverlap="1" wp14:anchorId="2252E853" wp14:editId="61A77F08">
                            <wp:simplePos x="0" y="0"/>
                            <wp:positionH relativeFrom="column">
                              <wp:posOffset>22225</wp:posOffset>
                            </wp:positionH>
                            <wp:positionV relativeFrom="paragraph">
                              <wp:posOffset>0</wp:posOffset>
                            </wp:positionV>
                            <wp:extent cx="199390" cy="200025"/>
                            <wp:effectExtent l="0" t="0" r="0" b="9525"/>
                            <wp:wrapNone/>
                            <wp:docPr id="5"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E4317C" w14:textId="77777777" w:rsidR="001614CB" w:rsidRPr="00524F7C" w:rsidRDefault="001614CB" w:rsidP="00524F7C">
                                        <w:pPr>
                                          <w:jc w:val="center"/>
                                          <w:rPr>
                                            <w:color w:val="FFFFFF" w:themeColor="background1"/>
                                          </w:rPr>
                                        </w:pPr>
                                        <w:r>
                                          <w:rPr>
                                            <w:color w:val="FFFFFF" w:themeColor="background1"/>
                                          </w:rPr>
                                          <w:t>2</w:t>
                                        </w:r>
                                      </w:p>
                                    </w:txbxContent>
                                  </wps:txbx>
                                  <wps:bodyPr rot="0" vert="horz" wrap="square" lIns="36000" tIns="36000" rIns="36000" bIns="36000" anchor="ctr" anchorCtr="0" upright="1">
                                    <a:noAutofit/>
                                  </wps:bodyPr>
                                </wps:wsp>
                              </a:graphicData>
                            </a:graphic>
                          </wp:anchor>
                        </w:drawing>
                      </mc:Choice>
                      <mc:Fallback>
                        <w:pict>
                          <v:shape w14:anchorId="5C840B84" id="_x0000_s1039" style="position:absolute;margin-left:1.75pt;margin-top:0;width:15.7pt;height:15.75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OUfgYAAEA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1mm,1mm,1mm,1mm">
                              <w:txbxContent>
                                <w:p w:rsidR="001614CB" w:rsidRPr="00524F7C" w:rsidRDefault="001614CB" w:rsidP="00524F7C">
                                  <w:pPr>
                                    <w:jc w:val="center"/>
                                    <w:rPr>
                                      <w:color w:val="FFFFFF" w:themeColor="background1"/>
                                    </w:rPr>
                                  </w:pPr>
                                  <w:r>
                                    <w:rPr>
                                      <w:color w:val="FFFFFF" w:themeColor="background1"/>
                                    </w:rPr>
                                    <w:t>2</w:t>
                                  </w:r>
                                </w:p>
                              </w:txbxContent>
                            </v:textbox>
                          </v:shape>
                        </w:pict>
                      </mc:Fallback>
                    </mc:AlternateContent>
                  </w:r>
                </w:p>
              </w:tc>
              <w:tc>
                <w:tcPr>
                  <w:tcW w:w="4431" w:type="dxa"/>
                  <w:gridSpan w:val="2"/>
                  <w:tcBorders>
                    <w:top w:val="single" w:sz="4" w:space="0" w:color="000000"/>
                    <w:bottom w:val="nil"/>
                    <w:right w:val="single" w:sz="4" w:space="0" w:color="000000"/>
                  </w:tcBorders>
                  <w:shd w:val="clear" w:color="auto" w:fill="FFFFFF" w:themeFill="background1"/>
                  <w:tcMar>
                    <w:top w:w="28" w:type="dxa"/>
                    <w:left w:w="28" w:type="dxa"/>
                    <w:bottom w:w="28" w:type="dxa"/>
                    <w:right w:w="28" w:type="dxa"/>
                  </w:tcMar>
                </w:tcPr>
                <w:p w14:paraId="4D849FCB" w14:textId="77777777" w:rsidR="00CA23F5" w:rsidRDefault="001614CB" w:rsidP="00CA23F5">
                  <w:pPr>
                    <w:outlineLvl w:val="9"/>
                    <w:rPr>
                      <w:w w:val="101"/>
                    </w:rPr>
                  </w:pPr>
                  <w:r>
                    <w:rPr>
                      <w:w w:val="105"/>
                    </w:rPr>
                    <w:t>This</w:t>
                  </w:r>
                  <w:r>
                    <w:rPr>
                      <w:spacing w:val="-2"/>
                    </w:rPr>
                    <w:t xml:space="preserve"> </w:t>
                  </w:r>
                  <w:r>
                    <w:rPr>
                      <w:spacing w:val="-4"/>
                      <w:w w:val="123"/>
                    </w:rPr>
                    <w:t>f</w:t>
                  </w:r>
                  <w:r>
                    <w:rPr>
                      <w:w w:val="94"/>
                    </w:rPr>
                    <w:t>orm</w:t>
                  </w:r>
                  <w:r>
                    <w:rPr>
                      <w:spacing w:val="-2"/>
                    </w:rPr>
                    <w:t xml:space="preserve"> </w:t>
                  </w:r>
                  <w:r>
                    <w:rPr>
                      <w:w w:val="102"/>
                    </w:rPr>
                    <w:t>has</w:t>
                  </w:r>
                  <w:r>
                    <w:rPr>
                      <w:spacing w:val="-2"/>
                    </w:rPr>
                    <w:t xml:space="preserve"> </w:t>
                  </w:r>
                  <w:r>
                    <w:t>been</w:t>
                  </w:r>
                  <w:r>
                    <w:rPr>
                      <w:spacing w:val="-2"/>
                    </w:rPr>
                    <w:t xml:space="preserve"> </w:t>
                  </w:r>
                  <w:r>
                    <w:rPr>
                      <w:spacing w:val="-6"/>
                      <w:w w:val="103"/>
                    </w:rPr>
                    <w:t>c</w:t>
                  </w:r>
                  <w:r>
                    <w:rPr>
                      <w:w w:val="96"/>
                    </w:rPr>
                    <w:t>ompl</w:t>
                  </w:r>
                  <w:r>
                    <w:rPr>
                      <w:spacing w:val="-4"/>
                      <w:w w:val="96"/>
                    </w:rPr>
                    <w:t>e</w:t>
                  </w:r>
                  <w:r>
                    <w:rPr>
                      <w:spacing w:val="-5"/>
                      <w:w w:val="113"/>
                    </w:rPr>
                    <w:t>t</w:t>
                  </w:r>
                  <w:r>
                    <w:rPr>
                      <w:w w:val="99"/>
                    </w:rPr>
                    <w:t>ed</w:t>
                  </w:r>
                  <w:r>
                    <w:rPr>
                      <w:spacing w:val="-2"/>
                    </w:rPr>
                    <w:t xml:space="preserve"> </w:t>
                  </w:r>
                  <w:r>
                    <w:rPr>
                      <w:w w:val="101"/>
                    </w:rPr>
                    <w:t>by</w:t>
                  </w:r>
                  <w:r>
                    <w:rPr>
                      <w:spacing w:val="-2"/>
                    </w:rPr>
                    <w:t xml:space="preserve"> </w:t>
                  </w:r>
                  <w:r>
                    <w:rPr>
                      <w:w w:val="101"/>
                    </w:rPr>
                    <w:t>a</w:t>
                  </w:r>
                  <w:r w:rsidR="00CA23F5">
                    <w:rPr>
                      <w:w w:val="101"/>
                    </w:rPr>
                    <w:t xml:space="preserve">  </w:t>
                  </w:r>
                </w:p>
                <w:p w14:paraId="73F3158B" w14:textId="77777777" w:rsidR="001614CB" w:rsidRPr="00307393" w:rsidRDefault="006A53AA" w:rsidP="00CA23F5">
                  <w:pPr>
                    <w:outlineLvl w:val="9"/>
                  </w:pPr>
                  <w:sdt>
                    <w:sdtPr>
                      <w:rPr>
                        <w:w w:val="101"/>
                      </w:rPr>
                      <w:id w:val="1767268461"/>
                      <w:comboBox>
                        <w:listItem w:value="Select Profession"/>
                        <w:listItem w:displayText="Physiotherapist" w:value="Physiotherapist"/>
                        <w:listItem w:displayText="Occupational Therapist" w:value="Occupational Therapist"/>
                        <w:listItem w:displayText="Podiatrist" w:value="Podiatrist"/>
                        <w:listItem w:displayText="Other" w:value="Other"/>
                      </w:comboBox>
                    </w:sdtPr>
                    <w:sdtEndPr/>
                    <w:sdtContent>
                      <w:r w:rsidR="00CA23F5">
                        <w:rPr>
                          <w:w w:val="101"/>
                        </w:rPr>
                        <w:t>Select Profession</w:t>
                      </w:r>
                    </w:sdtContent>
                  </w:sdt>
                  <w:r w:rsidR="001614CB">
                    <w:rPr>
                      <w:spacing w:val="-2"/>
                    </w:rPr>
                    <w:t xml:space="preserve"> </w:t>
                  </w:r>
                </w:p>
              </w:tc>
              <w:tc>
                <w:tcPr>
                  <w:tcW w:w="76" w:type="dxa"/>
                  <w:tcBorders>
                    <w:top w:val="nil"/>
                    <w:left w:val="single" w:sz="4" w:space="0" w:color="000000"/>
                    <w:bottom w:val="nil"/>
                    <w:right w:val="nil"/>
                  </w:tcBorders>
                  <w:shd w:val="clear" w:color="auto" w:fill="auto"/>
                  <w:tcMar>
                    <w:top w:w="28" w:type="dxa"/>
                    <w:left w:w="28" w:type="dxa"/>
                    <w:bottom w:w="28" w:type="dxa"/>
                    <w:right w:w="28" w:type="dxa"/>
                  </w:tcMar>
                </w:tcPr>
                <w:p w14:paraId="4F8E7DCA" w14:textId="77777777" w:rsidR="001614CB" w:rsidRDefault="001614CB" w:rsidP="00F024B8">
                  <w:pPr>
                    <w:outlineLvl w:val="9"/>
                  </w:pPr>
                </w:p>
                <w:p w14:paraId="287C97CF" w14:textId="77777777" w:rsidR="001614CB" w:rsidRPr="00307393" w:rsidRDefault="001614CB" w:rsidP="00F024B8">
                  <w:pPr>
                    <w:outlineLvl w:val="9"/>
                  </w:pPr>
                </w:p>
              </w:tc>
            </w:tr>
            <w:tr w:rsidR="001614CB" w:rsidRPr="00307393" w14:paraId="2F844A51" w14:textId="77777777" w:rsidTr="00F024B8">
              <w:trPr>
                <w:trHeight w:val="52"/>
              </w:trPr>
              <w:tc>
                <w:tcPr>
                  <w:tcW w:w="434" w:type="dxa"/>
                  <w:tcBorders>
                    <w:top w:val="nil"/>
                    <w:left w:val="single" w:sz="4" w:space="0" w:color="000000"/>
                    <w:bottom w:val="nil"/>
                  </w:tcBorders>
                  <w:shd w:val="clear" w:color="auto" w:fill="FFFFFF" w:themeFill="background1"/>
                  <w:tcMar>
                    <w:top w:w="28" w:type="dxa"/>
                    <w:left w:w="28" w:type="dxa"/>
                    <w:bottom w:w="28" w:type="dxa"/>
                    <w:right w:w="28" w:type="dxa"/>
                  </w:tcMar>
                </w:tcPr>
                <w:p w14:paraId="68EA9FE2" w14:textId="77777777" w:rsidR="001614CB" w:rsidRDefault="001614CB" w:rsidP="00F024B8">
                  <w:pPr>
                    <w:outlineLvl w:val="9"/>
                    <w:rPr>
                      <w:w w:val="105"/>
                    </w:rPr>
                  </w:pPr>
                </w:p>
              </w:tc>
              <w:tc>
                <w:tcPr>
                  <w:tcW w:w="4431" w:type="dxa"/>
                  <w:gridSpan w:val="2"/>
                  <w:tcBorders>
                    <w:top w:val="nil"/>
                    <w:bottom w:val="nil"/>
                    <w:right w:val="single" w:sz="4" w:space="0" w:color="000000"/>
                  </w:tcBorders>
                  <w:shd w:val="clear" w:color="auto" w:fill="FFFFFF" w:themeFill="background1"/>
                  <w:tcMar>
                    <w:top w:w="28" w:type="dxa"/>
                    <w:left w:w="28" w:type="dxa"/>
                    <w:bottom w:w="28" w:type="dxa"/>
                    <w:right w:w="28" w:type="dxa"/>
                  </w:tcMar>
                </w:tcPr>
                <w:p w14:paraId="0C0496E4" w14:textId="77777777" w:rsidR="001614CB" w:rsidRDefault="001614CB" w:rsidP="00F024B8">
                  <w:pPr>
                    <w:outlineLvl w:val="9"/>
                    <w:rPr>
                      <w:w w:val="105"/>
                    </w:rPr>
                  </w:pPr>
                </w:p>
              </w:tc>
              <w:tc>
                <w:tcPr>
                  <w:tcW w:w="76" w:type="dxa"/>
                  <w:tcBorders>
                    <w:top w:val="nil"/>
                    <w:left w:val="single" w:sz="4" w:space="0" w:color="000000"/>
                    <w:bottom w:val="nil"/>
                    <w:right w:val="nil"/>
                  </w:tcBorders>
                  <w:shd w:val="clear" w:color="auto" w:fill="auto"/>
                  <w:tcMar>
                    <w:top w:w="28" w:type="dxa"/>
                    <w:left w:w="28" w:type="dxa"/>
                    <w:bottom w:w="28" w:type="dxa"/>
                    <w:right w:w="28" w:type="dxa"/>
                  </w:tcMar>
                </w:tcPr>
                <w:p w14:paraId="271D70FC" w14:textId="77777777" w:rsidR="001614CB" w:rsidRDefault="001614CB" w:rsidP="00F024B8">
                  <w:pPr>
                    <w:outlineLvl w:val="9"/>
                    <w:rPr>
                      <w:w w:val="105"/>
                    </w:rPr>
                  </w:pPr>
                </w:p>
              </w:tc>
            </w:tr>
            <w:tr w:rsidR="001614CB" w:rsidRPr="00307393" w14:paraId="294D62B5" w14:textId="77777777" w:rsidTr="008E47C4">
              <w:trPr>
                <w:trHeight w:val="525"/>
              </w:trPr>
              <w:tc>
                <w:tcPr>
                  <w:tcW w:w="434" w:type="dxa"/>
                  <w:tcBorders>
                    <w:top w:val="nil"/>
                    <w:left w:val="single" w:sz="4" w:space="0" w:color="000000"/>
                    <w:bottom w:val="nil"/>
                  </w:tcBorders>
                  <w:shd w:val="clear" w:color="auto" w:fill="FFFFFF" w:themeFill="background1"/>
                  <w:tcMar>
                    <w:top w:w="28" w:type="dxa"/>
                    <w:left w:w="28" w:type="dxa"/>
                    <w:bottom w:w="28" w:type="dxa"/>
                    <w:right w:w="28" w:type="dxa"/>
                  </w:tcMar>
                </w:tcPr>
                <w:p w14:paraId="0123C5F1" w14:textId="77777777" w:rsidR="001614CB" w:rsidRDefault="001614CB" w:rsidP="00F024B8">
                  <w:pPr>
                    <w:outlineLvl w:val="9"/>
                    <w:rPr>
                      <w:spacing w:val="-6"/>
                      <w:w w:val="98"/>
                    </w:rPr>
                  </w:pPr>
                </w:p>
              </w:tc>
              <w:tc>
                <w:tcPr>
                  <w:tcW w:w="2045" w:type="dxa"/>
                  <w:tcBorders>
                    <w:top w:val="nil"/>
                    <w:bottom w:val="nil"/>
                  </w:tcBorders>
                  <w:shd w:val="clear" w:color="auto" w:fill="FFFFFF" w:themeFill="background1"/>
                  <w:tcMar>
                    <w:top w:w="28" w:type="dxa"/>
                    <w:left w:w="28" w:type="dxa"/>
                    <w:bottom w:w="28" w:type="dxa"/>
                    <w:right w:w="28" w:type="dxa"/>
                  </w:tcMar>
                </w:tcPr>
                <w:p w14:paraId="546D7116" w14:textId="77777777" w:rsidR="001614CB" w:rsidRPr="00307393" w:rsidRDefault="001614CB" w:rsidP="008E47C4">
                  <w:pPr>
                    <w:outlineLvl w:val="9"/>
                  </w:pPr>
                  <w:r>
                    <w:rPr>
                      <w:spacing w:val="-6"/>
                      <w:w w:val="98"/>
                    </w:rPr>
                    <w:t>Pr</w:t>
                  </w:r>
                  <w:r>
                    <w:rPr>
                      <w:w w:val="98"/>
                    </w:rPr>
                    <w:t>actitioner</w:t>
                  </w:r>
                  <w:r>
                    <w:rPr>
                      <w:spacing w:val="-9"/>
                      <w:w w:val="98"/>
                    </w:rPr>
                    <w:t>’</w:t>
                  </w:r>
                  <w:r>
                    <w:rPr>
                      <w:w w:val="112"/>
                    </w:rPr>
                    <w:t>s</w:t>
                  </w:r>
                  <w:r>
                    <w:rPr>
                      <w:spacing w:val="-2"/>
                    </w:rPr>
                    <w:t xml:space="preserve"> </w:t>
                  </w:r>
                  <w:r>
                    <w:rPr>
                      <w:w w:val="95"/>
                    </w:rPr>
                    <w:t>name:</w:t>
                  </w:r>
                </w:p>
              </w:tc>
              <w:tc>
                <w:tcPr>
                  <w:tcW w:w="2386" w:type="dxa"/>
                  <w:tcBorders>
                    <w:top w:val="nil"/>
                    <w:bottom w:val="nil"/>
                    <w:right w:val="single" w:sz="4" w:space="0" w:color="000000"/>
                  </w:tcBorders>
                  <w:shd w:val="clear" w:color="auto" w:fill="FFFFFF" w:themeFill="background1"/>
                  <w:tcMar>
                    <w:top w:w="28" w:type="dxa"/>
                    <w:left w:w="28" w:type="dxa"/>
                    <w:bottom w:w="28" w:type="dxa"/>
                    <w:right w:w="28" w:type="dxa"/>
                  </w:tcMar>
                </w:tcPr>
                <w:p w14:paraId="05983E3A" w14:textId="0993C169" w:rsidR="001614CB" w:rsidRPr="00307393" w:rsidRDefault="006A53AA" w:rsidP="008E47C4">
                  <w:pPr>
                    <w:outlineLvl w:val="9"/>
                  </w:pPr>
                  <w:sdt>
                    <w:sdtPr>
                      <w:rPr>
                        <w:w w:val="95"/>
                      </w:rPr>
                      <w:id w:val="-1906749560"/>
                      <w:text/>
                    </w:sdtPr>
                    <w:sdtEndPr/>
                    <w:sdtContent>
                      <w:r w:rsidR="005B482C">
                        <w:rPr>
                          <w:w w:val="95"/>
                        </w:rPr>
                        <w:t xml:space="preserve">Andrew </w:t>
                      </w:r>
                      <w:proofErr w:type="spellStart"/>
                      <w:r w:rsidR="005B482C">
                        <w:rPr>
                          <w:w w:val="95"/>
                        </w:rPr>
                        <w:t>Phiips</w:t>
                      </w:r>
                      <w:proofErr w:type="spellEnd"/>
                      <w:r w:rsidR="005B482C">
                        <w:rPr>
                          <w:w w:val="95"/>
                        </w:rPr>
                        <w:t xml:space="preserve"> </w:t>
                      </w:r>
                    </w:sdtContent>
                  </w:sdt>
                </w:p>
              </w:tc>
              <w:tc>
                <w:tcPr>
                  <w:tcW w:w="76" w:type="dxa"/>
                  <w:tcBorders>
                    <w:top w:val="nil"/>
                    <w:left w:val="single" w:sz="4" w:space="0" w:color="000000"/>
                    <w:bottom w:val="nil"/>
                    <w:right w:val="nil"/>
                  </w:tcBorders>
                  <w:shd w:val="clear" w:color="auto" w:fill="auto"/>
                  <w:tcMar>
                    <w:top w:w="28" w:type="dxa"/>
                    <w:left w:w="28" w:type="dxa"/>
                    <w:bottom w:w="28" w:type="dxa"/>
                    <w:right w:w="28" w:type="dxa"/>
                  </w:tcMar>
                </w:tcPr>
                <w:p w14:paraId="3C97DEDC" w14:textId="77777777" w:rsidR="001614CB" w:rsidRPr="00307393" w:rsidRDefault="001614CB" w:rsidP="00F024B8">
                  <w:pPr>
                    <w:outlineLvl w:val="9"/>
                  </w:pPr>
                </w:p>
              </w:tc>
            </w:tr>
            <w:tr w:rsidR="001614CB" w:rsidRPr="00307393" w14:paraId="6F5197D2" w14:textId="77777777" w:rsidTr="008E47C4">
              <w:trPr>
                <w:trHeight w:val="525"/>
              </w:trPr>
              <w:tc>
                <w:tcPr>
                  <w:tcW w:w="434" w:type="dxa"/>
                  <w:tcBorders>
                    <w:top w:val="nil"/>
                    <w:left w:val="single" w:sz="4" w:space="0" w:color="000000"/>
                    <w:bottom w:val="nil"/>
                  </w:tcBorders>
                  <w:shd w:val="clear" w:color="auto" w:fill="FFFFFF" w:themeFill="background1"/>
                  <w:tcMar>
                    <w:top w:w="28" w:type="dxa"/>
                    <w:left w:w="28" w:type="dxa"/>
                    <w:bottom w:w="28" w:type="dxa"/>
                    <w:right w:w="28" w:type="dxa"/>
                  </w:tcMar>
                </w:tcPr>
                <w:p w14:paraId="18D089DB" w14:textId="77777777" w:rsidR="001614CB" w:rsidRDefault="001614CB" w:rsidP="00F024B8">
                  <w:pPr>
                    <w:outlineLvl w:val="9"/>
                    <w:rPr>
                      <w:w w:val="102"/>
                    </w:rPr>
                  </w:pPr>
                </w:p>
              </w:tc>
              <w:tc>
                <w:tcPr>
                  <w:tcW w:w="2045" w:type="dxa"/>
                  <w:tcBorders>
                    <w:top w:val="nil"/>
                    <w:bottom w:val="nil"/>
                  </w:tcBorders>
                  <w:shd w:val="clear" w:color="auto" w:fill="FFFFFF" w:themeFill="background1"/>
                  <w:tcMar>
                    <w:top w:w="28" w:type="dxa"/>
                    <w:left w:w="28" w:type="dxa"/>
                    <w:bottom w:w="28" w:type="dxa"/>
                    <w:right w:w="28" w:type="dxa"/>
                  </w:tcMar>
                </w:tcPr>
                <w:p w14:paraId="134550B5" w14:textId="77777777" w:rsidR="001614CB" w:rsidRPr="00307393" w:rsidRDefault="001614CB" w:rsidP="00F024B8">
                  <w:pPr>
                    <w:outlineLvl w:val="9"/>
                  </w:pPr>
                  <w:r>
                    <w:rPr>
                      <w:w w:val="102"/>
                    </w:rPr>
                    <w:t>HCPC</w:t>
                  </w:r>
                  <w:r>
                    <w:rPr>
                      <w:spacing w:val="-2"/>
                    </w:rPr>
                    <w:t xml:space="preserve"> </w:t>
                  </w:r>
                  <w:r>
                    <w:rPr>
                      <w:spacing w:val="-6"/>
                      <w:w w:val="88"/>
                    </w:rPr>
                    <w:t>r</w:t>
                  </w:r>
                  <w:r>
                    <w:rPr>
                      <w:w w:val="106"/>
                    </w:rPr>
                    <w:t>egi</w:t>
                  </w:r>
                  <w:r>
                    <w:rPr>
                      <w:spacing w:val="-3"/>
                      <w:w w:val="106"/>
                    </w:rPr>
                    <w:t>s</w:t>
                  </w:r>
                  <w:r>
                    <w:t>t</w:t>
                  </w:r>
                  <w:r>
                    <w:rPr>
                      <w:spacing w:val="-6"/>
                    </w:rPr>
                    <w:t>r</w:t>
                  </w:r>
                  <w:r>
                    <w:rPr>
                      <w:spacing w:val="-4"/>
                      <w:w w:val="101"/>
                    </w:rPr>
                    <w:t>a</w:t>
                  </w:r>
                  <w:r>
                    <w:t>tion</w:t>
                  </w:r>
                  <w:r>
                    <w:rPr>
                      <w:spacing w:val="-2"/>
                    </w:rPr>
                    <w:t xml:space="preserve"> </w:t>
                  </w:r>
                  <w:r>
                    <w:rPr>
                      <w:w w:val="94"/>
                    </w:rPr>
                    <w:t>number:</w:t>
                  </w:r>
                </w:p>
              </w:tc>
              <w:sdt>
                <w:sdtPr>
                  <w:id w:val="-1854416371"/>
                  <w:placeholder>
                    <w:docPart w:val="DefaultPlaceholder_-1854013440"/>
                  </w:placeholder>
                  <w:text/>
                </w:sdtPr>
                <w:sdtEndPr/>
                <w:sdtContent>
                  <w:tc>
                    <w:tcPr>
                      <w:tcW w:w="2386" w:type="dxa"/>
                      <w:tcBorders>
                        <w:top w:val="nil"/>
                        <w:bottom w:val="nil"/>
                        <w:right w:val="single" w:sz="4" w:space="0" w:color="000000"/>
                      </w:tcBorders>
                      <w:shd w:val="clear" w:color="auto" w:fill="FFFFFF" w:themeFill="background1"/>
                      <w:tcMar>
                        <w:top w:w="28" w:type="dxa"/>
                        <w:left w:w="28" w:type="dxa"/>
                        <w:bottom w:w="28" w:type="dxa"/>
                        <w:right w:w="28" w:type="dxa"/>
                      </w:tcMar>
                    </w:tcPr>
                    <w:p w14:paraId="6535E16E" w14:textId="5C8E0CFC" w:rsidR="001614CB" w:rsidRPr="00307393" w:rsidRDefault="005B482C" w:rsidP="008E47C4">
                      <w:pPr>
                        <w:outlineLvl w:val="9"/>
                      </w:pPr>
                      <w:r>
                        <w:t>PH12345</w:t>
                      </w:r>
                    </w:p>
                  </w:tc>
                </w:sdtContent>
              </w:sdt>
              <w:tc>
                <w:tcPr>
                  <w:tcW w:w="76" w:type="dxa"/>
                  <w:tcBorders>
                    <w:top w:val="nil"/>
                    <w:left w:val="single" w:sz="4" w:space="0" w:color="000000"/>
                    <w:bottom w:val="nil"/>
                    <w:right w:val="nil"/>
                  </w:tcBorders>
                  <w:shd w:val="clear" w:color="auto" w:fill="auto"/>
                  <w:tcMar>
                    <w:top w:w="28" w:type="dxa"/>
                    <w:left w:w="28" w:type="dxa"/>
                    <w:bottom w:w="28" w:type="dxa"/>
                    <w:right w:w="28" w:type="dxa"/>
                  </w:tcMar>
                </w:tcPr>
                <w:p w14:paraId="5F162335" w14:textId="77777777" w:rsidR="001614CB" w:rsidRPr="00307393" w:rsidRDefault="001614CB" w:rsidP="00F024B8">
                  <w:pPr>
                    <w:outlineLvl w:val="9"/>
                  </w:pPr>
                </w:p>
              </w:tc>
            </w:tr>
            <w:tr w:rsidR="001614CB" w:rsidRPr="00307393" w14:paraId="4F82D017" w14:textId="77777777" w:rsidTr="008E47C4">
              <w:trPr>
                <w:trHeight w:val="524"/>
              </w:trPr>
              <w:tc>
                <w:tcPr>
                  <w:tcW w:w="434" w:type="dxa"/>
                  <w:tcBorders>
                    <w:top w:val="nil"/>
                    <w:left w:val="single" w:sz="4" w:space="0" w:color="000000"/>
                    <w:bottom w:val="nil"/>
                  </w:tcBorders>
                  <w:shd w:val="clear" w:color="auto" w:fill="FFFFFF" w:themeFill="background1"/>
                  <w:tcMar>
                    <w:top w:w="28" w:type="dxa"/>
                    <w:left w:w="28" w:type="dxa"/>
                    <w:bottom w:w="28" w:type="dxa"/>
                    <w:right w:w="28" w:type="dxa"/>
                  </w:tcMar>
                </w:tcPr>
                <w:p w14:paraId="283A3EE3" w14:textId="77777777" w:rsidR="001614CB" w:rsidRDefault="001614CB" w:rsidP="00F024B8">
                  <w:pPr>
                    <w:outlineLvl w:val="9"/>
                    <w:rPr>
                      <w:w w:val="93"/>
                    </w:rPr>
                  </w:pPr>
                </w:p>
              </w:tc>
              <w:tc>
                <w:tcPr>
                  <w:tcW w:w="2045" w:type="dxa"/>
                  <w:tcBorders>
                    <w:top w:val="nil"/>
                    <w:bottom w:val="nil"/>
                  </w:tcBorders>
                  <w:shd w:val="clear" w:color="auto" w:fill="FFFFFF" w:themeFill="background1"/>
                  <w:tcMar>
                    <w:top w:w="28" w:type="dxa"/>
                    <w:left w:w="28" w:type="dxa"/>
                    <w:bottom w:w="28" w:type="dxa"/>
                    <w:right w:w="28" w:type="dxa"/>
                  </w:tcMar>
                </w:tcPr>
                <w:p w14:paraId="5D8B5E02" w14:textId="77777777" w:rsidR="001614CB" w:rsidRPr="00307393" w:rsidRDefault="001614CB" w:rsidP="00F024B8">
                  <w:pPr>
                    <w:outlineLvl w:val="9"/>
                  </w:pPr>
                  <w:r>
                    <w:rPr>
                      <w:w w:val="93"/>
                    </w:rPr>
                    <w:t>O</w:t>
                  </w:r>
                  <w:r>
                    <w:rPr>
                      <w:spacing w:val="-6"/>
                      <w:w w:val="93"/>
                    </w:rPr>
                    <w:t>r</w:t>
                  </w:r>
                  <w:r>
                    <w:rPr>
                      <w:w w:val="103"/>
                    </w:rPr>
                    <w:t>ganis</w:t>
                  </w:r>
                  <w:r>
                    <w:rPr>
                      <w:spacing w:val="-4"/>
                      <w:w w:val="103"/>
                    </w:rPr>
                    <w:t>a</w:t>
                  </w:r>
                  <w:r>
                    <w:rPr>
                      <w:w w:val="98"/>
                    </w:rPr>
                    <w:t>tion/Service:</w:t>
                  </w:r>
                </w:p>
              </w:tc>
              <w:sdt>
                <w:sdtPr>
                  <w:id w:val="352771753"/>
                  <w:placeholder>
                    <w:docPart w:val="DefaultPlaceholder_-1854013440"/>
                  </w:placeholder>
                  <w:text/>
                </w:sdtPr>
                <w:sdtEndPr/>
                <w:sdtContent>
                  <w:tc>
                    <w:tcPr>
                      <w:tcW w:w="2386" w:type="dxa"/>
                      <w:tcBorders>
                        <w:top w:val="nil"/>
                        <w:bottom w:val="nil"/>
                        <w:right w:val="single" w:sz="4" w:space="0" w:color="000000"/>
                      </w:tcBorders>
                      <w:shd w:val="clear" w:color="auto" w:fill="FFFFFF" w:themeFill="background1"/>
                      <w:tcMar>
                        <w:top w:w="28" w:type="dxa"/>
                        <w:left w:w="28" w:type="dxa"/>
                        <w:bottom w:w="28" w:type="dxa"/>
                        <w:right w:w="28" w:type="dxa"/>
                      </w:tcMar>
                    </w:tcPr>
                    <w:p w14:paraId="46A260DF" w14:textId="373084E4" w:rsidR="001614CB" w:rsidRPr="00307393" w:rsidRDefault="005B482C" w:rsidP="008E47C4">
                      <w:pPr>
                        <w:outlineLvl w:val="9"/>
                      </w:pPr>
                      <w:r>
                        <w:t xml:space="preserve">MPTT, </w:t>
                      </w:r>
                      <w:proofErr w:type="spellStart"/>
                      <w:r>
                        <w:t>Havant</w:t>
                      </w:r>
                      <w:proofErr w:type="spellEnd"/>
                    </w:p>
                  </w:tc>
                </w:sdtContent>
              </w:sdt>
              <w:tc>
                <w:tcPr>
                  <w:tcW w:w="76" w:type="dxa"/>
                  <w:tcBorders>
                    <w:top w:val="nil"/>
                    <w:left w:val="single" w:sz="4" w:space="0" w:color="000000"/>
                    <w:bottom w:val="nil"/>
                    <w:right w:val="nil"/>
                  </w:tcBorders>
                  <w:shd w:val="clear" w:color="auto" w:fill="auto"/>
                  <w:tcMar>
                    <w:top w:w="28" w:type="dxa"/>
                    <w:left w:w="28" w:type="dxa"/>
                    <w:bottom w:w="28" w:type="dxa"/>
                    <w:right w:w="28" w:type="dxa"/>
                  </w:tcMar>
                </w:tcPr>
                <w:p w14:paraId="5E6B254C" w14:textId="77777777" w:rsidR="001614CB" w:rsidRPr="00307393" w:rsidRDefault="001614CB" w:rsidP="00F024B8">
                  <w:pPr>
                    <w:outlineLvl w:val="9"/>
                  </w:pPr>
                </w:p>
              </w:tc>
            </w:tr>
            <w:tr w:rsidR="001614CB" w:rsidRPr="00307393" w14:paraId="427786D4" w14:textId="77777777" w:rsidTr="008E47C4">
              <w:trPr>
                <w:trHeight w:val="376"/>
              </w:trPr>
              <w:tc>
                <w:tcPr>
                  <w:tcW w:w="434" w:type="dxa"/>
                  <w:tcBorders>
                    <w:top w:val="nil"/>
                    <w:left w:val="single" w:sz="4" w:space="0" w:color="000000"/>
                    <w:bottom w:val="single" w:sz="4" w:space="0" w:color="000000"/>
                  </w:tcBorders>
                  <w:shd w:val="clear" w:color="auto" w:fill="FFFFFF" w:themeFill="background1"/>
                  <w:tcMar>
                    <w:top w:w="28" w:type="dxa"/>
                    <w:left w:w="28" w:type="dxa"/>
                    <w:bottom w:w="28" w:type="dxa"/>
                    <w:right w:w="28" w:type="dxa"/>
                  </w:tcMar>
                </w:tcPr>
                <w:p w14:paraId="6875E961" w14:textId="77777777" w:rsidR="001614CB" w:rsidRDefault="001614CB" w:rsidP="00F024B8">
                  <w:pPr>
                    <w:outlineLvl w:val="9"/>
                    <w:rPr>
                      <w:spacing w:val="-4"/>
                    </w:rPr>
                  </w:pPr>
                </w:p>
              </w:tc>
              <w:tc>
                <w:tcPr>
                  <w:tcW w:w="2045" w:type="dxa"/>
                  <w:tcBorders>
                    <w:top w:val="nil"/>
                    <w:bottom w:val="single" w:sz="4" w:space="0" w:color="000000"/>
                  </w:tcBorders>
                  <w:shd w:val="clear" w:color="auto" w:fill="FFFFFF" w:themeFill="background1"/>
                  <w:tcMar>
                    <w:top w:w="28" w:type="dxa"/>
                    <w:left w:w="28" w:type="dxa"/>
                    <w:bottom w:w="28" w:type="dxa"/>
                    <w:right w:w="28" w:type="dxa"/>
                  </w:tcMar>
                </w:tcPr>
                <w:p w14:paraId="0E872514" w14:textId="77777777" w:rsidR="001614CB" w:rsidRPr="00307393" w:rsidRDefault="001614CB" w:rsidP="008E47C4">
                  <w:pPr>
                    <w:outlineLvl w:val="9"/>
                  </w:pPr>
                  <w:r>
                    <w:rPr>
                      <w:spacing w:val="-4"/>
                    </w:rPr>
                    <w:t>C</w:t>
                  </w:r>
                  <w:r>
                    <w:rPr>
                      <w:w w:val="99"/>
                    </w:rPr>
                    <w:t>o</w:t>
                  </w:r>
                  <w:r>
                    <w:rPr>
                      <w:spacing w:val="-4"/>
                      <w:w w:val="99"/>
                    </w:rPr>
                    <w:t>n</w:t>
                  </w:r>
                  <w:r>
                    <w:rPr>
                      <w:w w:val="107"/>
                    </w:rPr>
                    <w:t>tact</w:t>
                  </w:r>
                  <w:r>
                    <w:rPr>
                      <w:spacing w:val="-2"/>
                    </w:rPr>
                    <w:t xml:space="preserve"> </w:t>
                  </w:r>
                  <w:r>
                    <w:rPr>
                      <w:w w:val="99"/>
                    </w:rPr>
                    <w:t>d</w:t>
                  </w:r>
                  <w:r>
                    <w:rPr>
                      <w:spacing w:val="-4"/>
                      <w:w w:val="99"/>
                    </w:rPr>
                    <w:t>e</w:t>
                  </w:r>
                  <w:r>
                    <w:rPr>
                      <w:w w:val="103"/>
                    </w:rPr>
                    <w:t>tails</w:t>
                  </w:r>
                </w:p>
              </w:tc>
              <w:tc>
                <w:tcPr>
                  <w:tcW w:w="2386" w:type="dxa"/>
                  <w:tcBorders>
                    <w:top w:val="nil"/>
                    <w:bottom w:val="single" w:sz="4" w:space="0" w:color="000000"/>
                    <w:right w:val="single" w:sz="4" w:space="0" w:color="000000"/>
                  </w:tcBorders>
                  <w:shd w:val="clear" w:color="auto" w:fill="FFFFFF" w:themeFill="background1"/>
                  <w:tcMar>
                    <w:top w:w="28" w:type="dxa"/>
                    <w:left w:w="28" w:type="dxa"/>
                    <w:bottom w:w="28" w:type="dxa"/>
                    <w:right w:w="28" w:type="dxa"/>
                  </w:tcMar>
                </w:tcPr>
                <w:p w14:paraId="0E2EBC44" w14:textId="20DF5623" w:rsidR="008E47C4" w:rsidRPr="00307393" w:rsidRDefault="005B482C" w:rsidP="008E47C4">
                  <w:pPr>
                    <w:outlineLvl w:val="9"/>
                  </w:pPr>
                  <w:r>
                    <w:t>(12345</w:t>
                  </w:r>
                  <w:proofErr w:type="gramStart"/>
                  <w:r>
                    <w:t>)  67891011</w:t>
                  </w:r>
                  <w:proofErr w:type="gramEnd"/>
                </w:p>
              </w:tc>
              <w:tc>
                <w:tcPr>
                  <w:tcW w:w="76" w:type="dxa"/>
                  <w:tcBorders>
                    <w:top w:val="nil"/>
                    <w:left w:val="single" w:sz="4" w:space="0" w:color="000000"/>
                    <w:bottom w:val="nil"/>
                    <w:right w:val="nil"/>
                  </w:tcBorders>
                  <w:shd w:val="clear" w:color="auto" w:fill="auto"/>
                  <w:tcMar>
                    <w:top w:w="28" w:type="dxa"/>
                    <w:left w:w="28" w:type="dxa"/>
                    <w:bottom w:w="28" w:type="dxa"/>
                    <w:right w:w="28" w:type="dxa"/>
                  </w:tcMar>
                </w:tcPr>
                <w:p w14:paraId="31F94276" w14:textId="77777777" w:rsidR="001614CB" w:rsidRPr="00307393" w:rsidRDefault="001614CB" w:rsidP="00F024B8">
                  <w:pPr>
                    <w:outlineLvl w:val="9"/>
                  </w:pPr>
                </w:p>
              </w:tc>
            </w:tr>
          </w:tbl>
          <w:p w14:paraId="7E7C444F" w14:textId="77777777" w:rsidR="00315824" w:rsidRPr="00307393" w:rsidRDefault="00315824" w:rsidP="00F024B8">
            <w:pPr>
              <w:outlineLvl w:val="9"/>
            </w:pPr>
          </w:p>
        </w:tc>
      </w:tr>
    </w:tbl>
    <w:p w14:paraId="6D346C49" w14:textId="77777777" w:rsidR="00EE4C59" w:rsidRPr="00E939F9" w:rsidRDefault="00EE4C59" w:rsidP="00F024B8">
      <w:pPr>
        <w:outlineLvl w:val="9"/>
        <w:rPr>
          <w:sz w:val="4"/>
        </w:rPr>
      </w:pPr>
    </w:p>
    <w:tbl>
      <w:tblPr>
        <w:tblStyle w:val="TableGrid"/>
        <w:tblW w:w="4998" w:type="pct"/>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57" w:type="dxa"/>
          <w:right w:w="113" w:type="dxa"/>
        </w:tblCellMar>
        <w:tblLook w:val="04A0" w:firstRow="1" w:lastRow="0" w:firstColumn="1" w:lastColumn="0" w:noHBand="0" w:noVBand="1"/>
      </w:tblPr>
      <w:tblGrid>
        <w:gridCol w:w="10556"/>
      </w:tblGrid>
      <w:tr w:rsidR="00EE4C59" w:rsidRPr="00307393" w14:paraId="21B2C3AD" w14:textId="77777777" w:rsidTr="00C855C4">
        <w:trPr>
          <w:trHeight w:val="773"/>
        </w:trPr>
        <w:tc>
          <w:tcPr>
            <w:tcW w:w="10184" w:type="dxa"/>
          </w:tcPr>
          <w:tbl>
            <w:tblPr>
              <w:tblStyle w:val="TableGrid"/>
              <w:tblW w:w="10633" w:type="dxa"/>
              <w:tblBorders>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569"/>
              <w:gridCol w:w="4688"/>
              <w:gridCol w:w="2410"/>
              <w:gridCol w:w="425"/>
              <w:gridCol w:w="2541"/>
            </w:tblGrid>
            <w:tr w:rsidR="00F024B8" w:rsidRPr="00307393" w14:paraId="3776140D" w14:textId="77777777" w:rsidTr="001E0ED5">
              <w:trPr>
                <w:trHeight w:val="437"/>
              </w:trPr>
              <w:tc>
                <w:tcPr>
                  <w:tcW w:w="569" w:type="dxa"/>
                  <w:tcBorders>
                    <w:top w:val="single" w:sz="4" w:space="0" w:color="000000"/>
                    <w:left w:val="single" w:sz="4" w:space="0" w:color="000000"/>
                    <w:bottom w:val="nil"/>
                  </w:tcBorders>
                  <w:shd w:val="clear" w:color="auto" w:fill="FFFFFF" w:themeFill="background1"/>
                </w:tcPr>
                <w:p w14:paraId="0F2B1CC4" w14:textId="77777777" w:rsidR="00F024B8" w:rsidRPr="00EE4C59" w:rsidRDefault="001E0ED5" w:rsidP="00F024B8">
                  <w:pPr>
                    <w:outlineLvl w:val="9"/>
                  </w:pPr>
                  <w:r>
                    <w:rPr>
                      <w:noProof/>
                      <w:lang w:val="en-GB" w:eastAsia="en-GB"/>
                    </w:rPr>
                    <mc:AlternateContent>
                      <mc:Choice Requires="wps">
                        <w:drawing>
                          <wp:anchor distT="0" distB="0" distL="114300" distR="114300" simplePos="0" relativeHeight="251708416" behindDoc="0" locked="0" layoutInCell="1" allowOverlap="1" wp14:anchorId="71C14FA9" wp14:editId="201A0CF8">
                            <wp:simplePos x="0" y="0"/>
                            <wp:positionH relativeFrom="column">
                              <wp:posOffset>-28575</wp:posOffset>
                            </wp:positionH>
                            <wp:positionV relativeFrom="paragraph">
                              <wp:posOffset>22529</wp:posOffset>
                            </wp:positionV>
                            <wp:extent cx="199390" cy="200025"/>
                            <wp:effectExtent l="0" t="0" r="0" b="9525"/>
                            <wp:wrapNone/>
                            <wp:docPr id="6"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AF4955" w14:textId="77777777" w:rsidR="00F024B8" w:rsidRPr="00C855C4" w:rsidRDefault="00F024B8"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4</w:t>
                                        </w:r>
                                      </w:p>
                                    </w:txbxContent>
                                  </wps:txbx>
                                  <wps:bodyPr rot="0" vert="horz" wrap="square" lIns="0" tIns="0" rIns="0" bIns="0" anchor="ctr" anchorCtr="0" upright="1">
                                    <a:noAutofit/>
                                  </wps:bodyPr>
                                </wps:wsp>
                              </a:graphicData>
                            </a:graphic>
                          </wp:anchor>
                        </w:drawing>
                      </mc:Choice>
                      <mc:Fallback>
                        <w:pict>
                          <v:shape w14:anchorId="23A8D28E" id="_x0000_s1040" style="position:absolute;margin-left:-2.25pt;margin-top:1.75pt;width:15.7pt;height:15.75pt;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0ufgYAADA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F024B8" w:rsidRPr="00C855C4" w:rsidRDefault="00F024B8"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4</w:t>
                                  </w:r>
                                </w:p>
                              </w:txbxContent>
                            </v:textbox>
                          </v:shape>
                        </w:pict>
                      </mc:Fallback>
                    </mc:AlternateContent>
                  </w:r>
                </w:p>
              </w:tc>
              <w:tc>
                <w:tcPr>
                  <w:tcW w:w="4688" w:type="dxa"/>
                  <w:tcBorders>
                    <w:top w:val="single" w:sz="4" w:space="0" w:color="000000"/>
                    <w:bottom w:val="nil"/>
                  </w:tcBorders>
                  <w:shd w:val="clear" w:color="auto" w:fill="FFFFFF" w:themeFill="background1"/>
                </w:tcPr>
                <w:p w14:paraId="03FB50D1" w14:textId="77777777" w:rsidR="00F024B8" w:rsidRPr="00EE4C59" w:rsidRDefault="00F024B8" w:rsidP="007F4037">
                  <w:pPr>
                    <w:outlineLvl w:val="9"/>
                  </w:pPr>
                  <w:r w:rsidRPr="00EE4C59">
                    <w:t xml:space="preserve">AHP </w:t>
                  </w:r>
                  <w:r w:rsidR="007F4037">
                    <w:t>Health and Work</w:t>
                  </w:r>
                  <w:r w:rsidRPr="00EE4C59">
                    <w:t xml:space="preserve"> Report issued for period from</w:t>
                  </w:r>
                </w:p>
              </w:tc>
              <w:sdt>
                <w:sdtPr>
                  <w:id w:val="995220091"/>
                  <w:date w:fullDate="2019-09-02T00:00:00Z">
                    <w:dateFormat w:val="dd MMMM yyyy"/>
                    <w:lid w:val="en-GB"/>
                    <w:storeMappedDataAs w:val="dateTime"/>
                    <w:calendar w:val="gregorian"/>
                  </w:date>
                </w:sdtPr>
                <w:sdtEndPr/>
                <w:sdtContent>
                  <w:tc>
                    <w:tcPr>
                      <w:tcW w:w="2410" w:type="dxa"/>
                      <w:tcBorders>
                        <w:top w:val="single" w:sz="4" w:space="0" w:color="000000"/>
                        <w:bottom w:val="nil"/>
                      </w:tcBorders>
                      <w:shd w:val="clear" w:color="auto" w:fill="FFFFFF" w:themeFill="background1"/>
                    </w:tcPr>
                    <w:p w14:paraId="5B580B96" w14:textId="33BA850E" w:rsidR="00F024B8" w:rsidRPr="00EE4C59" w:rsidRDefault="00427065" w:rsidP="00F024B8">
                      <w:pPr>
                        <w:outlineLvl w:val="9"/>
                      </w:pPr>
                      <w:r>
                        <w:rPr>
                          <w:lang w:val="en-GB"/>
                        </w:rPr>
                        <w:t>02 September 2019</w:t>
                      </w:r>
                    </w:p>
                  </w:tc>
                </w:sdtContent>
              </w:sdt>
              <w:tc>
                <w:tcPr>
                  <w:tcW w:w="425" w:type="dxa"/>
                  <w:tcBorders>
                    <w:top w:val="single" w:sz="4" w:space="0" w:color="000000"/>
                    <w:bottom w:val="nil"/>
                  </w:tcBorders>
                  <w:shd w:val="clear" w:color="auto" w:fill="FFFFFF" w:themeFill="background1"/>
                </w:tcPr>
                <w:p w14:paraId="5BC15308" w14:textId="77777777" w:rsidR="00F024B8" w:rsidRPr="00EE4C59" w:rsidRDefault="00F024B8" w:rsidP="00F024B8">
                  <w:pPr>
                    <w:outlineLvl w:val="9"/>
                  </w:pPr>
                  <w:r w:rsidRPr="00EE4C59">
                    <w:t>to</w:t>
                  </w:r>
                </w:p>
              </w:tc>
              <w:sdt>
                <w:sdtPr>
                  <w:id w:val="1095059141"/>
                  <w:date w:fullDate="2019-10-14T00:00:00Z">
                    <w:dateFormat w:val="dd MMMM yyyy"/>
                    <w:lid w:val="en-GB"/>
                    <w:storeMappedDataAs w:val="dateTime"/>
                    <w:calendar w:val="gregorian"/>
                  </w:date>
                </w:sdtPr>
                <w:sdtEndPr/>
                <w:sdtContent>
                  <w:tc>
                    <w:tcPr>
                      <w:tcW w:w="2541" w:type="dxa"/>
                      <w:tcBorders>
                        <w:top w:val="single" w:sz="4" w:space="0" w:color="000000"/>
                        <w:bottom w:val="nil"/>
                        <w:right w:val="single" w:sz="4" w:space="0" w:color="000000"/>
                      </w:tcBorders>
                      <w:shd w:val="clear" w:color="auto" w:fill="FFFFFF" w:themeFill="background1"/>
                    </w:tcPr>
                    <w:p w14:paraId="229B3612" w14:textId="5D3543EE" w:rsidR="00F024B8" w:rsidRPr="00EE4C59" w:rsidRDefault="00427065" w:rsidP="00F024B8">
                      <w:pPr>
                        <w:outlineLvl w:val="9"/>
                      </w:pPr>
                      <w:r>
                        <w:rPr>
                          <w:lang w:val="en-GB"/>
                        </w:rPr>
                        <w:t>14 October 2019</w:t>
                      </w:r>
                    </w:p>
                  </w:tc>
                </w:sdtContent>
              </w:sdt>
            </w:tr>
            <w:tr w:rsidR="00F024B8" w:rsidRPr="00307393" w14:paraId="23094DB1" w14:textId="77777777" w:rsidTr="001E0ED5">
              <w:trPr>
                <w:trHeight w:val="408"/>
              </w:trPr>
              <w:tc>
                <w:tcPr>
                  <w:tcW w:w="569" w:type="dxa"/>
                  <w:tcBorders>
                    <w:top w:val="nil"/>
                    <w:left w:val="single" w:sz="4" w:space="0" w:color="000000"/>
                    <w:bottom w:val="single" w:sz="4" w:space="0" w:color="000000"/>
                  </w:tcBorders>
                  <w:shd w:val="clear" w:color="auto" w:fill="FFFFFF" w:themeFill="background1"/>
                </w:tcPr>
                <w:p w14:paraId="47EC0373" w14:textId="77777777" w:rsidR="00F024B8" w:rsidRPr="00EE4C59" w:rsidRDefault="00F024B8" w:rsidP="00F024B8">
                  <w:pPr>
                    <w:outlineLvl w:val="9"/>
                  </w:pPr>
                </w:p>
              </w:tc>
              <w:tc>
                <w:tcPr>
                  <w:tcW w:w="4688" w:type="dxa"/>
                  <w:tcBorders>
                    <w:top w:val="nil"/>
                    <w:bottom w:val="single" w:sz="4" w:space="0" w:color="000000"/>
                  </w:tcBorders>
                  <w:shd w:val="clear" w:color="auto" w:fill="FFFFFF" w:themeFill="background1"/>
                </w:tcPr>
                <w:p w14:paraId="444D2C9E" w14:textId="77777777" w:rsidR="00F024B8" w:rsidRPr="00EE4C59" w:rsidRDefault="00F024B8" w:rsidP="003E090D">
                  <w:pPr>
                    <w:outlineLvl w:val="9"/>
                  </w:pPr>
                  <w:r w:rsidRPr="00EE4C59">
                    <w:t>A follow up review</w:t>
                  </w:r>
                  <w:r w:rsidR="001E0ED5">
                    <w:t xml:space="preserve">:              </w:t>
                  </w:r>
                  <w:r w:rsidRPr="00EE4C59">
                    <w:t xml:space="preserve"> </w:t>
                  </w:r>
                  <w:sdt>
                    <w:sdtPr>
                      <w:id w:val="-1922327226"/>
                      <w:showingPlcHdr/>
                      <w:comboBox>
                        <w:listItem w:value="has been made for"/>
                        <w:listItem w:displayText="is not required" w:value="is not required"/>
                      </w:comboBox>
                    </w:sdtPr>
                    <w:sdtEndPr/>
                    <w:sdtContent>
                      <w:r w:rsidR="00427065">
                        <w:t xml:space="preserve">     </w:t>
                      </w:r>
                    </w:sdtContent>
                  </w:sdt>
                </w:p>
              </w:tc>
              <w:sdt>
                <w:sdtPr>
                  <w:id w:val="742611311"/>
                  <w:date w:fullDate="2019-10-07T00:00:00Z">
                    <w:dateFormat w:val="dd MMMM yyyy"/>
                    <w:lid w:val="en-GB"/>
                    <w:storeMappedDataAs w:val="dateTime"/>
                    <w:calendar w:val="gregorian"/>
                  </w:date>
                </w:sdtPr>
                <w:sdtEndPr/>
                <w:sdtContent>
                  <w:tc>
                    <w:tcPr>
                      <w:tcW w:w="2410" w:type="dxa"/>
                      <w:tcBorders>
                        <w:top w:val="nil"/>
                        <w:bottom w:val="single" w:sz="4" w:space="0" w:color="000000"/>
                      </w:tcBorders>
                      <w:shd w:val="clear" w:color="auto" w:fill="FFFFFF" w:themeFill="background1"/>
                    </w:tcPr>
                    <w:p w14:paraId="5FB57B12" w14:textId="43865300" w:rsidR="00F024B8" w:rsidRPr="00EE4C59" w:rsidRDefault="00427065" w:rsidP="00F024B8">
                      <w:pPr>
                        <w:outlineLvl w:val="9"/>
                      </w:pPr>
                      <w:r>
                        <w:rPr>
                          <w:lang w:val="en-GB"/>
                        </w:rPr>
                        <w:t>07 October 2019</w:t>
                      </w:r>
                    </w:p>
                  </w:tc>
                </w:sdtContent>
              </w:sdt>
              <w:tc>
                <w:tcPr>
                  <w:tcW w:w="2966" w:type="dxa"/>
                  <w:gridSpan w:val="2"/>
                  <w:tcBorders>
                    <w:top w:val="nil"/>
                    <w:bottom w:val="single" w:sz="4" w:space="0" w:color="000000"/>
                    <w:right w:val="single" w:sz="4" w:space="0" w:color="000000"/>
                  </w:tcBorders>
                  <w:shd w:val="clear" w:color="auto" w:fill="FFFFFF" w:themeFill="background1"/>
                </w:tcPr>
                <w:p w14:paraId="503F3AEE" w14:textId="77777777" w:rsidR="00F024B8" w:rsidRPr="00EE4C59" w:rsidRDefault="00F024B8" w:rsidP="00F024B8">
                  <w:pPr>
                    <w:outlineLvl w:val="9"/>
                  </w:pPr>
                </w:p>
                <w:p w14:paraId="24C48AB0" w14:textId="77777777" w:rsidR="00F024B8" w:rsidRPr="00EE4C59" w:rsidRDefault="00F024B8" w:rsidP="00F024B8">
                  <w:pPr>
                    <w:outlineLvl w:val="9"/>
                  </w:pPr>
                </w:p>
              </w:tc>
            </w:tr>
          </w:tbl>
          <w:p w14:paraId="36F64B47" w14:textId="77777777" w:rsidR="00EE4C59" w:rsidRPr="003E090D" w:rsidRDefault="00EE4C59" w:rsidP="00F024B8">
            <w:pPr>
              <w:outlineLvl w:val="9"/>
              <w:rPr>
                <w:sz w:val="2"/>
              </w:rPr>
            </w:pPr>
          </w:p>
        </w:tc>
      </w:tr>
    </w:tbl>
    <w:p w14:paraId="6209985D" w14:textId="77777777" w:rsidR="001614CB" w:rsidRPr="00F024B8" w:rsidRDefault="001614CB" w:rsidP="00F024B8">
      <w:pPr>
        <w:outlineLvl w:val="9"/>
        <w:rPr>
          <w:sz w:val="4"/>
          <w:szCs w:val="4"/>
          <w:lang w:val="en-GB"/>
        </w:rPr>
      </w:pPr>
    </w:p>
    <w:tbl>
      <w:tblPr>
        <w:tblStyle w:val="TableGrid"/>
        <w:tblW w:w="4890" w:type="pct"/>
        <w:tblInd w:w="137" w:type="dxa"/>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shd w:val="clear" w:color="auto" w:fill="FFFFFF" w:themeFill="background1"/>
        <w:tblLayout w:type="fixed"/>
        <w:tblCellMar>
          <w:top w:w="57" w:type="dxa"/>
          <w:left w:w="113" w:type="dxa"/>
          <w:bottom w:w="57" w:type="dxa"/>
          <w:right w:w="113" w:type="dxa"/>
        </w:tblCellMar>
        <w:tblLook w:val="04A0" w:firstRow="1" w:lastRow="0" w:firstColumn="1" w:lastColumn="0" w:noHBand="0" w:noVBand="1"/>
      </w:tblPr>
      <w:tblGrid>
        <w:gridCol w:w="10318"/>
      </w:tblGrid>
      <w:tr w:rsidR="001614CB" w:rsidRPr="00307393" w14:paraId="5D1F333E" w14:textId="77777777" w:rsidTr="00846D4C">
        <w:trPr>
          <w:trHeight w:val="8313"/>
        </w:trPr>
        <w:tc>
          <w:tcPr>
            <w:tcW w:w="10631" w:type="dxa"/>
            <w:shd w:val="clear" w:color="auto" w:fill="FFFFFF" w:themeFill="background1"/>
          </w:tcPr>
          <w:p w14:paraId="252723CB" w14:textId="77777777" w:rsidR="001614CB" w:rsidRPr="00E939F9" w:rsidRDefault="001E0ED5" w:rsidP="00F024B8">
            <w:pPr>
              <w:outlineLvl w:val="9"/>
              <w:rPr>
                <w:sz w:val="2"/>
                <w:szCs w:val="12"/>
              </w:rPr>
            </w:pPr>
            <w:r>
              <w:rPr>
                <w:noProof/>
                <w:lang w:val="en-GB" w:eastAsia="en-GB"/>
              </w:rPr>
              <mc:AlternateContent>
                <mc:Choice Requires="wps">
                  <w:drawing>
                    <wp:anchor distT="0" distB="0" distL="114300" distR="114300" simplePos="0" relativeHeight="251698176" behindDoc="0" locked="0" layoutInCell="1" allowOverlap="1" wp14:anchorId="22704243" wp14:editId="47AAD8B5">
                      <wp:simplePos x="0" y="0"/>
                      <wp:positionH relativeFrom="column">
                        <wp:posOffset>-35560</wp:posOffset>
                      </wp:positionH>
                      <wp:positionV relativeFrom="paragraph">
                        <wp:posOffset>696899</wp:posOffset>
                      </wp:positionV>
                      <wp:extent cx="199390" cy="200025"/>
                      <wp:effectExtent l="0" t="0" r="0" b="9525"/>
                      <wp:wrapNone/>
                      <wp:docPr id="10"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9F1AA1" w14:textId="77777777" w:rsidR="001614CB" w:rsidRPr="00C855C4" w:rsidRDefault="001614CB" w:rsidP="001614CB">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6</w:t>
                                  </w:r>
                                </w:p>
                              </w:txbxContent>
                            </wps:txbx>
                            <wps:bodyPr rot="0" vert="horz" wrap="square" lIns="0" tIns="0" rIns="0" bIns="0" anchor="ctr" anchorCtr="0" upright="1">
                              <a:noAutofit/>
                            </wps:bodyPr>
                          </wps:wsp>
                        </a:graphicData>
                      </a:graphic>
                    </wp:anchor>
                  </w:drawing>
                </mc:Choice>
                <mc:Fallback>
                  <w:pict>
                    <v:shape w14:anchorId="57CC4899" id="_x0000_s1041" style="position:absolute;margin-left:-2.8pt;margin-top:54.85pt;width:15.7pt;height:15.75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IWKfQYAADE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1614CB" w:rsidRPr="00C855C4" w:rsidRDefault="001614CB" w:rsidP="001614CB">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6</w:t>
                            </w:r>
                          </w:p>
                        </w:txbxContent>
                      </v:textbox>
                    </v:shape>
                  </w:pict>
                </mc:Fallback>
              </mc:AlternateContent>
            </w:r>
            <w:r>
              <w:rPr>
                <w:noProof/>
                <w:lang w:val="en-GB" w:eastAsia="en-GB"/>
              </w:rPr>
              <mc:AlternateContent>
                <mc:Choice Requires="wps">
                  <w:drawing>
                    <wp:anchor distT="0" distB="0" distL="114300" distR="114300" simplePos="0" relativeHeight="251696128" behindDoc="0" locked="0" layoutInCell="1" allowOverlap="1" wp14:anchorId="004885D4" wp14:editId="7942C2F8">
                      <wp:simplePos x="0" y="0"/>
                      <wp:positionH relativeFrom="column">
                        <wp:posOffset>-35560</wp:posOffset>
                      </wp:positionH>
                      <wp:positionV relativeFrom="paragraph">
                        <wp:posOffset>16510</wp:posOffset>
                      </wp:positionV>
                      <wp:extent cx="199390" cy="200025"/>
                      <wp:effectExtent l="0" t="0" r="0" b="9525"/>
                      <wp:wrapNone/>
                      <wp:docPr id="9"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294B0A" w14:textId="77777777" w:rsidR="001614CB" w:rsidRPr="00C855C4" w:rsidRDefault="001614CB" w:rsidP="001614CB">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5</w:t>
                                  </w:r>
                                </w:p>
                              </w:txbxContent>
                            </wps:txbx>
                            <wps:bodyPr rot="0" vert="horz" wrap="square" lIns="0" tIns="0" rIns="0" bIns="0" anchor="ctr" anchorCtr="0" upright="1">
                              <a:noAutofit/>
                            </wps:bodyPr>
                          </wps:wsp>
                        </a:graphicData>
                      </a:graphic>
                    </wp:anchor>
                  </w:drawing>
                </mc:Choice>
                <mc:Fallback>
                  <w:pict>
                    <v:shape w14:anchorId="3EBFD914" id="_x0000_s1042" style="position:absolute;margin-left:-2.8pt;margin-top:1.3pt;width:15.7pt;height:15.75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OEfgYAADA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1614CB" w:rsidRPr="00C855C4" w:rsidRDefault="001614CB" w:rsidP="001614CB">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5</w:t>
                            </w:r>
                          </w:p>
                        </w:txbxContent>
                      </v:textbox>
                    </v:shape>
                  </w:pict>
                </mc:Fallback>
              </mc:AlternateContent>
            </w:r>
          </w:p>
          <w:tbl>
            <w:tblPr>
              <w:tblStyle w:val="TableGrid"/>
              <w:tblW w:w="10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46"/>
              <w:gridCol w:w="330"/>
              <w:gridCol w:w="4693"/>
              <w:gridCol w:w="375"/>
              <w:gridCol w:w="4533"/>
            </w:tblGrid>
            <w:tr w:rsidR="001614CB" w:rsidRPr="00307393" w14:paraId="40042030" w14:textId="77777777" w:rsidTr="003E090D">
              <w:trPr>
                <w:trHeight w:val="248"/>
              </w:trPr>
              <w:tc>
                <w:tcPr>
                  <w:tcW w:w="446" w:type="dxa"/>
                  <w:shd w:val="clear" w:color="auto" w:fill="FFFFFF" w:themeFill="background1"/>
                  <w:tcMar>
                    <w:top w:w="28" w:type="dxa"/>
                    <w:left w:w="28" w:type="dxa"/>
                    <w:bottom w:w="28" w:type="dxa"/>
                    <w:right w:w="28" w:type="dxa"/>
                  </w:tcMar>
                </w:tcPr>
                <w:p w14:paraId="6994EDD2" w14:textId="77777777" w:rsidR="001614CB" w:rsidRDefault="001614CB" w:rsidP="00F024B8">
                  <w:pPr>
                    <w:outlineLvl w:val="9"/>
                    <w:rPr>
                      <w:spacing w:val="-6"/>
                      <w:w w:val="98"/>
                    </w:rPr>
                  </w:pPr>
                </w:p>
              </w:tc>
              <w:tc>
                <w:tcPr>
                  <w:tcW w:w="9931" w:type="dxa"/>
                  <w:gridSpan w:val="4"/>
                  <w:shd w:val="clear" w:color="auto" w:fill="FFFFFF" w:themeFill="background1"/>
                  <w:tcMar>
                    <w:top w:w="28" w:type="dxa"/>
                    <w:left w:w="28" w:type="dxa"/>
                    <w:bottom w:w="28" w:type="dxa"/>
                    <w:right w:w="28" w:type="dxa"/>
                  </w:tcMar>
                </w:tcPr>
                <w:p w14:paraId="117491A5" w14:textId="77777777" w:rsidR="001614CB" w:rsidRPr="00307393" w:rsidRDefault="001614CB" w:rsidP="00F024B8">
                  <w:pPr>
                    <w:outlineLvl w:val="9"/>
                  </w:pPr>
                  <w:r w:rsidRPr="001614CB">
                    <w:rPr>
                      <w:spacing w:val="-6"/>
                      <w:w w:val="98"/>
                    </w:rPr>
                    <w:t>With your employer’s agreement you may benefit from these or more options:</w:t>
                  </w:r>
                </w:p>
              </w:tc>
            </w:tr>
            <w:tr w:rsidR="001614CB" w:rsidRPr="00307393" w14:paraId="4B1DF8FE" w14:textId="77777777" w:rsidTr="003E090D">
              <w:trPr>
                <w:trHeight w:val="127"/>
              </w:trPr>
              <w:tc>
                <w:tcPr>
                  <w:tcW w:w="446" w:type="dxa"/>
                  <w:shd w:val="clear" w:color="auto" w:fill="FFFFFF" w:themeFill="background1"/>
                  <w:tcMar>
                    <w:top w:w="28" w:type="dxa"/>
                    <w:left w:w="28" w:type="dxa"/>
                    <w:bottom w:w="28" w:type="dxa"/>
                    <w:right w:w="28" w:type="dxa"/>
                  </w:tcMar>
                </w:tcPr>
                <w:p w14:paraId="7953A295" w14:textId="77777777" w:rsidR="001614CB" w:rsidRDefault="001614CB" w:rsidP="00F024B8">
                  <w:pPr>
                    <w:outlineLvl w:val="9"/>
                    <w:rPr>
                      <w:w w:val="102"/>
                    </w:rPr>
                  </w:pPr>
                </w:p>
              </w:tc>
              <w:sdt>
                <w:sdtPr>
                  <w:id w:val="-1917544284"/>
                  <w14:checkbox>
                    <w14:checked w14:val="0"/>
                    <w14:checkedState w14:val="2612" w14:font="MS Gothic"/>
                    <w14:uncheckedState w14:val="2610" w14:font="MS Gothic"/>
                  </w14:checkbox>
                </w:sdtPr>
                <w:sdtEndPr/>
                <w:sdtContent>
                  <w:tc>
                    <w:tcPr>
                      <w:tcW w:w="330" w:type="dxa"/>
                      <w:shd w:val="clear" w:color="auto" w:fill="FFFFFF" w:themeFill="background1"/>
                      <w:tcMar>
                        <w:top w:w="28" w:type="dxa"/>
                        <w:left w:w="28" w:type="dxa"/>
                        <w:bottom w:w="28" w:type="dxa"/>
                        <w:right w:w="28" w:type="dxa"/>
                      </w:tcMar>
                    </w:tcPr>
                    <w:p w14:paraId="18912378" w14:textId="16DF4E55" w:rsidR="001614CB" w:rsidRPr="00307393" w:rsidRDefault="007262A3" w:rsidP="00F024B8">
                      <w:pPr>
                        <w:outlineLvl w:val="9"/>
                      </w:pPr>
                      <w:r>
                        <w:rPr>
                          <w:rFonts w:ascii="MS Gothic" w:eastAsia="MS Gothic" w:hAnsi="MS Gothic" w:hint="eastAsia"/>
                        </w:rPr>
                        <w:t>☐</w:t>
                      </w:r>
                    </w:p>
                  </w:tc>
                </w:sdtContent>
              </w:sdt>
              <w:tc>
                <w:tcPr>
                  <w:tcW w:w="4693" w:type="dxa"/>
                  <w:shd w:val="clear" w:color="auto" w:fill="FFFFFF" w:themeFill="background1"/>
                </w:tcPr>
                <w:p w14:paraId="130A7775" w14:textId="77777777" w:rsidR="001614CB" w:rsidRPr="00307393" w:rsidRDefault="001614CB" w:rsidP="00F024B8">
                  <w:pPr>
                    <w:outlineLvl w:val="9"/>
                  </w:pPr>
                  <w:r>
                    <w:rPr>
                      <w:w w:val="101"/>
                    </w:rPr>
                    <w:t>a</w:t>
                  </w:r>
                  <w:r>
                    <w:rPr>
                      <w:spacing w:val="-2"/>
                    </w:rPr>
                    <w:t xml:space="preserve"> </w:t>
                  </w:r>
                  <w:r>
                    <w:t>phased</w:t>
                  </w:r>
                  <w:r>
                    <w:rPr>
                      <w:spacing w:val="-2"/>
                    </w:rPr>
                    <w:t xml:space="preserve"> </w:t>
                  </w:r>
                  <w:r>
                    <w:rPr>
                      <w:spacing w:val="-6"/>
                      <w:w w:val="88"/>
                    </w:rPr>
                    <w:t>r</w:t>
                  </w:r>
                  <w:r>
                    <w:rPr>
                      <w:spacing w:val="-4"/>
                      <w:w w:val="102"/>
                    </w:rPr>
                    <w:t>e</w:t>
                  </w:r>
                  <w:r>
                    <w:rPr>
                      <w:w w:val="99"/>
                    </w:rPr>
                    <w:t>turn</w:t>
                  </w:r>
                  <w:r>
                    <w:rPr>
                      <w:spacing w:val="-2"/>
                    </w:rPr>
                    <w:t xml:space="preserve"> </w:t>
                  </w:r>
                  <w:r>
                    <w:rPr>
                      <w:spacing w:val="-4"/>
                      <w:w w:val="113"/>
                    </w:rPr>
                    <w:t>t</w:t>
                  </w:r>
                  <w:r>
                    <w:rPr>
                      <w:w w:val="99"/>
                    </w:rPr>
                    <w:t>o</w:t>
                  </w:r>
                  <w:r>
                    <w:rPr>
                      <w:spacing w:val="-2"/>
                    </w:rPr>
                    <w:t xml:space="preserve"> </w:t>
                  </w:r>
                  <w:r>
                    <w:rPr>
                      <w:spacing w:val="-4"/>
                      <w:w w:val="105"/>
                    </w:rPr>
                    <w:t>w</w:t>
                  </w:r>
                  <w:r>
                    <w:rPr>
                      <w:w w:val="95"/>
                    </w:rPr>
                    <w:t>ork</w:t>
                  </w:r>
                </w:p>
              </w:tc>
              <w:sdt>
                <w:sdtPr>
                  <w:id w:val="-1115743196"/>
                  <w14:checkbox>
                    <w14:checked w14:val="1"/>
                    <w14:checkedState w14:val="2612" w14:font="MS Gothic"/>
                    <w14:uncheckedState w14:val="2610" w14:font="MS Gothic"/>
                  </w14:checkbox>
                </w:sdtPr>
                <w:sdtEndPr/>
                <w:sdtContent>
                  <w:tc>
                    <w:tcPr>
                      <w:tcW w:w="375" w:type="dxa"/>
                      <w:shd w:val="clear" w:color="auto" w:fill="FFFFFF" w:themeFill="background1"/>
                      <w:tcMar>
                        <w:top w:w="28" w:type="dxa"/>
                        <w:left w:w="28" w:type="dxa"/>
                        <w:bottom w:w="28" w:type="dxa"/>
                        <w:right w:w="28" w:type="dxa"/>
                      </w:tcMar>
                    </w:tcPr>
                    <w:p w14:paraId="13957436" w14:textId="4220F1D8" w:rsidR="001614CB" w:rsidRPr="00307393" w:rsidRDefault="007262A3" w:rsidP="00F024B8">
                      <w:pPr>
                        <w:outlineLvl w:val="9"/>
                      </w:pPr>
                      <w:r>
                        <w:rPr>
                          <w:rFonts w:ascii="MS Gothic" w:eastAsia="MS Gothic" w:hAnsi="MS Gothic" w:hint="eastAsia"/>
                        </w:rPr>
                        <w:t>☒</w:t>
                      </w:r>
                    </w:p>
                  </w:tc>
                </w:sdtContent>
              </w:sdt>
              <w:tc>
                <w:tcPr>
                  <w:tcW w:w="4533" w:type="dxa"/>
                  <w:shd w:val="clear" w:color="auto" w:fill="FFFFFF" w:themeFill="background1"/>
                </w:tcPr>
                <w:p w14:paraId="6797F1A3" w14:textId="77777777" w:rsidR="001614CB" w:rsidRPr="00307393" w:rsidRDefault="001614CB" w:rsidP="00F024B8">
                  <w:pPr>
                    <w:outlineLvl w:val="9"/>
                  </w:pPr>
                  <w:r>
                    <w:rPr>
                      <w:w w:val="98"/>
                    </w:rPr>
                    <w:t>amended</w:t>
                  </w:r>
                  <w:r>
                    <w:rPr>
                      <w:spacing w:val="-2"/>
                    </w:rPr>
                    <w:t xml:space="preserve"> </w:t>
                  </w:r>
                  <w:r>
                    <w:rPr>
                      <w:w w:val="102"/>
                    </w:rPr>
                    <w:t>duties</w:t>
                  </w:r>
                </w:p>
              </w:tc>
            </w:tr>
            <w:tr w:rsidR="001614CB" w:rsidRPr="00307393" w14:paraId="184429C3" w14:textId="77777777" w:rsidTr="003E090D">
              <w:trPr>
                <w:trHeight w:val="130"/>
              </w:trPr>
              <w:tc>
                <w:tcPr>
                  <w:tcW w:w="446" w:type="dxa"/>
                  <w:shd w:val="clear" w:color="auto" w:fill="FFFFFF" w:themeFill="background1"/>
                  <w:tcMar>
                    <w:top w:w="28" w:type="dxa"/>
                    <w:left w:w="28" w:type="dxa"/>
                    <w:bottom w:w="28" w:type="dxa"/>
                    <w:right w:w="28" w:type="dxa"/>
                  </w:tcMar>
                </w:tcPr>
                <w:p w14:paraId="57E60F00" w14:textId="77777777" w:rsidR="001614CB" w:rsidRDefault="001614CB" w:rsidP="00F024B8">
                  <w:pPr>
                    <w:outlineLvl w:val="9"/>
                    <w:rPr>
                      <w:w w:val="93"/>
                    </w:rPr>
                  </w:pPr>
                </w:p>
              </w:tc>
              <w:sdt>
                <w:sdtPr>
                  <w:id w:val="599994975"/>
                  <w14:checkbox>
                    <w14:checked w14:val="0"/>
                    <w14:checkedState w14:val="2612" w14:font="MS Gothic"/>
                    <w14:uncheckedState w14:val="2610" w14:font="MS Gothic"/>
                  </w14:checkbox>
                </w:sdtPr>
                <w:sdtEndPr/>
                <w:sdtContent>
                  <w:tc>
                    <w:tcPr>
                      <w:tcW w:w="330" w:type="dxa"/>
                      <w:shd w:val="clear" w:color="auto" w:fill="FFFFFF" w:themeFill="background1"/>
                      <w:tcMar>
                        <w:top w:w="28" w:type="dxa"/>
                        <w:left w:w="28" w:type="dxa"/>
                        <w:bottom w:w="28" w:type="dxa"/>
                        <w:right w:w="28" w:type="dxa"/>
                      </w:tcMar>
                    </w:tcPr>
                    <w:p w14:paraId="2FDA4DF7" w14:textId="1EE47479" w:rsidR="001614CB" w:rsidRPr="00307393" w:rsidRDefault="007262A3" w:rsidP="00F024B8">
                      <w:pPr>
                        <w:outlineLvl w:val="9"/>
                      </w:pPr>
                      <w:r>
                        <w:rPr>
                          <w:rFonts w:ascii="MS Gothic" w:eastAsia="MS Gothic" w:hAnsi="MS Gothic" w:hint="eastAsia"/>
                        </w:rPr>
                        <w:t>☐</w:t>
                      </w:r>
                    </w:p>
                  </w:tc>
                </w:sdtContent>
              </w:sdt>
              <w:tc>
                <w:tcPr>
                  <w:tcW w:w="4693" w:type="dxa"/>
                  <w:shd w:val="clear" w:color="auto" w:fill="FFFFFF" w:themeFill="background1"/>
                </w:tcPr>
                <w:p w14:paraId="64EDC3D6" w14:textId="77777777" w:rsidR="001614CB" w:rsidRPr="00307393" w:rsidRDefault="001614CB" w:rsidP="00F024B8">
                  <w:pPr>
                    <w:outlineLvl w:val="9"/>
                  </w:pPr>
                  <w:r>
                    <w:rPr>
                      <w:w w:val="102"/>
                    </w:rPr>
                    <w:t>al</w:t>
                  </w:r>
                  <w:r>
                    <w:rPr>
                      <w:spacing w:val="-5"/>
                      <w:w w:val="102"/>
                    </w:rPr>
                    <w:t>t</w:t>
                  </w:r>
                  <w:r>
                    <w:rPr>
                      <w:w w:val="96"/>
                    </w:rPr>
                    <w:t>e</w:t>
                  </w:r>
                  <w:r>
                    <w:rPr>
                      <w:spacing w:val="-6"/>
                      <w:w w:val="96"/>
                    </w:rPr>
                    <w:t>r</w:t>
                  </w:r>
                  <w:r>
                    <w:rPr>
                      <w:w w:val="99"/>
                    </w:rPr>
                    <w:t>ed</w:t>
                  </w:r>
                  <w:r>
                    <w:rPr>
                      <w:spacing w:val="-2"/>
                    </w:rPr>
                    <w:t xml:space="preserve"> </w:t>
                  </w:r>
                  <w:r>
                    <w:rPr>
                      <w:w w:val="99"/>
                    </w:rPr>
                    <w:t>hours</w:t>
                  </w:r>
                </w:p>
              </w:tc>
              <w:sdt>
                <w:sdtPr>
                  <w:id w:val="-684972411"/>
                  <w14:checkbox>
                    <w14:checked w14:val="1"/>
                    <w14:checkedState w14:val="2612" w14:font="MS Gothic"/>
                    <w14:uncheckedState w14:val="2610" w14:font="MS Gothic"/>
                  </w14:checkbox>
                </w:sdtPr>
                <w:sdtEndPr/>
                <w:sdtContent>
                  <w:tc>
                    <w:tcPr>
                      <w:tcW w:w="375" w:type="dxa"/>
                      <w:shd w:val="clear" w:color="auto" w:fill="FFFFFF" w:themeFill="background1"/>
                      <w:tcMar>
                        <w:top w:w="28" w:type="dxa"/>
                        <w:left w:w="28" w:type="dxa"/>
                        <w:bottom w:w="28" w:type="dxa"/>
                        <w:right w:w="28" w:type="dxa"/>
                      </w:tcMar>
                    </w:tcPr>
                    <w:p w14:paraId="107ED10C" w14:textId="5B5AE52E" w:rsidR="001614CB" w:rsidRPr="00307393" w:rsidRDefault="00427065" w:rsidP="00F024B8">
                      <w:pPr>
                        <w:outlineLvl w:val="9"/>
                      </w:pPr>
                      <w:r>
                        <w:rPr>
                          <w:rFonts w:ascii="MS Gothic" w:eastAsia="MS Gothic" w:hAnsi="MS Gothic" w:hint="eastAsia"/>
                        </w:rPr>
                        <w:t>☒</w:t>
                      </w:r>
                    </w:p>
                  </w:tc>
                </w:sdtContent>
              </w:sdt>
              <w:tc>
                <w:tcPr>
                  <w:tcW w:w="4533" w:type="dxa"/>
                  <w:shd w:val="clear" w:color="auto" w:fill="FFFFFF" w:themeFill="background1"/>
                </w:tcPr>
                <w:p w14:paraId="6C2666D7" w14:textId="77777777" w:rsidR="001614CB" w:rsidRPr="00307393" w:rsidRDefault="001614CB" w:rsidP="00F024B8">
                  <w:pPr>
                    <w:outlineLvl w:val="9"/>
                  </w:pPr>
                  <w:r>
                    <w:rPr>
                      <w:w w:val="101"/>
                    </w:rPr>
                    <w:t>a</w:t>
                  </w:r>
                  <w:r>
                    <w:rPr>
                      <w:spacing w:val="-2"/>
                    </w:rPr>
                    <w:t xml:space="preserve"> </w:t>
                  </w:r>
                  <w:r>
                    <w:rPr>
                      <w:spacing w:val="-4"/>
                      <w:w w:val="105"/>
                    </w:rPr>
                    <w:t>w</w:t>
                  </w:r>
                  <w:r>
                    <w:rPr>
                      <w:w w:val="98"/>
                    </w:rPr>
                    <w:t>orkplace</w:t>
                  </w:r>
                  <w:r>
                    <w:rPr>
                      <w:spacing w:val="-2"/>
                    </w:rPr>
                    <w:t xml:space="preserve"> </w:t>
                  </w:r>
                  <w:r>
                    <w:rPr>
                      <w:w w:val="103"/>
                    </w:rPr>
                    <w:t>assessme</w:t>
                  </w:r>
                  <w:r>
                    <w:rPr>
                      <w:spacing w:val="-4"/>
                      <w:w w:val="103"/>
                    </w:rPr>
                    <w:t>n</w:t>
                  </w:r>
                  <w:r>
                    <w:rPr>
                      <w:w w:val="113"/>
                    </w:rPr>
                    <w:t>t</w:t>
                  </w:r>
                </w:p>
              </w:tc>
            </w:tr>
            <w:tr w:rsidR="001614CB" w:rsidRPr="00E939F9" w14:paraId="6193A100" w14:textId="77777777" w:rsidTr="00F024B8">
              <w:trPr>
                <w:trHeight w:val="108"/>
              </w:trPr>
              <w:tc>
                <w:tcPr>
                  <w:tcW w:w="446" w:type="dxa"/>
                  <w:shd w:val="clear" w:color="auto" w:fill="FFFFFF" w:themeFill="background1"/>
                  <w:tcMar>
                    <w:top w:w="28" w:type="dxa"/>
                    <w:left w:w="28" w:type="dxa"/>
                    <w:bottom w:w="28" w:type="dxa"/>
                    <w:right w:w="28" w:type="dxa"/>
                  </w:tcMar>
                </w:tcPr>
                <w:p w14:paraId="0A02E7CC" w14:textId="77777777" w:rsidR="001614CB" w:rsidRPr="00E939F9" w:rsidRDefault="001614CB" w:rsidP="00F024B8">
                  <w:pPr>
                    <w:outlineLvl w:val="9"/>
                    <w:rPr>
                      <w:w w:val="93"/>
                      <w:sz w:val="4"/>
                    </w:rPr>
                  </w:pPr>
                </w:p>
              </w:tc>
              <w:tc>
                <w:tcPr>
                  <w:tcW w:w="330" w:type="dxa"/>
                  <w:shd w:val="clear" w:color="auto" w:fill="FFFFFF" w:themeFill="background1"/>
                  <w:tcMar>
                    <w:top w:w="28" w:type="dxa"/>
                    <w:left w:w="28" w:type="dxa"/>
                    <w:bottom w:w="28" w:type="dxa"/>
                    <w:right w:w="28" w:type="dxa"/>
                  </w:tcMar>
                </w:tcPr>
                <w:p w14:paraId="2C833B4D" w14:textId="77777777" w:rsidR="001614CB" w:rsidRPr="00E939F9" w:rsidRDefault="001614CB" w:rsidP="00F024B8">
                  <w:pPr>
                    <w:outlineLvl w:val="9"/>
                    <w:rPr>
                      <w:sz w:val="4"/>
                    </w:rPr>
                  </w:pPr>
                </w:p>
              </w:tc>
              <w:tc>
                <w:tcPr>
                  <w:tcW w:w="4693" w:type="dxa"/>
                  <w:shd w:val="clear" w:color="auto" w:fill="FFFFFF" w:themeFill="background1"/>
                </w:tcPr>
                <w:p w14:paraId="4186C9AC" w14:textId="77777777" w:rsidR="001614CB" w:rsidRPr="00E939F9" w:rsidRDefault="001614CB" w:rsidP="00F024B8">
                  <w:pPr>
                    <w:outlineLvl w:val="9"/>
                    <w:rPr>
                      <w:w w:val="102"/>
                      <w:sz w:val="4"/>
                    </w:rPr>
                  </w:pPr>
                </w:p>
              </w:tc>
              <w:tc>
                <w:tcPr>
                  <w:tcW w:w="375" w:type="dxa"/>
                  <w:shd w:val="clear" w:color="auto" w:fill="FFFFFF" w:themeFill="background1"/>
                  <w:tcMar>
                    <w:top w:w="28" w:type="dxa"/>
                    <w:left w:w="28" w:type="dxa"/>
                    <w:bottom w:w="28" w:type="dxa"/>
                    <w:right w:w="28" w:type="dxa"/>
                  </w:tcMar>
                </w:tcPr>
                <w:p w14:paraId="6AF39703" w14:textId="77777777" w:rsidR="001614CB" w:rsidRPr="00E939F9" w:rsidRDefault="001614CB" w:rsidP="00F024B8">
                  <w:pPr>
                    <w:outlineLvl w:val="9"/>
                    <w:rPr>
                      <w:sz w:val="4"/>
                    </w:rPr>
                  </w:pPr>
                </w:p>
              </w:tc>
              <w:tc>
                <w:tcPr>
                  <w:tcW w:w="4533" w:type="dxa"/>
                  <w:shd w:val="clear" w:color="auto" w:fill="FFFFFF" w:themeFill="background1"/>
                </w:tcPr>
                <w:p w14:paraId="1DF52B87" w14:textId="77777777" w:rsidR="001614CB" w:rsidRPr="00E939F9" w:rsidRDefault="001614CB" w:rsidP="00F024B8">
                  <w:pPr>
                    <w:outlineLvl w:val="9"/>
                    <w:rPr>
                      <w:w w:val="101"/>
                      <w:sz w:val="4"/>
                    </w:rPr>
                  </w:pPr>
                </w:p>
              </w:tc>
            </w:tr>
            <w:tr w:rsidR="001614CB" w:rsidRPr="00307393" w14:paraId="3EBF5BFE" w14:textId="77777777" w:rsidTr="00F024B8">
              <w:trPr>
                <w:trHeight w:val="347"/>
              </w:trPr>
              <w:tc>
                <w:tcPr>
                  <w:tcW w:w="446" w:type="dxa"/>
                  <w:shd w:val="clear" w:color="auto" w:fill="FFFFFF" w:themeFill="background1"/>
                  <w:tcMar>
                    <w:top w:w="28" w:type="dxa"/>
                    <w:left w:w="28" w:type="dxa"/>
                    <w:bottom w:w="28" w:type="dxa"/>
                    <w:right w:w="28" w:type="dxa"/>
                  </w:tcMar>
                </w:tcPr>
                <w:p w14:paraId="7794575C" w14:textId="77777777" w:rsidR="001614CB" w:rsidRDefault="001614CB" w:rsidP="00F024B8">
                  <w:pPr>
                    <w:outlineLvl w:val="9"/>
                    <w:rPr>
                      <w:w w:val="93"/>
                    </w:rPr>
                  </w:pPr>
                </w:p>
              </w:tc>
              <w:tc>
                <w:tcPr>
                  <w:tcW w:w="9931" w:type="dxa"/>
                  <w:gridSpan w:val="4"/>
                  <w:shd w:val="clear" w:color="auto" w:fill="FFFFFF" w:themeFill="background1"/>
                  <w:tcMar>
                    <w:top w:w="28" w:type="dxa"/>
                    <w:left w:w="28" w:type="dxa"/>
                    <w:bottom w:w="28" w:type="dxa"/>
                    <w:right w:w="28" w:type="dxa"/>
                  </w:tcMar>
                </w:tcPr>
                <w:p w14:paraId="10E866E0" w14:textId="77777777" w:rsidR="001614CB" w:rsidRDefault="001614CB" w:rsidP="00F024B8">
                  <w:pPr>
                    <w:outlineLvl w:val="9"/>
                    <w:rPr>
                      <w:w w:val="101"/>
                    </w:rPr>
                  </w:pPr>
                  <w:r w:rsidRPr="001614CB">
                    <w:rPr>
                      <w:rFonts w:eastAsia="Calibri"/>
                      <w:w w:val="101"/>
                    </w:rPr>
                    <w:t>Patient-reported work-relevant difficulty, recommendations and goals:</w:t>
                  </w:r>
                </w:p>
              </w:tc>
            </w:tr>
          </w:tbl>
          <w:p w14:paraId="4E38F717" w14:textId="77777777" w:rsidR="001614CB" w:rsidRPr="00E939F9" w:rsidRDefault="001614CB" w:rsidP="00F024B8">
            <w:pPr>
              <w:outlineLvl w:val="9"/>
              <w:rPr>
                <w:sz w:val="4"/>
              </w:rPr>
            </w:pPr>
          </w:p>
          <w:tbl>
            <w:tblPr>
              <w:tblStyle w:val="TableGrid"/>
              <w:tblW w:w="10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5316"/>
              <w:gridCol w:w="5100"/>
              <w:gridCol w:w="236"/>
            </w:tblGrid>
            <w:tr w:rsidR="008B79F0" w:rsidRPr="00307393" w14:paraId="20416328" w14:textId="77777777" w:rsidTr="00912CB9">
              <w:trPr>
                <w:trHeight w:val="437"/>
              </w:trPr>
              <w:tc>
                <w:tcPr>
                  <w:tcW w:w="5316" w:type="dxa"/>
                  <w:shd w:val="clear" w:color="auto" w:fill="FFFFFF" w:themeFill="background1"/>
                </w:tcPr>
                <w:p w14:paraId="7A6C02B2" w14:textId="106313FB" w:rsidR="008B79F0" w:rsidRPr="008E47C4" w:rsidRDefault="008B79F0" w:rsidP="00F024B8">
                  <w:pPr>
                    <w:jc w:val="center"/>
                    <w:outlineLvl w:val="9"/>
                  </w:pPr>
                  <w:r w:rsidRPr="008E47C4">
                    <w:t>Difficulty</w:t>
                  </w:r>
                </w:p>
              </w:tc>
              <w:tc>
                <w:tcPr>
                  <w:tcW w:w="5100" w:type="dxa"/>
                  <w:shd w:val="clear" w:color="auto" w:fill="FFFFFF" w:themeFill="background1"/>
                </w:tcPr>
                <w:p w14:paraId="1CB06299" w14:textId="77777777" w:rsidR="008B79F0" w:rsidRPr="008E47C4" w:rsidRDefault="008B79F0" w:rsidP="00F024B8">
                  <w:pPr>
                    <w:jc w:val="center"/>
                    <w:outlineLvl w:val="9"/>
                  </w:pPr>
                  <w:r w:rsidRPr="008E47C4">
                    <w:rPr>
                      <w:spacing w:val="-4"/>
                    </w:rPr>
                    <w:t>R</w:t>
                  </w:r>
                  <w:r w:rsidRPr="008E47C4">
                    <w:t>e</w:t>
                  </w:r>
                  <w:r w:rsidRPr="008E47C4">
                    <w:rPr>
                      <w:spacing w:val="-7"/>
                    </w:rPr>
                    <w:t>c</w:t>
                  </w:r>
                  <w:r w:rsidRPr="008E47C4">
                    <w:rPr>
                      <w:w w:val="98"/>
                    </w:rPr>
                    <w:t>ommend</w:t>
                  </w:r>
                  <w:r w:rsidRPr="008E47C4">
                    <w:rPr>
                      <w:spacing w:val="-5"/>
                      <w:w w:val="98"/>
                    </w:rPr>
                    <w:t>a</w:t>
                  </w:r>
                  <w:r w:rsidRPr="008E47C4">
                    <w:rPr>
                      <w:w w:val="104"/>
                    </w:rPr>
                    <w:t>tions</w:t>
                  </w:r>
                  <w:r w:rsidRPr="008E47C4">
                    <w:rPr>
                      <w:spacing w:val="-12"/>
                    </w:rPr>
                    <w:t xml:space="preserve"> </w:t>
                  </w:r>
                  <w:r w:rsidRPr="008E47C4">
                    <w:rPr>
                      <w:w w:val="92"/>
                    </w:rPr>
                    <w:t>/</w:t>
                  </w:r>
                  <w:r w:rsidRPr="008E47C4">
                    <w:rPr>
                      <w:spacing w:val="-12"/>
                    </w:rPr>
                    <w:t xml:space="preserve"> </w:t>
                  </w:r>
                  <w:r w:rsidRPr="008E47C4">
                    <w:rPr>
                      <w:w w:val="101"/>
                    </w:rPr>
                    <w:t>goals</w:t>
                  </w:r>
                </w:p>
              </w:tc>
              <w:tc>
                <w:tcPr>
                  <w:tcW w:w="236" w:type="dxa"/>
                  <w:tcBorders>
                    <w:top w:val="nil"/>
                    <w:bottom w:val="nil"/>
                  </w:tcBorders>
                  <w:shd w:val="clear" w:color="auto" w:fill="FFFFFF" w:themeFill="background1"/>
                </w:tcPr>
                <w:p w14:paraId="35C34BD8" w14:textId="77777777" w:rsidR="008B79F0" w:rsidRPr="00EE4C59" w:rsidRDefault="008B79F0" w:rsidP="008B79F0">
                  <w:pPr>
                    <w:jc w:val="center"/>
                    <w:outlineLvl w:val="9"/>
                  </w:pPr>
                </w:p>
              </w:tc>
            </w:tr>
            <w:tr w:rsidR="008B79F0" w:rsidRPr="00307393" w14:paraId="4F2530EF" w14:textId="77777777" w:rsidTr="00912CB9">
              <w:trPr>
                <w:trHeight w:val="1020"/>
              </w:trPr>
              <w:tc>
                <w:tcPr>
                  <w:tcW w:w="5316" w:type="dxa"/>
                  <w:shd w:val="clear" w:color="auto" w:fill="FFFFFF" w:themeFill="background1"/>
                </w:tcPr>
                <w:p w14:paraId="0785A62A" w14:textId="45930BEB" w:rsidR="008B79F0" w:rsidRPr="00EE4C59" w:rsidRDefault="007262A3" w:rsidP="001E0ED5">
                  <w:pPr>
                    <w:outlineLvl w:val="9"/>
                  </w:pPr>
                  <w:proofErr w:type="spellStart"/>
                  <w:r>
                    <w:t>Mrs</w:t>
                  </w:r>
                  <w:proofErr w:type="spellEnd"/>
                  <w:r>
                    <w:t xml:space="preserve"> Grant reports difficulty with driver the bus for longer than 1 hour without a break.</w:t>
                  </w:r>
                </w:p>
              </w:tc>
              <w:tc>
                <w:tcPr>
                  <w:tcW w:w="5100" w:type="dxa"/>
                  <w:shd w:val="clear" w:color="auto" w:fill="FFFFFF" w:themeFill="background1"/>
                </w:tcPr>
                <w:p w14:paraId="21DF6E18" w14:textId="77777777" w:rsidR="003A7643" w:rsidRDefault="007262A3" w:rsidP="001E0ED5">
                  <w:pPr>
                    <w:outlineLvl w:val="9"/>
                  </w:pPr>
                  <w:r>
                    <w:t xml:space="preserve">Please ensure that she is scheduled to work on bus routes of less than one hour so that she can stand up and move around every 45-60 minutes.   It is advised that total time driving the bus is limited to 5 hours per day.  The remainder of her duties can include administrative support in the office as long as she is able to stand up and move around as frequently as required.  It is recommended she be allowed to undertake her physiotherapy exercises in the medical room at least once per day whilst at </w:t>
                  </w:r>
                </w:p>
                <w:p w14:paraId="2D444850" w14:textId="21252CD5" w:rsidR="007262A3" w:rsidRPr="00EE4C59" w:rsidRDefault="003A7643" w:rsidP="001E0ED5">
                  <w:pPr>
                    <w:outlineLvl w:val="9"/>
                  </w:pPr>
                  <w:r>
                    <w:t>work</w:t>
                  </w:r>
                  <w:r w:rsidR="007262A3">
                    <w:t>.</w:t>
                  </w:r>
                </w:p>
              </w:tc>
              <w:tc>
                <w:tcPr>
                  <w:tcW w:w="236" w:type="dxa"/>
                  <w:tcBorders>
                    <w:top w:val="nil"/>
                    <w:bottom w:val="nil"/>
                  </w:tcBorders>
                  <w:shd w:val="clear" w:color="auto" w:fill="FFFFFF" w:themeFill="background1"/>
                </w:tcPr>
                <w:p w14:paraId="2F97019A" w14:textId="77777777" w:rsidR="008B79F0" w:rsidRPr="00EE4C59" w:rsidRDefault="008B79F0" w:rsidP="00F024B8">
                  <w:pPr>
                    <w:jc w:val="center"/>
                    <w:outlineLvl w:val="9"/>
                  </w:pPr>
                </w:p>
              </w:tc>
            </w:tr>
            <w:tr w:rsidR="008B79F0" w:rsidRPr="00307393" w14:paraId="65BAFD7D" w14:textId="77777777" w:rsidTr="00912CB9">
              <w:trPr>
                <w:trHeight w:val="1020"/>
              </w:trPr>
              <w:tc>
                <w:tcPr>
                  <w:tcW w:w="5316" w:type="dxa"/>
                  <w:shd w:val="clear" w:color="auto" w:fill="FFFFFF" w:themeFill="background1"/>
                </w:tcPr>
                <w:p w14:paraId="60D31F4F" w14:textId="0BF5D488" w:rsidR="008B79F0" w:rsidRPr="00EE4C59" w:rsidRDefault="007262A3" w:rsidP="001E0ED5">
                  <w:pPr>
                    <w:outlineLvl w:val="9"/>
                  </w:pPr>
                  <w:proofErr w:type="spellStart"/>
                  <w:r>
                    <w:t>Mrs</w:t>
                  </w:r>
                  <w:proofErr w:type="spellEnd"/>
                  <w:r>
                    <w:t xml:space="preserve"> Grant reports difficulty achieving a comfortable position when driving the bus and at times states she has to over-reach with her left leg to reach the clutch.</w:t>
                  </w:r>
                </w:p>
              </w:tc>
              <w:tc>
                <w:tcPr>
                  <w:tcW w:w="5100" w:type="dxa"/>
                  <w:shd w:val="clear" w:color="auto" w:fill="FFFFFF" w:themeFill="background1"/>
                </w:tcPr>
                <w:p w14:paraId="1E64F56A" w14:textId="0284262E" w:rsidR="008B79F0" w:rsidRPr="00EE4C59" w:rsidRDefault="007262A3" w:rsidP="001E0ED5">
                  <w:pPr>
                    <w:outlineLvl w:val="9"/>
                  </w:pPr>
                  <w:r>
                    <w:t>Further assessment if required to look at this more closely from a suitabl</w:t>
                  </w:r>
                  <w:r w:rsidR="003A7643">
                    <w:t>y</w:t>
                  </w:r>
                  <w:r>
                    <w:t xml:space="preserve"> qualified health professional.    In the </w:t>
                  </w:r>
                  <w:r w:rsidR="005B482C">
                    <w:t>meantime,</w:t>
                  </w:r>
                  <w:r>
                    <w:t xml:space="preserve"> it is recommended that she place a firm cushion behind her back to help support her back and to make is easier for her to reach the clutch pedal.</w:t>
                  </w:r>
                </w:p>
              </w:tc>
              <w:tc>
                <w:tcPr>
                  <w:tcW w:w="236" w:type="dxa"/>
                  <w:tcBorders>
                    <w:top w:val="nil"/>
                    <w:bottom w:val="nil"/>
                  </w:tcBorders>
                  <w:shd w:val="clear" w:color="auto" w:fill="FFFFFF" w:themeFill="background1"/>
                </w:tcPr>
                <w:p w14:paraId="2227A393" w14:textId="77777777" w:rsidR="008B79F0" w:rsidRPr="00EE4C59" w:rsidRDefault="008B79F0" w:rsidP="00F024B8">
                  <w:pPr>
                    <w:jc w:val="center"/>
                    <w:outlineLvl w:val="9"/>
                  </w:pPr>
                </w:p>
              </w:tc>
            </w:tr>
            <w:tr w:rsidR="008B79F0" w:rsidRPr="00307393" w14:paraId="2D47B496" w14:textId="77777777" w:rsidTr="003A7643">
              <w:trPr>
                <w:trHeight w:val="682"/>
              </w:trPr>
              <w:tc>
                <w:tcPr>
                  <w:tcW w:w="5316" w:type="dxa"/>
                  <w:shd w:val="clear" w:color="auto" w:fill="FFFFFF" w:themeFill="background1"/>
                </w:tcPr>
                <w:p w14:paraId="519BA25D" w14:textId="2532605E" w:rsidR="008B79F0" w:rsidRPr="00EE4C59" w:rsidRDefault="007262A3" w:rsidP="001E0ED5">
                  <w:pPr>
                    <w:outlineLvl w:val="9"/>
                  </w:pPr>
                  <w:r>
                    <w:t>Line manager review</w:t>
                  </w:r>
                </w:p>
              </w:tc>
              <w:tc>
                <w:tcPr>
                  <w:tcW w:w="5100" w:type="dxa"/>
                  <w:shd w:val="clear" w:color="auto" w:fill="FFFFFF" w:themeFill="background1"/>
                </w:tcPr>
                <w:p w14:paraId="5AB0B096" w14:textId="6515B320" w:rsidR="003A7643" w:rsidRPr="00EE4C59" w:rsidRDefault="007262A3" w:rsidP="001E0ED5">
                  <w:pPr>
                    <w:outlineLvl w:val="9"/>
                  </w:pPr>
                  <w:r>
                    <w:t xml:space="preserve">It is recommended that </w:t>
                  </w:r>
                  <w:proofErr w:type="spellStart"/>
                  <w:r>
                    <w:t>Mrs</w:t>
                  </w:r>
                  <w:proofErr w:type="spellEnd"/>
                  <w:r>
                    <w:t xml:space="preserve"> Grant’s line manager keep in touch with her to assess how she is coping.  If problems persist then a referral to Occupational Health is recommended</w:t>
                  </w:r>
                  <w:r w:rsidR="003A7643">
                    <w:t>.</w:t>
                  </w:r>
                </w:p>
              </w:tc>
              <w:tc>
                <w:tcPr>
                  <w:tcW w:w="236" w:type="dxa"/>
                  <w:tcBorders>
                    <w:top w:val="nil"/>
                    <w:bottom w:val="nil"/>
                  </w:tcBorders>
                  <w:shd w:val="clear" w:color="auto" w:fill="FFFFFF" w:themeFill="background1"/>
                </w:tcPr>
                <w:p w14:paraId="47734C6C" w14:textId="77777777" w:rsidR="008B79F0" w:rsidRPr="00EE4C59" w:rsidRDefault="008B79F0" w:rsidP="00F024B8">
                  <w:pPr>
                    <w:jc w:val="center"/>
                    <w:outlineLvl w:val="9"/>
                  </w:pPr>
                </w:p>
              </w:tc>
            </w:tr>
          </w:tbl>
          <w:p w14:paraId="7686B518" w14:textId="77777777" w:rsidR="00B8488E" w:rsidRPr="00A75882" w:rsidRDefault="003E090D" w:rsidP="00F024B8">
            <w:pPr>
              <w:outlineLvl w:val="9"/>
              <w:rPr>
                <w:sz w:val="4"/>
              </w:rPr>
            </w:pPr>
            <w:r>
              <w:rPr>
                <w:noProof/>
                <w:lang w:val="en-GB" w:eastAsia="en-GB"/>
              </w:rPr>
              <mc:AlternateContent>
                <mc:Choice Requires="wps">
                  <w:drawing>
                    <wp:anchor distT="0" distB="0" distL="114300" distR="114300" simplePos="0" relativeHeight="251700224" behindDoc="0" locked="0" layoutInCell="1" allowOverlap="1" wp14:anchorId="113EA3B4" wp14:editId="2B1AD8C7">
                      <wp:simplePos x="0" y="0"/>
                      <wp:positionH relativeFrom="column">
                        <wp:posOffset>-35560</wp:posOffset>
                      </wp:positionH>
                      <wp:positionV relativeFrom="paragraph">
                        <wp:posOffset>25069</wp:posOffset>
                      </wp:positionV>
                      <wp:extent cx="199390" cy="200025"/>
                      <wp:effectExtent l="0" t="0" r="0" b="9525"/>
                      <wp:wrapNone/>
                      <wp:docPr id="11"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415E7E" w14:textId="77777777" w:rsidR="00B8488E" w:rsidRPr="00C855C4" w:rsidRDefault="00B8488E" w:rsidP="00B8488E">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7</w:t>
                                  </w:r>
                                </w:p>
                              </w:txbxContent>
                            </wps:txbx>
                            <wps:bodyPr rot="0" vert="horz" wrap="square" lIns="0" tIns="0" rIns="0" bIns="0" anchor="ctr" anchorCtr="0" upright="1">
                              <a:noAutofit/>
                            </wps:bodyPr>
                          </wps:wsp>
                        </a:graphicData>
                      </a:graphic>
                    </wp:anchor>
                  </w:drawing>
                </mc:Choice>
                <mc:Fallback>
                  <w:pict>
                    <v:shape w14:anchorId="1A82C09A" id="_x0000_s1043" style="position:absolute;margin-left:-2.8pt;margin-top:1.95pt;width:15.7pt;height:15.75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B8488E" w:rsidRPr="00C855C4" w:rsidRDefault="00B8488E" w:rsidP="00B8488E">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7</w:t>
                            </w:r>
                          </w:p>
                        </w:txbxContent>
                      </v:textbox>
                    </v:shape>
                  </w:pict>
                </mc:Fallback>
              </mc:AlternateContent>
            </w:r>
            <w:r>
              <w:rPr>
                <w:noProof/>
                <w:lang w:val="en-GB" w:eastAsia="en-GB"/>
              </w:rPr>
              <mc:AlternateContent>
                <mc:Choice Requires="wps">
                  <w:drawing>
                    <wp:anchor distT="0" distB="0" distL="114300" distR="114300" simplePos="0" relativeHeight="251702272" behindDoc="0" locked="0" layoutInCell="1" allowOverlap="1" wp14:anchorId="3FFB2076" wp14:editId="2019245D">
                      <wp:simplePos x="0" y="0"/>
                      <wp:positionH relativeFrom="column">
                        <wp:posOffset>-35560</wp:posOffset>
                      </wp:positionH>
                      <wp:positionV relativeFrom="paragraph">
                        <wp:posOffset>973124</wp:posOffset>
                      </wp:positionV>
                      <wp:extent cx="199390" cy="200025"/>
                      <wp:effectExtent l="0" t="0" r="0" b="9525"/>
                      <wp:wrapNone/>
                      <wp:docPr id="12"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05F499" w14:textId="77777777" w:rsidR="00E939F9" w:rsidRPr="00C855C4" w:rsidRDefault="00E939F9" w:rsidP="00E939F9">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8</w:t>
                                  </w:r>
                                </w:p>
                              </w:txbxContent>
                            </wps:txbx>
                            <wps:bodyPr rot="0" vert="horz" wrap="square" lIns="0" tIns="0" rIns="0" bIns="0" anchor="ctr" anchorCtr="0" upright="1">
                              <a:noAutofit/>
                            </wps:bodyPr>
                          </wps:wsp>
                        </a:graphicData>
                      </a:graphic>
                    </wp:anchor>
                  </w:drawing>
                </mc:Choice>
                <mc:Fallback>
                  <w:pict>
                    <v:shape w14:anchorId="60CF77BB" id="_x0000_s1044" style="position:absolute;margin-left:-2.8pt;margin-top:76.6pt;width:15.7pt;height:15.75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W15fQYAADE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E939F9" w:rsidRPr="00C855C4" w:rsidRDefault="00E939F9" w:rsidP="00E939F9">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8</w:t>
                            </w:r>
                          </w:p>
                        </w:txbxContent>
                      </v:textbox>
                    </v:shape>
                  </w:pict>
                </mc:Fallback>
              </mc:AlternateContent>
            </w:r>
          </w:p>
          <w:tbl>
            <w:tblPr>
              <w:tblStyle w:val="TableGrid"/>
              <w:tblW w:w="10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525"/>
              <w:gridCol w:w="5085"/>
              <w:gridCol w:w="345"/>
              <w:gridCol w:w="4683"/>
            </w:tblGrid>
            <w:tr w:rsidR="00B8488E" w:rsidRPr="00EE4C59" w14:paraId="45BE24C4" w14:textId="77777777" w:rsidTr="00F024B8">
              <w:trPr>
                <w:trHeight w:val="336"/>
              </w:trPr>
              <w:tc>
                <w:tcPr>
                  <w:tcW w:w="525" w:type="dxa"/>
                  <w:shd w:val="clear" w:color="auto" w:fill="FFFFFF" w:themeFill="background1"/>
                </w:tcPr>
                <w:p w14:paraId="28DE60F7" w14:textId="77777777" w:rsidR="00B8488E" w:rsidRPr="00EE4C59" w:rsidRDefault="00B8488E" w:rsidP="00F024B8">
                  <w:pPr>
                    <w:outlineLvl w:val="9"/>
                  </w:pPr>
                </w:p>
              </w:tc>
              <w:tc>
                <w:tcPr>
                  <w:tcW w:w="10113" w:type="dxa"/>
                  <w:gridSpan w:val="3"/>
                  <w:shd w:val="clear" w:color="auto" w:fill="FFFFFF" w:themeFill="background1"/>
                </w:tcPr>
                <w:p w14:paraId="763AB852" w14:textId="77777777" w:rsidR="00B8488E" w:rsidRPr="00EE4C59" w:rsidRDefault="00B8488E" w:rsidP="00F024B8">
                  <w:pPr>
                    <w:outlineLvl w:val="9"/>
                  </w:pPr>
                  <w:r>
                    <w:t>Comments:</w:t>
                  </w:r>
                </w:p>
              </w:tc>
            </w:tr>
            <w:tr w:rsidR="00B8488E" w:rsidRPr="00EE4C59" w14:paraId="23D3ED11" w14:textId="77777777" w:rsidTr="00F024B8">
              <w:trPr>
                <w:trHeight w:val="1138"/>
              </w:trPr>
              <w:tc>
                <w:tcPr>
                  <w:tcW w:w="525" w:type="dxa"/>
                  <w:shd w:val="clear" w:color="auto" w:fill="FFFFFF" w:themeFill="background1"/>
                </w:tcPr>
                <w:p w14:paraId="2A953A29" w14:textId="77777777" w:rsidR="00B8488E" w:rsidRDefault="00B8488E" w:rsidP="00F024B8">
                  <w:pPr>
                    <w:outlineLvl w:val="9"/>
                    <w:rPr>
                      <w:noProof/>
                      <w:lang w:val="en-GB" w:eastAsia="en-GB"/>
                    </w:rPr>
                  </w:pPr>
                </w:p>
              </w:tc>
              <w:tc>
                <w:tcPr>
                  <w:tcW w:w="10113" w:type="dxa"/>
                  <w:gridSpan w:val="3"/>
                  <w:shd w:val="clear" w:color="auto" w:fill="FFFFFF" w:themeFill="background1"/>
                </w:tcPr>
                <w:p w14:paraId="39E51142" w14:textId="55E5250D" w:rsidR="00B8488E" w:rsidRDefault="00E17A9A" w:rsidP="00F024B8">
                  <w:pPr>
                    <w:outlineLvl w:val="9"/>
                  </w:pPr>
                  <w:proofErr w:type="spellStart"/>
                  <w:r>
                    <w:t>Mrs</w:t>
                  </w:r>
                  <w:proofErr w:type="spellEnd"/>
                  <w:r>
                    <w:t xml:space="preserve"> Grant will receive regular physiotherapy sessions to help improve her symptoms.  Please ensure that she is able to attend in work time if they cannot be scheduled outside of work hours.     A review relating to her fitness for work will be undertaken on the 7</w:t>
                  </w:r>
                  <w:r w:rsidRPr="00E17A9A">
                    <w:rPr>
                      <w:vertAlign w:val="superscript"/>
                    </w:rPr>
                    <w:t>th</w:t>
                  </w:r>
                  <w:r>
                    <w:t xml:space="preserve"> October 2019.     Thank you for your support with this employee.</w:t>
                  </w:r>
                </w:p>
              </w:tc>
            </w:tr>
            <w:tr w:rsidR="00E939F9" w:rsidRPr="00EE4C59" w14:paraId="5007ABAF" w14:textId="77777777" w:rsidTr="00F024B8">
              <w:trPr>
                <w:trHeight w:val="544"/>
              </w:trPr>
              <w:tc>
                <w:tcPr>
                  <w:tcW w:w="525" w:type="dxa"/>
                  <w:shd w:val="clear" w:color="auto" w:fill="FFFFFF" w:themeFill="background1"/>
                </w:tcPr>
                <w:p w14:paraId="143A61B9" w14:textId="77777777" w:rsidR="00E939F9" w:rsidRDefault="00E939F9" w:rsidP="00F024B8">
                  <w:pPr>
                    <w:outlineLvl w:val="9"/>
                    <w:rPr>
                      <w:noProof/>
                      <w:lang w:val="en-GB" w:eastAsia="en-GB"/>
                    </w:rPr>
                  </w:pPr>
                </w:p>
              </w:tc>
              <w:tc>
                <w:tcPr>
                  <w:tcW w:w="5085" w:type="dxa"/>
                  <w:shd w:val="clear" w:color="auto" w:fill="FFFFFF" w:themeFill="background1"/>
                </w:tcPr>
                <w:p w14:paraId="1EC3A0B2" w14:textId="1F304961" w:rsidR="00E939F9" w:rsidRDefault="00E96708" w:rsidP="008E47C4">
                  <w:pPr>
                    <w:outlineLvl w:val="9"/>
                  </w:pPr>
                  <w:r>
                    <w:t>No further documents attached</w:t>
                  </w:r>
                </w:p>
              </w:tc>
              <w:tc>
                <w:tcPr>
                  <w:tcW w:w="345" w:type="dxa"/>
                  <w:tcBorders>
                    <w:left w:val="nil"/>
                  </w:tcBorders>
                  <w:shd w:val="clear" w:color="auto" w:fill="FFFFFF" w:themeFill="background1"/>
                </w:tcPr>
                <w:p w14:paraId="51F87FC4" w14:textId="77777777" w:rsidR="00E939F9" w:rsidRDefault="00E939F9" w:rsidP="00F024B8">
                  <w:pPr>
                    <w:outlineLvl w:val="9"/>
                  </w:pPr>
                  <w:r>
                    <w:rPr>
                      <w:noProof/>
                      <w:lang w:val="en-GB" w:eastAsia="en-GB"/>
                    </w:rPr>
                    <mc:AlternateContent>
                      <mc:Choice Requires="wps">
                        <w:drawing>
                          <wp:anchor distT="0" distB="0" distL="114300" distR="114300" simplePos="0" relativeHeight="251704320" behindDoc="0" locked="0" layoutInCell="1" allowOverlap="1" wp14:anchorId="7F94C0EC" wp14:editId="08BA2655">
                            <wp:simplePos x="0" y="0"/>
                            <wp:positionH relativeFrom="column">
                              <wp:posOffset>-68580</wp:posOffset>
                            </wp:positionH>
                            <wp:positionV relativeFrom="paragraph">
                              <wp:posOffset>-5080</wp:posOffset>
                            </wp:positionV>
                            <wp:extent cx="199390" cy="200025"/>
                            <wp:effectExtent l="0" t="0" r="0" b="9525"/>
                            <wp:wrapNone/>
                            <wp:docPr id="13"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457F93" w14:textId="77777777" w:rsidR="00E939F9" w:rsidRPr="00C855C4" w:rsidRDefault="00E939F9" w:rsidP="00E939F9">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9</w:t>
                                        </w:r>
                                      </w:p>
                                    </w:txbxContent>
                                  </wps:txbx>
                                  <wps:bodyPr rot="0" vert="horz" wrap="square" lIns="0" tIns="0" rIns="0" bIns="0" anchor="ctr" anchorCtr="0" upright="1">
                                    <a:noAutofit/>
                                  </wps:bodyPr>
                                </wps:wsp>
                              </a:graphicData>
                            </a:graphic>
                          </wp:anchor>
                        </w:drawing>
                      </mc:Choice>
                      <mc:Fallback>
                        <w:pict>
                          <v:shape w14:anchorId="02302058" id="_x0000_s1045" style="position:absolute;margin-left:-5.4pt;margin-top:-.4pt;width:15.7pt;height:15.75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ctlfwYAADE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E939F9" w:rsidRPr="00C855C4" w:rsidRDefault="00E939F9" w:rsidP="00E939F9">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9</w:t>
                                  </w:r>
                                </w:p>
                              </w:txbxContent>
                            </v:textbox>
                          </v:shape>
                        </w:pict>
                      </mc:Fallback>
                    </mc:AlternateContent>
                  </w:r>
                </w:p>
              </w:tc>
              <w:tc>
                <w:tcPr>
                  <w:tcW w:w="46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4A5766" w14:textId="59136CBB" w:rsidR="00E939F9" w:rsidRPr="00E939F9" w:rsidRDefault="005B482C" w:rsidP="00F024B8">
                  <w:pPr>
                    <w:outlineLvl w:val="9"/>
                    <w:rPr>
                      <w:rFonts w:asciiTheme="minorHAnsi" w:eastAsia="Times New Roman" w:hAnsiTheme="minorHAnsi" w:cs="Times New Roman"/>
                      <w:sz w:val="22"/>
                      <w:szCs w:val="22"/>
                    </w:rPr>
                  </w:pPr>
                  <w:r>
                    <w:rPr>
                      <w:noProof/>
                    </w:rPr>
                    <w:drawing>
                      <wp:inline distT="0" distB="0" distL="0" distR="0" wp14:anchorId="593F346C" wp14:editId="71DF2448">
                        <wp:extent cx="1395095" cy="3523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83122" cy="374563"/>
                                </a:xfrm>
                                <a:prstGeom prst="rect">
                                  <a:avLst/>
                                </a:prstGeom>
                              </pic:spPr>
                            </pic:pic>
                          </a:graphicData>
                        </a:graphic>
                      </wp:inline>
                    </w:drawing>
                  </w:r>
                </w:p>
              </w:tc>
            </w:tr>
          </w:tbl>
          <w:p w14:paraId="51524B4A" w14:textId="77777777" w:rsidR="001614CB" w:rsidRPr="00307393" w:rsidRDefault="001614CB" w:rsidP="00F024B8">
            <w:pPr>
              <w:outlineLvl w:val="9"/>
            </w:pPr>
          </w:p>
        </w:tc>
      </w:tr>
    </w:tbl>
    <w:p w14:paraId="10FDB7CE" w14:textId="77777777" w:rsidR="001614CB" w:rsidRPr="00F024B8" w:rsidRDefault="00D319E3" w:rsidP="00F024B8">
      <w:pPr>
        <w:outlineLvl w:val="9"/>
        <w:rPr>
          <w:sz w:val="4"/>
          <w:szCs w:val="4"/>
        </w:rPr>
      </w:pPr>
      <w:r>
        <w:rPr>
          <w:noProof/>
          <w:lang w:val="en-GB" w:eastAsia="en-GB"/>
        </w:rPr>
        <mc:AlternateContent>
          <mc:Choice Requires="wps">
            <w:drawing>
              <wp:anchor distT="0" distB="0" distL="0" distR="0" simplePos="0" relativeHeight="251711488" behindDoc="1" locked="0" layoutInCell="1" allowOverlap="1" wp14:anchorId="685D4373" wp14:editId="5CF171EF">
                <wp:simplePos x="0" y="0"/>
                <wp:positionH relativeFrom="column">
                  <wp:posOffset>6983730</wp:posOffset>
                </wp:positionH>
                <wp:positionV relativeFrom="page">
                  <wp:posOffset>9282430</wp:posOffset>
                </wp:positionV>
                <wp:extent cx="155575" cy="165100"/>
                <wp:effectExtent l="4763" t="0" r="1587" b="1588"/>
                <wp:wrapTight wrapText="bothSides">
                  <wp:wrapPolygon edited="0">
                    <wp:start x="20847" y="-623"/>
                    <wp:lineTo x="2763" y="-623"/>
                    <wp:lineTo x="2763" y="19315"/>
                    <wp:lineTo x="20847" y="19315"/>
                    <wp:lineTo x="20847" y="-623"/>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5575" cy="165100"/>
                        </a:xfrm>
                        <a:prstGeom prst="rect">
                          <a:avLst/>
                        </a:prstGeom>
                        <a:noFill/>
                        <a:ln w="9525">
                          <a:noFill/>
                          <a:miter lim="800000"/>
                          <a:headEnd/>
                          <a:tailEnd/>
                        </a:ln>
                      </wps:spPr>
                      <wps:txbx>
                        <w:txbxContent>
                          <w:p w14:paraId="713F1E67" w14:textId="77777777" w:rsidR="00D319E3" w:rsidRPr="00086BE9" w:rsidRDefault="00D319E3">
                            <w:pPr>
                              <w:rPr>
                                <w:b/>
                                <w:sz w:val="24"/>
                              </w:rPr>
                            </w:pPr>
                            <w:r w:rsidRPr="00086BE9">
                              <w:rPr>
                                <w:b/>
                                <w:sz w:val="24"/>
                              </w:rPr>
                              <w:t>©</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6C6965" id="Text Box 2" o:spid="_x0000_s1046" type="#_x0000_t202" style="position:absolute;margin-left:549.9pt;margin-top:730.9pt;width:12.25pt;height:13pt;rotation:-90;z-index:-251604992;visibility:visible;mso-wrap-style:non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" filled="f" stroked="f">
                <v:textbox inset="0,0,0,0">
                  <w:txbxContent>
                    <w:p w:rsidR="00D319E3" w:rsidRPr="00086BE9" w:rsidRDefault="00D319E3">
                      <w:pPr>
                        <w:rPr>
                          <w:b/>
                          <w:sz w:val="24"/>
                        </w:rPr>
                      </w:pPr>
                      <w:r w:rsidRPr="00086BE9">
                        <w:rPr>
                          <w:b/>
                          <w:sz w:val="24"/>
                        </w:rPr>
                        <w:t>©</w:t>
                      </w:r>
                    </w:p>
                  </w:txbxContent>
                </v:textbox>
                <w10:wrap type="tight" anchory="page"/>
              </v:shape>
            </w:pict>
          </mc:Fallback>
        </mc:AlternateContent>
      </w:r>
    </w:p>
    <w:tbl>
      <w:tblPr>
        <w:tblStyle w:val="TableGrid"/>
        <w:tblW w:w="4998" w:type="pct"/>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57" w:type="dxa"/>
          <w:right w:w="113" w:type="dxa"/>
        </w:tblCellMar>
        <w:tblLook w:val="04A0" w:firstRow="1" w:lastRow="0" w:firstColumn="1" w:lastColumn="0" w:noHBand="0" w:noVBand="1"/>
      </w:tblPr>
      <w:tblGrid>
        <w:gridCol w:w="10556"/>
      </w:tblGrid>
      <w:tr w:rsidR="002E7662" w:rsidRPr="008E47C4" w14:paraId="2DCE27C0" w14:textId="77777777" w:rsidTr="008E47C4">
        <w:trPr>
          <w:trHeight w:val="773"/>
        </w:trPr>
        <w:tc>
          <w:tcPr>
            <w:tcW w:w="10876" w:type="dxa"/>
          </w:tcPr>
          <w:tbl>
            <w:tblPr>
              <w:tblStyle w:val="TableGrid"/>
              <w:tblW w:w="10609" w:type="dxa"/>
              <w:tblBorders>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0609"/>
            </w:tblGrid>
            <w:tr w:rsidR="00F024B8" w:rsidRPr="008E47C4" w14:paraId="218F6BBF" w14:textId="77777777" w:rsidTr="006262F8">
              <w:trPr>
                <w:trHeight w:val="437"/>
              </w:trPr>
              <w:tc>
                <w:tcPr>
                  <w:tcW w:w="106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810AFC" w14:textId="77777777" w:rsidR="00F024B8" w:rsidRPr="008E47C4" w:rsidRDefault="00F024B8" w:rsidP="00F024B8">
                  <w:pPr>
                    <w:outlineLvl w:val="9"/>
                    <w:rPr>
                      <w:lang w:val="en-GB"/>
                    </w:rPr>
                  </w:pPr>
                  <w:r w:rsidRPr="008E47C4">
                    <w:rPr>
                      <w:lang w:val="en-GB"/>
                    </w:rPr>
                    <w:t>AHPs: please follow the guidance held on the website of your professional body when filling out this form and always attach the information sheet for employees, employers and doctors. Employees, employers and doctors: please read information attached or log on to: www.ahpf.org.uk</w:t>
                  </w:r>
                </w:p>
              </w:tc>
            </w:tr>
          </w:tbl>
          <w:p w14:paraId="16253E27" w14:textId="77777777" w:rsidR="002E7662" w:rsidRPr="003E090D" w:rsidRDefault="002E7662" w:rsidP="00F024B8">
            <w:pPr>
              <w:outlineLvl w:val="9"/>
              <w:rPr>
                <w:sz w:val="4"/>
                <w:lang w:val="en-GB"/>
              </w:rPr>
            </w:pPr>
          </w:p>
        </w:tc>
      </w:tr>
    </w:tbl>
    <w:p w14:paraId="58D7B276" w14:textId="77777777" w:rsidR="00B10D12" w:rsidRDefault="00B10D12" w:rsidP="00846D4C">
      <w:pPr>
        <w:pStyle w:val="Header"/>
      </w:pPr>
      <w:r>
        <w:rPr>
          <w:noProof/>
          <w:lang w:val="en-GB" w:eastAsia="en-GB"/>
        </w:rPr>
        <mc:AlternateContent>
          <mc:Choice Requires="wps">
            <w:drawing>
              <wp:anchor distT="0" distB="0" distL="114300" distR="114300" simplePos="0" relativeHeight="251723776" behindDoc="0" locked="0" layoutInCell="1" allowOverlap="1" wp14:anchorId="35ACD1E4" wp14:editId="41FCD92A">
                <wp:simplePos x="0" y="0"/>
                <wp:positionH relativeFrom="column">
                  <wp:posOffset>50800</wp:posOffset>
                </wp:positionH>
                <wp:positionV relativeFrom="paragraph">
                  <wp:posOffset>80010</wp:posOffset>
                </wp:positionV>
                <wp:extent cx="6802755" cy="368935"/>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6802755" cy="36893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0F7A0B09" w14:textId="357C73D2" w:rsidR="00B10D12" w:rsidRPr="00B10D12" w:rsidRDefault="00B10D12" w:rsidP="00B10D12">
                            <w:pPr>
                              <w:spacing w:line="267" w:lineRule="exact"/>
                              <w:ind w:left="20"/>
                              <w:rPr>
                                <w:rFonts w:eastAsia="Tahoma" w:cs="Tahoma"/>
                                <w:b/>
                                <w:sz w:val="24"/>
                                <w:szCs w:val="24"/>
                              </w:rPr>
                            </w:pPr>
                            <w:r w:rsidRPr="00B10D12">
                              <w:rPr>
                                <w:b/>
                                <w:sz w:val="24"/>
                                <w:szCs w:val="24"/>
                              </w:rPr>
                              <w:t xml:space="preserve">This report does not replace the Statement of Fitness for Work (fit note) for benefit </w:t>
                            </w:r>
                            <w:r w:rsidR="003A7643" w:rsidRPr="00B10D12">
                              <w:rPr>
                                <w:b/>
                                <w:sz w:val="24"/>
                                <w:szCs w:val="24"/>
                              </w:rPr>
                              <w:t>purposes</w:t>
                            </w:r>
                            <w:r w:rsidR="003A7643" w:rsidRPr="00B10D12">
                              <w:rPr>
                                <w:rFonts w:cs="Tahoma"/>
                                <w:b/>
                                <w:w w:val="105"/>
                                <w:sz w:val="24"/>
                              </w:rPr>
                              <w:t xml:space="preserve"> but</w:t>
                            </w:r>
                            <w:r w:rsidRPr="00B10D12">
                              <w:rPr>
                                <w:rFonts w:cs="Tahoma"/>
                                <w:b/>
                                <w:w w:val="105"/>
                                <w:sz w:val="24"/>
                              </w:rPr>
                              <w:t xml:space="preserve"> can be used for Statutory Sick pay with the employer’s agreement.</w:t>
                            </w:r>
                            <w:r w:rsidRPr="00B10D12">
                              <w:rPr>
                                <w:rFonts w:eastAsiaTheme="minorHAnsi" w:cs="Tahoma"/>
                                <w:b/>
                                <w:sz w:val="24"/>
                                <w:szCs w:val="24"/>
                                <w:lang w:val="en-GB" w:eastAsia="en-GB"/>
                              </w:rPr>
                              <w:t xml:space="preserve"> </w:t>
                            </w:r>
                          </w:p>
                          <w:p w14:paraId="58061AA8" w14:textId="40FDD566" w:rsidR="00B10D12" w:rsidRPr="00B10D12" w:rsidRDefault="003C56A8">
                            <w:pPr>
                              <w:rPr>
                                <w:b/>
                                <w:sz w:val="24"/>
                                <w:szCs w:val="24"/>
                              </w:rPr>
                            </w:pPr>
                            <w:r w:rsidRPr="00195788">
                              <w:rPr>
                                <w:rFonts w:ascii="Arial Unicode MS" w:eastAsia="Arial Unicode MS" w:hAnsi="Arial Unicode MS" w:cs="Arial Unicode MS"/>
                                <w:color w:val="355581"/>
                                <w:w w:val="109"/>
                                <w:sz w:val="32"/>
                                <w:szCs w:val="32"/>
                              </w:rPr>
                              <w:t>©</w:t>
                            </w:r>
                            <w:r w:rsidRPr="00195788">
                              <w:rPr>
                                <w:rFonts w:ascii="Arial Unicode MS" w:eastAsia="Arial Unicode MS" w:hAnsi="Arial Unicode MS" w:cs="Arial Unicode MS"/>
                                <w:color w:val="355581"/>
                                <w:spacing w:val="-35"/>
                                <w:sz w:val="32"/>
                                <w:szCs w:val="32"/>
                              </w:rPr>
                              <w:t xml:space="preserve"> </w:t>
                            </w:r>
                            <w:bookmarkStart w:id="0" w:name="_GoBack"/>
                            <w:bookmarkEnd w:id="0"/>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type w14:anchorId="35ACD1E4" id="_x0000_t202" coordsize="21600,21600" o:spt="202" path="m,l,21600r21600,l21600,xe">
                <v:stroke joinstyle="miter"/>
                <v:path gradientshapeok="t" o:connecttype="rect"/>
              </v:shapetype>
              <v:shape id="Text Box 152" o:spid="_x0000_s1047" type="#_x0000_t202" style="position:absolute;margin-left:4pt;margin-top:6.3pt;width:535.65pt;height:29.0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" filled="f" stroked="f" strokeweight=".5pt">
                <v:textbox style="mso-fit-shape-to-text:t" inset="4pt,4pt,4pt,4pt">
                  <w:txbxContent>
                    <w:p w14:paraId="0F7A0B09" w14:textId="357C73D2" w:rsidR="00B10D12" w:rsidRPr="00B10D12" w:rsidRDefault="00B10D12" w:rsidP="00B10D12">
                      <w:pPr>
                        <w:spacing w:line="267" w:lineRule="exact"/>
                        <w:ind w:left="20"/>
                        <w:rPr>
                          <w:rFonts w:eastAsia="Tahoma" w:cs="Tahoma"/>
                          <w:b/>
                          <w:sz w:val="24"/>
                          <w:szCs w:val="24"/>
                        </w:rPr>
                      </w:pPr>
                      <w:r w:rsidRPr="00B10D12">
                        <w:rPr>
                          <w:b/>
                          <w:sz w:val="24"/>
                          <w:szCs w:val="24"/>
                        </w:rPr>
                        <w:t xml:space="preserve">This report does not replace the Statement of Fitness for Work (fit note) for benefit </w:t>
                      </w:r>
                      <w:r w:rsidR="003A7643" w:rsidRPr="00B10D12">
                        <w:rPr>
                          <w:b/>
                          <w:sz w:val="24"/>
                          <w:szCs w:val="24"/>
                        </w:rPr>
                        <w:t>purposes</w:t>
                      </w:r>
                      <w:r w:rsidR="003A7643" w:rsidRPr="00B10D12">
                        <w:rPr>
                          <w:rFonts w:cs="Tahoma"/>
                          <w:b/>
                          <w:w w:val="105"/>
                          <w:sz w:val="24"/>
                        </w:rPr>
                        <w:t xml:space="preserve"> but</w:t>
                      </w:r>
                      <w:r w:rsidRPr="00B10D12">
                        <w:rPr>
                          <w:rFonts w:cs="Tahoma"/>
                          <w:b/>
                          <w:w w:val="105"/>
                          <w:sz w:val="24"/>
                        </w:rPr>
                        <w:t xml:space="preserve"> can be used for Statutory Sick pay with the employer’s agreement.</w:t>
                      </w:r>
                      <w:r w:rsidRPr="00B10D12">
                        <w:rPr>
                          <w:rFonts w:eastAsiaTheme="minorHAnsi" w:cs="Tahoma"/>
                          <w:b/>
                          <w:sz w:val="24"/>
                          <w:szCs w:val="24"/>
                          <w:lang w:val="en-GB" w:eastAsia="en-GB"/>
                        </w:rPr>
                        <w:t xml:space="preserve"> </w:t>
                      </w:r>
                    </w:p>
                    <w:p w14:paraId="58061AA8" w14:textId="40FDD566" w:rsidR="00B10D12" w:rsidRPr="00B10D12" w:rsidRDefault="003C56A8">
                      <w:pPr>
                        <w:rPr>
                          <w:b/>
                          <w:sz w:val="24"/>
                          <w:szCs w:val="24"/>
                        </w:rPr>
                      </w:pPr>
                      <w:r w:rsidRPr="00195788">
                        <w:rPr>
                          <w:rFonts w:ascii="Arial Unicode MS" w:eastAsia="Arial Unicode MS" w:hAnsi="Arial Unicode MS" w:cs="Arial Unicode MS"/>
                          <w:color w:val="355581"/>
                          <w:w w:val="109"/>
                          <w:sz w:val="32"/>
                          <w:szCs w:val="32"/>
                        </w:rPr>
                        <w:t>©</w:t>
                      </w:r>
                      <w:r w:rsidRPr="00195788">
                        <w:rPr>
                          <w:rFonts w:ascii="Arial Unicode MS" w:eastAsia="Arial Unicode MS" w:hAnsi="Arial Unicode MS" w:cs="Arial Unicode MS"/>
                          <w:color w:val="355581"/>
                          <w:spacing w:val="-35"/>
                          <w:sz w:val="32"/>
                          <w:szCs w:val="32"/>
                        </w:rPr>
                        <w:t xml:space="preserve"> </w:t>
                      </w:r>
                      <w:bookmarkStart w:id="1" w:name="_GoBack"/>
                      <w:bookmarkEnd w:id="1"/>
                    </w:p>
                  </w:txbxContent>
                </v:textbox>
              </v:shape>
            </w:pict>
          </mc:Fallback>
        </mc:AlternateContent>
      </w:r>
    </w:p>
    <w:p w14:paraId="65E63E2B" w14:textId="7DC20ADC" w:rsidR="00BE6E0A" w:rsidRDefault="00BE6E0A">
      <w:pPr>
        <w:keepNext w:val="0"/>
        <w:keepLines w:val="0"/>
        <w:contextualSpacing w:val="0"/>
        <w:outlineLvl w:val="9"/>
      </w:pPr>
    </w:p>
    <w:p w14:paraId="4CEBE7A3" w14:textId="77777777" w:rsidR="00BE6E0A" w:rsidRDefault="00BE6E0A">
      <w:pPr>
        <w:keepNext w:val="0"/>
        <w:keepLines w:val="0"/>
        <w:contextualSpacing w:val="0"/>
        <w:outlineLvl w:val="9"/>
      </w:pPr>
    </w:p>
    <w:p w14:paraId="11224743" w14:textId="77777777" w:rsidR="00AA0D05" w:rsidRDefault="00AA0D05">
      <w:pPr>
        <w:keepNext w:val="0"/>
        <w:keepLines w:val="0"/>
        <w:contextualSpacing w:val="0"/>
        <w:outlineLvl w:val="9"/>
        <w:sectPr w:rsidR="00AA0D05" w:rsidSect="00BE6E0A">
          <w:footerReference w:type="default" r:id="rId39"/>
          <w:type w:val="continuous"/>
          <w:pgSz w:w="11920" w:h="16840"/>
          <w:pgMar w:top="260" w:right="680" w:bottom="280" w:left="680" w:header="720" w:footer="720" w:gutter="0"/>
          <w:cols w:space="720" w:equalWidth="0">
            <w:col w:w="10560"/>
          </w:cols>
          <w:noEndnote/>
        </w:sectPr>
      </w:pPr>
    </w:p>
    <w:p w14:paraId="6B149028" w14:textId="77777777" w:rsidR="008E14EF" w:rsidRDefault="00D878EC">
      <w:pPr>
        <w:keepNext w:val="0"/>
        <w:keepLines w:val="0"/>
        <w:contextualSpacing w:val="0"/>
        <w:outlineLvl w:val="9"/>
      </w:pPr>
      <w:r>
        <w:rPr>
          <w:rFonts w:ascii="Trebuchet MS" w:hAnsi="Trebuchet MS"/>
          <w:b/>
          <w:noProof/>
          <w:color w:val="002060"/>
          <w:sz w:val="42"/>
          <w:szCs w:val="42"/>
          <w:lang w:val="en-GB" w:eastAsia="en-GB"/>
        </w:rPr>
        <mc:AlternateContent>
          <mc:Choice Requires="wps">
            <w:drawing>
              <wp:anchor distT="0" distB="0" distL="114300" distR="114300" simplePos="0" relativeHeight="251726848" behindDoc="1" locked="0" layoutInCell="1" allowOverlap="1" wp14:anchorId="1C240916" wp14:editId="2D7D48E4">
                <wp:simplePos x="0" y="0"/>
                <wp:positionH relativeFrom="column">
                  <wp:posOffset>-439903</wp:posOffset>
                </wp:positionH>
                <wp:positionV relativeFrom="paragraph">
                  <wp:posOffset>-165710</wp:posOffset>
                </wp:positionV>
                <wp:extent cx="7856373" cy="10694823"/>
                <wp:effectExtent l="0" t="0" r="0" b="0"/>
                <wp:wrapNone/>
                <wp:docPr id="198" name="Rectangle 198"/>
                <wp:cNvGraphicFramePr/>
                <a:graphic xmlns:a="http://schemas.openxmlformats.org/drawingml/2006/main">
                  <a:graphicData uri="http://schemas.microsoft.com/office/word/2010/wordprocessingShape">
                    <wps:wsp>
                      <wps:cNvSpPr/>
                      <wps:spPr>
                        <a:xfrm>
                          <a:off x="0" y="0"/>
                          <a:ext cx="7856373" cy="10694823"/>
                        </a:xfrm>
                        <a:prstGeom prst="rect">
                          <a:avLst/>
                        </a:prstGeom>
                        <a:solidFill>
                          <a:schemeClr val="accent1">
                            <a:lumMod val="40000"/>
                            <a:lumOff val="60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C7C90" id="Rectangle 198" o:spid="_x0000_s1026" style="position:absolute;margin-left:-34.65pt;margin-top:-13.05pt;width:618.6pt;height:842.1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" fillcolor="#bdd6ee [1300]" stroked="f" strokeweight="2pt">
                <v:stroke miterlimit="4"/>
                <v:textbox inset="3pt,3pt,3pt,3pt"/>
              </v:rect>
            </w:pict>
          </mc:Fallback>
        </mc:AlternateContent>
      </w:r>
      <w:r w:rsidR="00EA1A9C">
        <w:rPr>
          <w:noProof/>
          <w:lang w:val="en-GB" w:eastAsia="en-GB"/>
        </w:rPr>
        <mc:AlternateContent>
          <mc:Choice Requires="wps">
            <w:drawing>
              <wp:anchor distT="0" distB="0" distL="114300" distR="114300" simplePos="0" relativeHeight="251724800" behindDoc="0" locked="0" layoutInCell="1" allowOverlap="1" wp14:anchorId="3A6219A3" wp14:editId="607E4EA4">
                <wp:simplePos x="0" y="0"/>
                <wp:positionH relativeFrom="column">
                  <wp:posOffset>43689</wp:posOffset>
                </wp:positionH>
                <wp:positionV relativeFrom="paragraph">
                  <wp:posOffset>83617</wp:posOffset>
                </wp:positionV>
                <wp:extent cx="1228954" cy="716889"/>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1228954" cy="716889"/>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207D1915" w14:textId="77777777" w:rsidR="00EA1A9C" w:rsidRDefault="00EA1A9C">
                            <w:r>
                              <w:rPr>
                                <w:rFonts w:ascii="Times New Roman" w:hAnsi="Times New Roman"/>
                                <w:noProof/>
                                <w:color w:val="000000"/>
                                <w:sz w:val="36"/>
                                <w:szCs w:val="36"/>
                                <w:lang w:val="en-GB" w:eastAsia="en-GB"/>
                              </w:rPr>
                              <w:drawing>
                                <wp:inline distT="0" distB="0" distL="0" distR="0" wp14:anchorId="2EC5FB92" wp14:editId="7C50E155">
                                  <wp:extent cx="1016635" cy="54102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16635" cy="541020"/>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Text Box 196" o:spid="_x0000_s1048" type="#_x0000_t202" style="position:absolute;margin-left:3.45pt;margin-top:6.6pt;width:96.75pt;height:56.4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" filled="f" stroked="f" strokeweight=".5pt">
                <v:textbox style="mso-fit-shape-to-text:t" inset="4pt,4pt,4pt,4pt">
                  <w:txbxContent>
                    <w:p w:rsidR="00EA1A9C" w:rsidRDefault="00EA1A9C">
                      <w:r>
                        <w:rPr>
                          <w:rFonts w:ascii="Times New Roman" w:hAnsi="Times New Roman"/>
                          <w:noProof/>
                          <w:color w:val="000000"/>
                          <w:sz w:val="36"/>
                          <w:szCs w:val="36"/>
                          <w:lang w:val="en-GB" w:eastAsia="en-GB"/>
                        </w:rPr>
                        <w:drawing>
                          <wp:inline distT="0" distB="0" distL="0" distR="0" wp14:anchorId="31845146" wp14:editId="3C2EBB5A">
                            <wp:extent cx="1016635" cy="54102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6635" cy="541020"/>
                                    </a:xfrm>
                                    <a:prstGeom prst="rect">
                                      <a:avLst/>
                                    </a:prstGeom>
                                    <a:noFill/>
                                    <a:ln>
                                      <a:noFill/>
                                    </a:ln>
                                  </pic:spPr>
                                </pic:pic>
                              </a:graphicData>
                            </a:graphic>
                          </wp:inline>
                        </w:drawing>
                      </w:r>
                    </w:p>
                  </w:txbxContent>
                </v:textbox>
              </v:shape>
            </w:pict>
          </mc:Fallback>
        </mc:AlternateContent>
      </w:r>
    </w:p>
    <w:p w14:paraId="0EEB3EED" w14:textId="77777777" w:rsidR="008D11C1" w:rsidRDefault="008D11C1" w:rsidP="008D11C1">
      <w:pPr>
        <w:pStyle w:val="Header"/>
        <w:jc w:val="right"/>
        <w:rPr>
          <w:rFonts w:ascii="Leelawadee" w:hAnsi="Leelawadee" w:cs="Leelawadee"/>
          <w:b/>
          <w:sz w:val="36"/>
          <w:szCs w:val="36"/>
        </w:rPr>
      </w:pPr>
      <w:r w:rsidRPr="00BE6E0A">
        <w:rPr>
          <w:rFonts w:ascii="Leelawadee" w:hAnsi="Leelawadee" w:cs="Leelawadee"/>
          <w:b/>
          <w:sz w:val="36"/>
          <w:szCs w:val="36"/>
        </w:rPr>
        <w:t>Allied Health Professions</w:t>
      </w:r>
    </w:p>
    <w:p w14:paraId="71D9CF41" w14:textId="77777777" w:rsidR="008D11C1" w:rsidRDefault="008D11C1" w:rsidP="008D11C1">
      <w:pPr>
        <w:pStyle w:val="Header"/>
        <w:jc w:val="right"/>
        <w:rPr>
          <w:rFonts w:ascii="Leelawadee" w:hAnsi="Leelawadee" w:cs="Leelawadee"/>
          <w:b/>
          <w:sz w:val="36"/>
          <w:szCs w:val="36"/>
        </w:rPr>
      </w:pPr>
      <w:r w:rsidRPr="00BE6E0A">
        <w:rPr>
          <w:rFonts w:ascii="Leelawadee" w:hAnsi="Leelawadee" w:cs="Leelawadee"/>
          <w:b/>
          <w:sz w:val="36"/>
          <w:szCs w:val="36"/>
        </w:rPr>
        <w:t>Health and Work Report</w:t>
      </w:r>
    </w:p>
    <w:p w14:paraId="4BF0E38E" w14:textId="77777777" w:rsidR="008D11C1" w:rsidRDefault="008D11C1" w:rsidP="008D11C1">
      <w:pPr>
        <w:pStyle w:val="Header"/>
        <w:jc w:val="right"/>
        <w:rPr>
          <w:rFonts w:ascii="Leelawadee" w:hAnsi="Leelawadee" w:cs="Leelawadee"/>
          <w:i/>
          <w:sz w:val="22"/>
          <w:szCs w:val="22"/>
        </w:rPr>
      </w:pPr>
      <w:r w:rsidRPr="00BE6E0A">
        <w:rPr>
          <w:rFonts w:ascii="Leelawadee" w:hAnsi="Leelawadee" w:cs="Leelawadee"/>
          <w:i/>
          <w:sz w:val="22"/>
          <w:szCs w:val="22"/>
        </w:rPr>
        <w:t>Completed by an Allied Health Professional (AHP)</w:t>
      </w:r>
    </w:p>
    <w:p w14:paraId="73568AA3" w14:textId="77777777" w:rsidR="008D11C1" w:rsidRDefault="008D11C1">
      <w:pPr>
        <w:keepNext w:val="0"/>
        <w:keepLines w:val="0"/>
        <w:contextualSpacing w:val="0"/>
        <w:outlineLvl w:val="9"/>
      </w:pPr>
    </w:p>
    <w:tbl>
      <w:tblPr>
        <w:tblStyle w:val="TableGrid"/>
        <w:tblW w:w="0" w:type="auto"/>
        <w:tblLook w:val="04A0" w:firstRow="1" w:lastRow="0" w:firstColumn="1" w:lastColumn="0" w:noHBand="0" w:noVBand="1"/>
      </w:tblPr>
      <w:tblGrid>
        <w:gridCol w:w="5218"/>
        <w:gridCol w:w="5342"/>
      </w:tblGrid>
      <w:tr w:rsidR="008D11C1" w14:paraId="27A03A48" w14:textId="77777777" w:rsidTr="00D878EC">
        <w:tc>
          <w:tcPr>
            <w:tcW w:w="5388" w:type="dxa"/>
            <w:tcBorders>
              <w:top w:val="nil"/>
              <w:left w:val="nil"/>
              <w:bottom w:val="nil"/>
              <w:right w:val="nil"/>
            </w:tcBorders>
          </w:tcPr>
          <w:p w14:paraId="5A117710" w14:textId="77777777" w:rsidR="006262F8" w:rsidRDefault="006262F8" w:rsidP="008D11C1">
            <w:pPr>
              <w:pStyle w:val="Header"/>
              <w:widowControl w:val="0"/>
              <w:rPr>
                <w:rFonts w:ascii="Leelawadee" w:hAnsi="Leelawadee" w:cs="Leelawadee"/>
                <w:b/>
                <w:sz w:val="24"/>
                <w:szCs w:val="24"/>
              </w:rPr>
            </w:pPr>
          </w:p>
          <w:p w14:paraId="6B1197B9" w14:textId="77777777" w:rsidR="008D11C1" w:rsidRPr="00EA1A9C" w:rsidRDefault="008D11C1" w:rsidP="008D11C1">
            <w:pPr>
              <w:pStyle w:val="Header"/>
              <w:widowControl w:val="0"/>
              <w:rPr>
                <w:rFonts w:ascii="Leelawadee" w:hAnsi="Leelawadee" w:cs="Leelawadee"/>
                <w:b/>
                <w:sz w:val="24"/>
                <w:szCs w:val="24"/>
              </w:rPr>
            </w:pPr>
            <w:r w:rsidRPr="00EA1A9C">
              <w:rPr>
                <w:rFonts w:ascii="Leelawadee" w:hAnsi="Leelawadee" w:cs="Leelawadee"/>
                <w:b/>
                <w:sz w:val="24"/>
                <w:szCs w:val="24"/>
              </w:rPr>
              <w:t>Information for Employees</w:t>
            </w:r>
          </w:p>
          <w:p w14:paraId="1CF6782A"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 xml:space="preserve">You can take this AHP </w:t>
            </w:r>
            <w:r w:rsidR="003C56A8">
              <w:rPr>
                <w:rFonts w:ascii="Leelawadee" w:hAnsi="Leelawadee" w:cs="Leelawadee"/>
                <w:sz w:val="21"/>
                <w:szCs w:val="21"/>
              </w:rPr>
              <w:t>Health and</w:t>
            </w:r>
            <w:r w:rsidRPr="006B44DA">
              <w:rPr>
                <w:rFonts w:ascii="Leelawadee" w:hAnsi="Leelawadee" w:cs="Leelawadee"/>
                <w:sz w:val="21"/>
                <w:szCs w:val="21"/>
              </w:rPr>
              <w:t xml:space="preserve"> Work Report to your employer to demonstrate that </w:t>
            </w:r>
            <w:proofErr w:type="gramStart"/>
            <w:r w:rsidRPr="006B44DA">
              <w:rPr>
                <w:rFonts w:ascii="Leelawadee" w:hAnsi="Leelawadee" w:cs="Leelawadee"/>
                <w:sz w:val="21"/>
                <w:szCs w:val="21"/>
              </w:rPr>
              <w:t>either :</w:t>
            </w:r>
            <w:proofErr w:type="gramEnd"/>
          </w:p>
          <w:p w14:paraId="366CA2B9" w14:textId="77777777" w:rsidR="008D11C1" w:rsidRPr="006B44DA" w:rsidRDefault="008D11C1" w:rsidP="008D11C1">
            <w:pPr>
              <w:pStyle w:val="Header"/>
              <w:widowControl w:val="0"/>
              <w:numPr>
                <w:ilvl w:val="0"/>
                <w:numId w:val="18"/>
              </w:numPr>
              <w:ind w:left="426" w:hanging="426"/>
              <w:rPr>
                <w:rFonts w:ascii="Leelawadee" w:hAnsi="Leelawadee" w:cs="Leelawadee"/>
                <w:sz w:val="21"/>
                <w:szCs w:val="21"/>
              </w:rPr>
            </w:pPr>
            <w:r w:rsidRPr="006B44DA">
              <w:rPr>
                <w:rFonts w:ascii="Leelawadee" w:hAnsi="Leelawadee" w:cs="Leelawadee"/>
                <w:sz w:val="21"/>
                <w:szCs w:val="21"/>
              </w:rPr>
              <w:t>You may be fit to remain in or return to work</w:t>
            </w:r>
            <w:r w:rsidR="006B44DA" w:rsidRPr="006B44DA">
              <w:rPr>
                <w:rFonts w:ascii="Leelawadee" w:hAnsi="Leelawadee" w:cs="Leelawadee"/>
                <w:sz w:val="21"/>
                <w:szCs w:val="21"/>
              </w:rPr>
              <w:t xml:space="preserve"> </w:t>
            </w:r>
            <w:r w:rsidRPr="006B44DA">
              <w:rPr>
                <w:rFonts w:ascii="Leelawadee" w:hAnsi="Leelawadee" w:cs="Leelawadee"/>
                <w:sz w:val="21"/>
                <w:szCs w:val="21"/>
              </w:rPr>
              <w:t>taking account of the advice on the Report, which will provide information on the functional effects of your difficulties and suggest options that should help you to stay in or return to work.</w:t>
            </w:r>
          </w:p>
          <w:p w14:paraId="00AB6748" w14:textId="77777777" w:rsidR="008D11C1" w:rsidRPr="006B44DA" w:rsidRDefault="008D11C1" w:rsidP="008D11C1">
            <w:pPr>
              <w:pStyle w:val="Header"/>
              <w:widowControl w:val="0"/>
              <w:rPr>
                <w:rFonts w:ascii="Leelawadee" w:hAnsi="Leelawadee" w:cs="Leelawadee"/>
                <w:sz w:val="21"/>
                <w:szCs w:val="21"/>
              </w:rPr>
            </w:pPr>
          </w:p>
          <w:p w14:paraId="4AA5E0FD"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If you and your employer think that further review is required before you can return to work, your fitness for work can be reassessed.</w:t>
            </w:r>
          </w:p>
          <w:p w14:paraId="58B52DB7" w14:textId="77777777" w:rsidR="008D11C1" w:rsidRPr="006B44DA" w:rsidRDefault="008D11C1" w:rsidP="008D11C1">
            <w:pPr>
              <w:pStyle w:val="Header"/>
              <w:widowControl w:val="0"/>
              <w:rPr>
                <w:rFonts w:ascii="Leelawadee" w:hAnsi="Leelawadee" w:cs="Leelawadee"/>
                <w:sz w:val="21"/>
                <w:szCs w:val="21"/>
              </w:rPr>
            </w:pPr>
          </w:p>
          <w:p w14:paraId="39A7A8B0"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 xml:space="preserve">This report can stand alone as guidance for your employer on your fitness for work, should he/she choose to use it. It provides information on your difficulties with options that would help you to stay in or return to work. The fit note from your doctor is about your fitness for work in </w:t>
            </w:r>
            <w:proofErr w:type="gramStart"/>
            <w:r w:rsidRPr="006B44DA">
              <w:rPr>
                <w:rFonts w:ascii="Leelawadee" w:hAnsi="Leelawadee" w:cs="Leelawadee"/>
                <w:sz w:val="21"/>
                <w:szCs w:val="21"/>
              </w:rPr>
              <w:t>general, and</w:t>
            </w:r>
            <w:proofErr w:type="gramEnd"/>
            <w:r w:rsidRPr="006B44DA">
              <w:rPr>
                <w:rFonts w:ascii="Leelawadee" w:hAnsi="Leelawadee" w:cs="Leelawadee"/>
                <w:sz w:val="21"/>
                <w:szCs w:val="21"/>
              </w:rPr>
              <w:t xml:space="preserve"> is not tied to your particular job or duties.</w:t>
            </w:r>
          </w:p>
          <w:p w14:paraId="6FFF2E4B" w14:textId="77777777" w:rsidR="008D11C1" w:rsidRPr="006B44DA" w:rsidRDefault="008D11C1" w:rsidP="008D11C1">
            <w:pPr>
              <w:pStyle w:val="Header"/>
              <w:widowControl w:val="0"/>
              <w:rPr>
                <w:rFonts w:ascii="Leelawadee" w:hAnsi="Leelawadee" w:cs="Leelawadee"/>
                <w:sz w:val="21"/>
                <w:szCs w:val="21"/>
              </w:rPr>
            </w:pPr>
          </w:p>
          <w:p w14:paraId="2B9FE297"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or:</w:t>
            </w:r>
          </w:p>
          <w:p w14:paraId="2FC491B3" w14:textId="77777777" w:rsidR="008D11C1" w:rsidRPr="006B44DA" w:rsidRDefault="008D11C1" w:rsidP="008D11C1">
            <w:pPr>
              <w:pStyle w:val="Header"/>
              <w:widowControl w:val="0"/>
              <w:numPr>
                <w:ilvl w:val="0"/>
                <w:numId w:val="19"/>
              </w:numPr>
              <w:ind w:left="426" w:hanging="426"/>
              <w:rPr>
                <w:rFonts w:ascii="Leelawadee" w:hAnsi="Leelawadee" w:cs="Leelawadee"/>
                <w:sz w:val="21"/>
                <w:szCs w:val="21"/>
              </w:rPr>
            </w:pPr>
            <w:r w:rsidRPr="006B44DA">
              <w:rPr>
                <w:rFonts w:ascii="Leelawadee" w:hAnsi="Leelawadee" w:cs="Leelawadee"/>
                <w:sz w:val="21"/>
                <w:szCs w:val="21"/>
              </w:rPr>
              <w:t>You are currently not fit to return to work and should refrain from work for a stated period of time.</w:t>
            </w:r>
          </w:p>
          <w:p w14:paraId="23164783" w14:textId="77777777" w:rsidR="008D11C1" w:rsidRPr="006B44DA" w:rsidRDefault="008D11C1" w:rsidP="008D11C1">
            <w:pPr>
              <w:pStyle w:val="Header"/>
              <w:widowControl w:val="0"/>
              <w:rPr>
                <w:rFonts w:ascii="Leelawadee" w:hAnsi="Leelawadee" w:cs="Leelawadee"/>
                <w:sz w:val="21"/>
                <w:szCs w:val="21"/>
              </w:rPr>
            </w:pPr>
          </w:p>
          <w:p w14:paraId="28C22B02"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The report can be used, with the agreement of your employer, as evidence in order to receive sick pay.</w:t>
            </w:r>
          </w:p>
          <w:p w14:paraId="3BF8AAF7"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 xml:space="preserve">In some </w:t>
            </w:r>
            <w:proofErr w:type="gramStart"/>
            <w:r w:rsidRPr="006B44DA">
              <w:rPr>
                <w:rFonts w:ascii="Leelawadee" w:hAnsi="Leelawadee" w:cs="Leelawadee"/>
                <w:sz w:val="21"/>
                <w:szCs w:val="21"/>
              </w:rPr>
              <w:t>cases</w:t>
            </w:r>
            <w:proofErr w:type="gramEnd"/>
            <w:r w:rsidRPr="006B44DA">
              <w:rPr>
                <w:rFonts w:ascii="Leelawadee" w:hAnsi="Leelawadee" w:cs="Leelawadee"/>
                <w:sz w:val="21"/>
                <w:szCs w:val="21"/>
              </w:rPr>
              <w:t xml:space="preserve"> your employer may also require you to provide a Statement of Fitness for Work (fit note) from your doctor.</w:t>
            </w:r>
          </w:p>
          <w:p w14:paraId="4DC3AB42" w14:textId="77777777" w:rsidR="008D11C1" w:rsidRPr="006B44DA" w:rsidRDefault="008D11C1" w:rsidP="008D11C1">
            <w:pPr>
              <w:pStyle w:val="Header"/>
              <w:widowControl w:val="0"/>
              <w:rPr>
                <w:rFonts w:ascii="Leelawadee" w:hAnsi="Leelawadee" w:cs="Leelawadee"/>
                <w:sz w:val="21"/>
                <w:szCs w:val="21"/>
              </w:rPr>
            </w:pPr>
          </w:p>
          <w:p w14:paraId="668DE189"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In order to claim ill health benefits this form must be supported by the Statement of Fitness for Work (fit note) issued by a doctor. In this situation you should take this report to your doctor to assist in the completion of the fit note.</w:t>
            </w:r>
          </w:p>
          <w:p w14:paraId="6C122773" w14:textId="77777777" w:rsidR="008D11C1" w:rsidRPr="006B44DA" w:rsidRDefault="008D11C1" w:rsidP="008D11C1">
            <w:pPr>
              <w:pStyle w:val="Header"/>
              <w:widowControl w:val="0"/>
              <w:rPr>
                <w:rFonts w:ascii="Leelawadee" w:hAnsi="Leelawadee" w:cs="Leelawadee"/>
                <w:sz w:val="21"/>
                <w:szCs w:val="21"/>
              </w:rPr>
            </w:pPr>
          </w:p>
          <w:p w14:paraId="0F804916" w14:textId="77777777" w:rsidR="008D11C1" w:rsidRPr="006B44DA" w:rsidRDefault="008D11C1" w:rsidP="008D11C1">
            <w:pPr>
              <w:pStyle w:val="Header"/>
              <w:widowControl w:val="0"/>
              <w:rPr>
                <w:rFonts w:ascii="Leelawadee" w:hAnsi="Leelawadee" w:cs="Leelawadee"/>
                <w:sz w:val="21"/>
                <w:szCs w:val="21"/>
              </w:rPr>
            </w:pPr>
          </w:p>
          <w:p w14:paraId="47809075" w14:textId="77777777" w:rsidR="008D11C1" w:rsidRPr="00EA1A9C" w:rsidRDefault="008D11C1" w:rsidP="008D11C1">
            <w:pPr>
              <w:pStyle w:val="Header"/>
              <w:widowControl w:val="0"/>
              <w:rPr>
                <w:rFonts w:ascii="Leelawadee" w:hAnsi="Leelawadee" w:cs="Leelawadee"/>
                <w:b/>
                <w:sz w:val="24"/>
                <w:szCs w:val="24"/>
              </w:rPr>
            </w:pPr>
            <w:r w:rsidRPr="00EA1A9C">
              <w:rPr>
                <w:rFonts w:ascii="Leelawadee" w:hAnsi="Leelawadee" w:cs="Leelawadee"/>
                <w:b/>
                <w:sz w:val="24"/>
                <w:szCs w:val="24"/>
              </w:rPr>
              <w:t>Information for Employers</w:t>
            </w:r>
          </w:p>
          <w:p w14:paraId="2A32AC93"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This report can be used by you:</w:t>
            </w:r>
          </w:p>
          <w:p w14:paraId="75135599" w14:textId="77777777" w:rsidR="008D11C1" w:rsidRPr="006B44DA" w:rsidRDefault="008D11C1" w:rsidP="003C56A8">
            <w:pPr>
              <w:pStyle w:val="Header"/>
              <w:widowControl w:val="0"/>
              <w:numPr>
                <w:ilvl w:val="0"/>
                <w:numId w:val="24"/>
              </w:numPr>
              <w:ind w:left="426" w:hanging="426"/>
              <w:rPr>
                <w:rFonts w:ascii="Leelawadee" w:hAnsi="Leelawadee" w:cs="Leelawadee"/>
                <w:sz w:val="21"/>
                <w:szCs w:val="21"/>
              </w:rPr>
            </w:pPr>
            <w:r w:rsidRPr="006B44DA">
              <w:rPr>
                <w:rFonts w:ascii="Leelawadee" w:hAnsi="Leelawadee" w:cs="Leelawadee"/>
                <w:sz w:val="21"/>
                <w:szCs w:val="21"/>
              </w:rPr>
              <w:t xml:space="preserve">as evidence of an employee’s fitness for work alongside any other documentation you may consider appropriate, such as the </w:t>
            </w:r>
            <w:proofErr w:type="gramStart"/>
            <w:r w:rsidRPr="006B44DA">
              <w:rPr>
                <w:rFonts w:ascii="Leelawadee" w:hAnsi="Leelawadee" w:cs="Leelawadee"/>
                <w:sz w:val="21"/>
                <w:szCs w:val="21"/>
              </w:rPr>
              <w:t>Statement  of</w:t>
            </w:r>
            <w:proofErr w:type="gramEnd"/>
            <w:r w:rsidRPr="006B44DA">
              <w:rPr>
                <w:rFonts w:ascii="Leelawadee" w:hAnsi="Leelawadee" w:cs="Leelawadee"/>
                <w:sz w:val="21"/>
                <w:szCs w:val="21"/>
              </w:rPr>
              <w:t xml:space="preserve"> Fitness for Work (fit note) that may be issued by your employee’s doctor</w:t>
            </w:r>
          </w:p>
          <w:p w14:paraId="01C7B264" w14:textId="77777777" w:rsidR="008D11C1" w:rsidRPr="006B44DA" w:rsidRDefault="008D11C1" w:rsidP="003C56A8">
            <w:pPr>
              <w:pStyle w:val="Header"/>
              <w:widowControl w:val="0"/>
              <w:numPr>
                <w:ilvl w:val="0"/>
                <w:numId w:val="24"/>
              </w:numPr>
              <w:ind w:left="426" w:hanging="426"/>
              <w:rPr>
                <w:rFonts w:ascii="Leelawadee" w:hAnsi="Leelawadee" w:cs="Leelawadee"/>
                <w:sz w:val="21"/>
                <w:szCs w:val="21"/>
              </w:rPr>
            </w:pPr>
            <w:r w:rsidRPr="006B44DA">
              <w:rPr>
                <w:rFonts w:ascii="Leelawadee" w:hAnsi="Leelawadee" w:cs="Leelawadee"/>
                <w:sz w:val="21"/>
                <w:szCs w:val="21"/>
              </w:rPr>
              <w:t>to inform on appropriate modifications required to an employee’s environment to enable their remaining at or return to work</w:t>
            </w:r>
          </w:p>
          <w:p w14:paraId="651357B4" w14:textId="77777777" w:rsidR="008D11C1" w:rsidRPr="006B44DA" w:rsidRDefault="008D11C1" w:rsidP="003C56A8">
            <w:pPr>
              <w:pStyle w:val="Header"/>
              <w:widowControl w:val="0"/>
              <w:numPr>
                <w:ilvl w:val="0"/>
                <w:numId w:val="24"/>
              </w:numPr>
              <w:ind w:left="426" w:hanging="426"/>
              <w:rPr>
                <w:rFonts w:ascii="Leelawadee" w:hAnsi="Leelawadee" w:cs="Leelawadee"/>
                <w:sz w:val="21"/>
                <w:szCs w:val="21"/>
              </w:rPr>
            </w:pPr>
            <w:r w:rsidRPr="006B44DA">
              <w:rPr>
                <w:rFonts w:ascii="Leelawadee" w:hAnsi="Leelawadee" w:cs="Leelawadee"/>
                <w:sz w:val="21"/>
                <w:szCs w:val="21"/>
              </w:rPr>
              <w:t>to provide a phased return to work, altered hours or amended duties.</w:t>
            </w:r>
          </w:p>
          <w:p w14:paraId="32188922" w14:textId="77777777" w:rsidR="008D11C1" w:rsidRDefault="008D11C1">
            <w:pPr>
              <w:keepNext w:val="0"/>
              <w:keepLines w:val="0"/>
              <w:contextualSpacing w:val="0"/>
              <w:outlineLvl w:val="9"/>
            </w:pPr>
          </w:p>
        </w:tc>
        <w:tc>
          <w:tcPr>
            <w:tcW w:w="5388" w:type="dxa"/>
            <w:tcBorders>
              <w:top w:val="nil"/>
              <w:left w:val="nil"/>
              <w:bottom w:val="nil"/>
              <w:right w:val="nil"/>
            </w:tcBorders>
          </w:tcPr>
          <w:p w14:paraId="7251A7AD" w14:textId="77777777" w:rsidR="006262F8" w:rsidRDefault="006262F8" w:rsidP="008D11C1">
            <w:pPr>
              <w:pStyle w:val="Header"/>
              <w:widowControl w:val="0"/>
              <w:rPr>
                <w:rFonts w:ascii="Leelawadee" w:hAnsi="Leelawadee" w:cs="Leelawadee"/>
                <w:sz w:val="20"/>
                <w:szCs w:val="20"/>
              </w:rPr>
            </w:pPr>
          </w:p>
          <w:p w14:paraId="419A9F3E"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If it is felt by the employee or yourself that further review is required before they can return to work, their fitness for work can be reassessed.</w:t>
            </w:r>
          </w:p>
          <w:p w14:paraId="63DBF00D" w14:textId="77777777" w:rsidR="008D11C1" w:rsidRPr="006262F8" w:rsidRDefault="008D11C1" w:rsidP="008D11C1">
            <w:pPr>
              <w:pStyle w:val="Header"/>
              <w:widowControl w:val="0"/>
              <w:rPr>
                <w:rFonts w:ascii="Leelawadee" w:hAnsi="Leelawadee" w:cs="Leelawadee"/>
                <w:sz w:val="21"/>
                <w:szCs w:val="21"/>
              </w:rPr>
            </w:pPr>
          </w:p>
          <w:p w14:paraId="07951D75"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This form can stand alone as guidance for you on your employee’s fitness for work in line with the Equality Act. It provides information of your employee’s reported difficulties with options that would help them to stay in or return to work.</w:t>
            </w:r>
          </w:p>
          <w:p w14:paraId="7E97D935" w14:textId="77777777" w:rsidR="008D11C1" w:rsidRPr="006262F8" w:rsidRDefault="008D11C1" w:rsidP="008D11C1">
            <w:pPr>
              <w:pStyle w:val="Header"/>
              <w:widowControl w:val="0"/>
              <w:rPr>
                <w:rFonts w:ascii="Leelawadee" w:hAnsi="Leelawadee" w:cs="Leelawadee"/>
                <w:sz w:val="21"/>
                <w:szCs w:val="21"/>
              </w:rPr>
            </w:pPr>
          </w:p>
          <w:p w14:paraId="2274BFF1"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This report is classed</w:t>
            </w:r>
            <w:r w:rsidR="00EA1A9C" w:rsidRPr="006262F8">
              <w:rPr>
                <w:rFonts w:ascii="Leelawadee" w:hAnsi="Leelawadee" w:cs="Leelawadee"/>
                <w:sz w:val="21"/>
                <w:szCs w:val="21"/>
              </w:rPr>
              <w:t xml:space="preserve"> as advice, and it is up to you </w:t>
            </w:r>
            <w:r w:rsidRPr="006262F8">
              <w:rPr>
                <w:rFonts w:ascii="Leelawadee" w:hAnsi="Leelawadee" w:cs="Leelawadee"/>
                <w:sz w:val="21"/>
                <w:szCs w:val="21"/>
              </w:rPr>
              <w:t xml:space="preserve">to determine whether or not to accept it. The report can also be used, if you choose, as evidence for statutory sick pay purposes. In some </w:t>
            </w:r>
            <w:proofErr w:type="gramStart"/>
            <w:r w:rsidRPr="006262F8">
              <w:rPr>
                <w:rFonts w:ascii="Leelawadee" w:hAnsi="Leelawadee" w:cs="Leelawadee"/>
                <w:sz w:val="21"/>
                <w:szCs w:val="21"/>
              </w:rPr>
              <w:t>cases</w:t>
            </w:r>
            <w:proofErr w:type="gramEnd"/>
            <w:r w:rsidRPr="006262F8">
              <w:rPr>
                <w:rFonts w:ascii="Leelawadee" w:hAnsi="Leelawadee" w:cs="Leelawadee"/>
                <w:sz w:val="21"/>
                <w:szCs w:val="21"/>
              </w:rPr>
              <w:t xml:space="preserve"> you may also require a Statement of Fitness for Work (fit note) from their doctor.</w:t>
            </w:r>
          </w:p>
          <w:p w14:paraId="73F4336D" w14:textId="77777777" w:rsidR="008D11C1" w:rsidRPr="00EA1A9C" w:rsidRDefault="008D11C1" w:rsidP="008D11C1">
            <w:pPr>
              <w:pStyle w:val="Header"/>
              <w:widowControl w:val="0"/>
              <w:rPr>
                <w:rFonts w:ascii="Leelawadee" w:hAnsi="Leelawadee" w:cs="Leelawadee"/>
                <w:sz w:val="20"/>
                <w:szCs w:val="20"/>
              </w:rPr>
            </w:pPr>
          </w:p>
          <w:p w14:paraId="7A65C33F" w14:textId="77777777" w:rsidR="008D11C1" w:rsidRPr="00EA1A9C" w:rsidRDefault="008D11C1" w:rsidP="008D11C1">
            <w:pPr>
              <w:pStyle w:val="Header"/>
              <w:widowControl w:val="0"/>
              <w:rPr>
                <w:rFonts w:ascii="Leelawadee" w:hAnsi="Leelawadee" w:cs="Leelawadee"/>
                <w:sz w:val="20"/>
                <w:szCs w:val="20"/>
              </w:rPr>
            </w:pPr>
          </w:p>
          <w:p w14:paraId="2D004265" w14:textId="77777777" w:rsidR="008D11C1" w:rsidRPr="00EA1A9C" w:rsidRDefault="008D11C1" w:rsidP="008D11C1">
            <w:pPr>
              <w:pStyle w:val="Header"/>
              <w:widowControl w:val="0"/>
              <w:rPr>
                <w:rFonts w:ascii="Leelawadee" w:hAnsi="Leelawadee" w:cs="Leelawadee"/>
                <w:b/>
                <w:sz w:val="24"/>
                <w:szCs w:val="24"/>
              </w:rPr>
            </w:pPr>
            <w:r w:rsidRPr="00EA1A9C">
              <w:rPr>
                <w:rFonts w:ascii="Leelawadee" w:hAnsi="Leelawadee" w:cs="Leelawadee"/>
                <w:b/>
                <w:sz w:val="24"/>
                <w:szCs w:val="24"/>
              </w:rPr>
              <w:t>Information for Doctors</w:t>
            </w:r>
          </w:p>
          <w:p w14:paraId="7DFFF5ED"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This report has been completed by an AHP skilled in understanding the impact of physical and mental health problems related to work plus how th</w:t>
            </w:r>
            <w:r w:rsidR="00EA1A9C" w:rsidRPr="006262F8">
              <w:rPr>
                <w:rFonts w:ascii="Leelawadee" w:hAnsi="Leelawadee" w:cs="Leelawadee"/>
                <w:sz w:val="21"/>
                <w:szCs w:val="21"/>
              </w:rPr>
              <w:t>ese difficulties may be managed</w:t>
            </w:r>
            <w:r w:rsidRPr="006262F8">
              <w:rPr>
                <w:rFonts w:ascii="Leelawadee" w:hAnsi="Leelawadee" w:cs="Leelawadee"/>
                <w:sz w:val="21"/>
                <w:szCs w:val="21"/>
              </w:rPr>
              <w:t xml:space="preserve"> to facilitate remaining in or returning t</w:t>
            </w:r>
            <w:r w:rsidR="00EA1A9C" w:rsidRPr="006262F8">
              <w:rPr>
                <w:rFonts w:ascii="Leelawadee" w:hAnsi="Leelawadee" w:cs="Leelawadee"/>
                <w:sz w:val="21"/>
                <w:szCs w:val="21"/>
              </w:rPr>
              <w:t xml:space="preserve">o work. The report has been </w:t>
            </w:r>
            <w:r w:rsidRPr="006262F8">
              <w:rPr>
                <w:rFonts w:ascii="Leelawadee" w:hAnsi="Leelawadee" w:cs="Leelawadee"/>
                <w:sz w:val="21"/>
                <w:szCs w:val="21"/>
              </w:rPr>
              <w:t>designed to provide you with additional information to assist you in com</w:t>
            </w:r>
            <w:r w:rsidR="00EA1A9C" w:rsidRPr="006262F8">
              <w:rPr>
                <w:rFonts w:ascii="Leelawadee" w:hAnsi="Leelawadee" w:cs="Leelawadee"/>
                <w:sz w:val="21"/>
                <w:szCs w:val="21"/>
              </w:rPr>
              <w:t xml:space="preserve">pletion of the fit note, should </w:t>
            </w:r>
            <w:r w:rsidRPr="006262F8">
              <w:rPr>
                <w:rFonts w:ascii="Leelawadee" w:hAnsi="Leelawadee" w:cs="Leelawadee"/>
                <w:sz w:val="21"/>
                <w:szCs w:val="21"/>
              </w:rPr>
              <w:t>you choose to use it.</w:t>
            </w:r>
          </w:p>
          <w:p w14:paraId="5F8A921C" w14:textId="77777777" w:rsidR="008D11C1" w:rsidRPr="006262F8" w:rsidRDefault="008D11C1" w:rsidP="008D11C1">
            <w:pPr>
              <w:pStyle w:val="Header"/>
              <w:widowControl w:val="0"/>
              <w:rPr>
                <w:rFonts w:ascii="Leelawadee" w:hAnsi="Leelawadee" w:cs="Leelawadee"/>
                <w:sz w:val="21"/>
                <w:szCs w:val="21"/>
              </w:rPr>
            </w:pPr>
          </w:p>
          <w:p w14:paraId="621436AE" w14:textId="77777777" w:rsidR="008D11C1" w:rsidRPr="006262F8" w:rsidRDefault="008D11C1" w:rsidP="008D11C1">
            <w:pPr>
              <w:pStyle w:val="Header"/>
              <w:widowControl w:val="0"/>
              <w:rPr>
                <w:rFonts w:ascii="Leelawadee" w:hAnsi="Leelawadee" w:cs="Leelawadee"/>
                <w:sz w:val="21"/>
                <w:szCs w:val="21"/>
              </w:rPr>
            </w:pPr>
          </w:p>
          <w:p w14:paraId="3C828A60"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 xml:space="preserve">The AHP </w:t>
            </w:r>
            <w:r w:rsidR="003C56A8">
              <w:rPr>
                <w:rFonts w:ascii="Leelawadee" w:hAnsi="Leelawadee" w:cs="Leelawadee"/>
                <w:sz w:val="21"/>
                <w:szCs w:val="21"/>
              </w:rPr>
              <w:t xml:space="preserve">Health and Work Report </w:t>
            </w:r>
            <w:r w:rsidRPr="006262F8">
              <w:rPr>
                <w:rFonts w:ascii="Leelawadee" w:hAnsi="Leelawadee" w:cs="Leelawadee"/>
                <w:sz w:val="21"/>
                <w:szCs w:val="21"/>
              </w:rPr>
              <w:t xml:space="preserve">allows AHPs to provide more information to the individual’s employer and you on the effects and impact of the patient’s reported </w:t>
            </w:r>
            <w:proofErr w:type="gramStart"/>
            <w:r w:rsidRPr="006262F8">
              <w:rPr>
                <w:rFonts w:ascii="Leelawadee" w:hAnsi="Leelawadee" w:cs="Leelawadee"/>
                <w:sz w:val="21"/>
                <w:szCs w:val="21"/>
              </w:rPr>
              <w:t>work related</w:t>
            </w:r>
            <w:proofErr w:type="gramEnd"/>
            <w:r w:rsidRPr="006262F8">
              <w:rPr>
                <w:rFonts w:ascii="Leelawadee" w:hAnsi="Leelawadee" w:cs="Leelawadee"/>
                <w:sz w:val="21"/>
                <w:szCs w:val="21"/>
              </w:rPr>
              <w:t xml:space="preserve"> difficulties and suggest options that would facilitate remaining in or returning to work.</w:t>
            </w:r>
          </w:p>
          <w:p w14:paraId="7703648E" w14:textId="77777777" w:rsidR="008D11C1" w:rsidRPr="006262F8" w:rsidRDefault="008D11C1" w:rsidP="008D11C1">
            <w:pPr>
              <w:pStyle w:val="Header"/>
              <w:widowControl w:val="0"/>
              <w:rPr>
                <w:rFonts w:ascii="Leelawadee" w:hAnsi="Leelawadee" w:cs="Leelawadee"/>
                <w:sz w:val="21"/>
                <w:szCs w:val="21"/>
              </w:rPr>
            </w:pPr>
          </w:p>
          <w:p w14:paraId="58359A10"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 xml:space="preserve">It can also be used to provide evidence for sick pay purposes. In some </w:t>
            </w:r>
            <w:proofErr w:type="gramStart"/>
            <w:r w:rsidRPr="006262F8">
              <w:rPr>
                <w:rFonts w:ascii="Leelawadee" w:hAnsi="Leelawadee" w:cs="Leelawadee"/>
                <w:sz w:val="21"/>
                <w:szCs w:val="21"/>
              </w:rPr>
              <w:t>cases</w:t>
            </w:r>
            <w:proofErr w:type="gramEnd"/>
            <w:r w:rsidRPr="006262F8">
              <w:rPr>
                <w:rFonts w:ascii="Leelawadee" w:hAnsi="Leelawadee" w:cs="Leelawadee"/>
                <w:sz w:val="21"/>
                <w:szCs w:val="21"/>
              </w:rPr>
              <w:t xml:space="preserve"> employers will still require a Statement of Fitness for Work (fit note) from you in order to provide sick pay. In order to claim ill</w:t>
            </w:r>
          </w:p>
          <w:p w14:paraId="1B644908"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health benefits, this form must be supported by the</w:t>
            </w:r>
          </w:p>
          <w:p w14:paraId="71527CFD"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Statement of Fitness for Work (fit note) issued by you.</w:t>
            </w:r>
          </w:p>
          <w:p w14:paraId="0491E1E3" w14:textId="77777777" w:rsidR="008D11C1" w:rsidRPr="006262F8" w:rsidRDefault="008D11C1" w:rsidP="008D11C1">
            <w:pPr>
              <w:pStyle w:val="Header"/>
              <w:widowControl w:val="0"/>
              <w:rPr>
                <w:rFonts w:ascii="Leelawadee" w:hAnsi="Leelawadee" w:cs="Leelawadee"/>
                <w:sz w:val="21"/>
                <w:szCs w:val="21"/>
              </w:rPr>
            </w:pPr>
          </w:p>
          <w:p w14:paraId="6B936B33"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 xml:space="preserve">The existence of an AHP Report does not alter your </w:t>
            </w:r>
            <w:r w:rsidR="00EA1A9C" w:rsidRPr="006262F8">
              <w:rPr>
                <w:rFonts w:ascii="Leelawadee" w:hAnsi="Leelawadee" w:cs="Leelawadee"/>
                <w:sz w:val="21"/>
                <w:szCs w:val="21"/>
              </w:rPr>
              <w:t>obligation to issue a Statement</w:t>
            </w:r>
            <w:r w:rsidRPr="006262F8">
              <w:rPr>
                <w:rFonts w:ascii="Leelawadee" w:hAnsi="Leelawadee" w:cs="Leelawadee"/>
                <w:sz w:val="21"/>
                <w:szCs w:val="21"/>
              </w:rPr>
              <w:t xml:space="preserve"> of Fitness for Work (fit note) to patients for whom you provide clinical care.</w:t>
            </w:r>
          </w:p>
          <w:p w14:paraId="1184640A" w14:textId="77777777" w:rsidR="008D11C1" w:rsidRPr="006262F8" w:rsidRDefault="008D11C1" w:rsidP="008D11C1">
            <w:pPr>
              <w:pStyle w:val="Header"/>
              <w:widowControl w:val="0"/>
              <w:rPr>
                <w:rFonts w:ascii="Leelawadee" w:hAnsi="Leelawadee" w:cs="Leelawadee"/>
                <w:sz w:val="21"/>
                <w:szCs w:val="21"/>
              </w:rPr>
            </w:pPr>
          </w:p>
          <w:p w14:paraId="1EFE8550" w14:textId="77777777" w:rsidR="008D11C1" w:rsidRPr="006262F8" w:rsidRDefault="008D11C1" w:rsidP="008D11C1">
            <w:pPr>
              <w:pStyle w:val="Header"/>
              <w:widowControl w:val="0"/>
              <w:rPr>
                <w:rFonts w:ascii="Leelawadee" w:hAnsi="Leelawadee" w:cs="Leelawadee"/>
                <w:b/>
                <w:i/>
                <w:sz w:val="21"/>
                <w:szCs w:val="21"/>
              </w:rPr>
            </w:pPr>
            <w:r w:rsidRPr="006262F8">
              <w:rPr>
                <w:rFonts w:ascii="Leelawadee" w:hAnsi="Leelawadee" w:cs="Leelawadee"/>
                <w:b/>
                <w:sz w:val="21"/>
                <w:szCs w:val="21"/>
              </w:rPr>
              <w:t>Further information</w:t>
            </w:r>
            <w:r w:rsidRPr="006262F8">
              <w:rPr>
                <w:rFonts w:ascii="Leelawadee" w:hAnsi="Leelawadee" w:cs="Leelawadee"/>
                <w:sz w:val="21"/>
                <w:szCs w:val="21"/>
              </w:rPr>
              <w:t xml:space="preserve"> can be found at </w:t>
            </w:r>
            <w:r w:rsidRPr="006262F8">
              <w:rPr>
                <w:rFonts w:ascii="Leelawadee" w:hAnsi="Leelawadee" w:cs="Leelawadee"/>
                <w:b/>
                <w:i/>
                <w:sz w:val="21"/>
                <w:szCs w:val="21"/>
              </w:rPr>
              <w:t>http://www.hmrc.gov.uk/paye/employees/ statutory-pay/ssp-overview.htm</w:t>
            </w:r>
          </w:p>
          <w:p w14:paraId="254D11F3" w14:textId="77777777" w:rsidR="008D11C1" w:rsidRDefault="008D11C1">
            <w:pPr>
              <w:keepNext w:val="0"/>
              <w:keepLines w:val="0"/>
              <w:contextualSpacing w:val="0"/>
              <w:outlineLvl w:val="9"/>
            </w:pPr>
          </w:p>
          <w:p w14:paraId="18B6607C" w14:textId="77777777" w:rsidR="004F035F" w:rsidRPr="003C56A8" w:rsidRDefault="004F035F" w:rsidP="003C56A8">
            <w:pPr>
              <w:keepNext w:val="0"/>
              <w:keepLines w:val="0"/>
              <w:ind w:left="424" w:hanging="424"/>
              <w:contextualSpacing w:val="0"/>
              <w:outlineLvl w:val="9"/>
              <w:rPr>
                <w:rFonts w:ascii="Leelawadee" w:hAnsi="Leelawadee" w:cs="Leelawadee"/>
              </w:rPr>
            </w:pPr>
            <w:r w:rsidRPr="003C56A8">
              <w:rPr>
                <w:rFonts w:ascii="Leelawadee" w:hAnsi="Leelawadee" w:cs="Leelawadee"/>
              </w:rPr>
              <w:t xml:space="preserve">NB: </w:t>
            </w:r>
            <w:r w:rsidR="003C56A8">
              <w:rPr>
                <w:rFonts w:ascii="Leelawadee" w:hAnsi="Leelawadee" w:cs="Leelawadee"/>
              </w:rPr>
              <w:tab/>
            </w:r>
            <w:r w:rsidRPr="003C56A8">
              <w:rPr>
                <w:rFonts w:ascii="Leelawadee" w:hAnsi="Leelawadee" w:cs="Leelawadee"/>
              </w:rPr>
              <w:t>This report replaces the AHP Advisory Fitness for Work Report</w:t>
            </w:r>
          </w:p>
        </w:tc>
      </w:tr>
    </w:tbl>
    <w:p w14:paraId="48E8AFB3" w14:textId="77777777" w:rsidR="008D11C1" w:rsidRDefault="008D11C1">
      <w:pPr>
        <w:keepNext w:val="0"/>
        <w:keepLines w:val="0"/>
        <w:contextualSpacing w:val="0"/>
        <w:outlineLvl w:val="9"/>
      </w:pPr>
    </w:p>
    <w:sectPr w:rsidR="008D11C1" w:rsidSect="00EA1A9C">
      <w:pgSz w:w="11920" w:h="16840"/>
      <w:pgMar w:top="260" w:right="680" w:bottom="280" w:left="680" w:header="720" w:footer="720" w:gutter="0"/>
      <w:cols w:space="720" w:equalWidth="0">
        <w:col w:w="105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F52966" w14:textId="77777777" w:rsidR="006A53AA" w:rsidRDefault="006A53AA" w:rsidP="00307393">
      <w:r>
        <w:separator/>
      </w:r>
    </w:p>
  </w:endnote>
  <w:endnote w:type="continuationSeparator" w:id="0">
    <w:p w14:paraId="289AA05C" w14:textId="77777777" w:rsidR="006A53AA" w:rsidRDefault="006A53AA" w:rsidP="00307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eelawadee">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dobe Fan Heiti Std B">
    <w:panose1 w:val="00000000000000000000"/>
    <w:charset w:val="80"/>
    <w:family w:val="swiss"/>
    <w:notTrueType/>
    <w:pitch w:val="variable"/>
    <w:sig w:usb0="00000203" w:usb1="1A0F1900" w:usb2="00000016" w:usb3="00000000" w:csb0="00120005" w:csb1="00000000"/>
  </w:font>
  <w:font w:name="Arial Rounded MT Bold">
    <w:panose1 w:val="020F0704030504030204"/>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Futura Hv">
    <w:altName w:val="Segoe UI Semibold"/>
    <w:charset w:val="00"/>
    <w:family w:val="swiss"/>
    <w:pitch w:val="variable"/>
    <w:sig w:usb0="00000001"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65882" w14:textId="77777777" w:rsidR="00E939F9" w:rsidRPr="00846D4C" w:rsidRDefault="00E939F9" w:rsidP="00E939F9">
    <w:pPr>
      <w:spacing w:line="267" w:lineRule="exact"/>
      <w:ind w:left="20"/>
      <w:rPr>
        <w:rFonts w:ascii="Tahoma" w:eastAsia="Tahoma" w:hAnsi="Tahoma" w:cs="Tahoma"/>
        <w:sz w:val="24"/>
        <w:szCs w:val="24"/>
      </w:rPr>
    </w:pPr>
    <w:r w:rsidRPr="00846D4C">
      <w:rPr>
        <w:rFonts w:ascii="Tahoma" w:hAnsi="Tahoma" w:cs="Tahoma"/>
        <w:w w:val="106"/>
        <w:sz w:val="24"/>
      </w:rPr>
      <w:t>This</w:t>
    </w:r>
    <w:r w:rsidRPr="00846D4C">
      <w:rPr>
        <w:rFonts w:ascii="Tahoma" w:hAnsi="Tahoma" w:cs="Tahoma"/>
        <w:spacing w:val="-16"/>
        <w:sz w:val="24"/>
      </w:rPr>
      <w:t xml:space="preserve"> </w:t>
    </w:r>
    <w:r w:rsidRPr="00846D4C">
      <w:rPr>
        <w:rFonts w:ascii="Tahoma" w:hAnsi="Tahoma" w:cs="Tahoma"/>
        <w:spacing w:val="-5"/>
        <w:w w:val="104"/>
        <w:sz w:val="24"/>
      </w:rPr>
      <w:t>r</w:t>
    </w:r>
    <w:r w:rsidRPr="00846D4C">
      <w:rPr>
        <w:rFonts w:ascii="Tahoma" w:hAnsi="Tahoma" w:cs="Tahoma"/>
        <w:w w:val="108"/>
        <w:sz w:val="24"/>
      </w:rPr>
      <w:t>eport</w:t>
    </w:r>
    <w:r w:rsidRPr="00846D4C">
      <w:rPr>
        <w:rFonts w:ascii="Tahoma" w:hAnsi="Tahoma" w:cs="Tahoma"/>
        <w:spacing w:val="-16"/>
        <w:sz w:val="24"/>
      </w:rPr>
      <w:t xml:space="preserve"> </w:t>
    </w:r>
    <w:r w:rsidRPr="00846D4C">
      <w:rPr>
        <w:rFonts w:ascii="Tahoma" w:hAnsi="Tahoma" w:cs="Tahoma"/>
        <w:w w:val="107"/>
        <w:sz w:val="24"/>
      </w:rPr>
      <w:t>does</w:t>
    </w:r>
    <w:r w:rsidRPr="00846D4C">
      <w:rPr>
        <w:rFonts w:ascii="Tahoma" w:hAnsi="Tahoma" w:cs="Tahoma"/>
        <w:spacing w:val="-16"/>
        <w:sz w:val="24"/>
      </w:rPr>
      <w:t xml:space="preserve"> </w:t>
    </w:r>
    <w:r w:rsidRPr="00846D4C">
      <w:rPr>
        <w:rFonts w:ascii="Tahoma" w:hAnsi="Tahoma" w:cs="Tahoma"/>
        <w:w w:val="105"/>
        <w:sz w:val="24"/>
      </w:rPr>
      <w:t>n</w:t>
    </w:r>
    <w:r w:rsidRPr="00846D4C">
      <w:rPr>
        <w:rFonts w:ascii="Tahoma" w:hAnsi="Tahoma" w:cs="Tahoma"/>
        <w:spacing w:val="-6"/>
        <w:w w:val="105"/>
        <w:sz w:val="24"/>
      </w:rPr>
      <w:t>o</w:t>
    </w:r>
    <w:r w:rsidRPr="00846D4C">
      <w:rPr>
        <w:rFonts w:ascii="Tahoma" w:hAnsi="Tahoma" w:cs="Tahoma"/>
        <w:w w:val="121"/>
        <w:sz w:val="24"/>
      </w:rPr>
      <w:t>t</w:t>
    </w:r>
    <w:r w:rsidRPr="00846D4C">
      <w:rPr>
        <w:rFonts w:ascii="Tahoma" w:hAnsi="Tahoma" w:cs="Tahoma"/>
        <w:spacing w:val="-16"/>
        <w:sz w:val="24"/>
      </w:rPr>
      <w:t xml:space="preserve"> </w:t>
    </w:r>
    <w:r w:rsidRPr="00846D4C">
      <w:rPr>
        <w:rFonts w:ascii="Tahoma" w:hAnsi="Tahoma" w:cs="Tahoma"/>
        <w:spacing w:val="-5"/>
        <w:w w:val="104"/>
        <w:sz w:val="24"/>
      </w:rPr>
      <w:t>r</w:t>
    </w:r>
    <w:r w:rsidRPr="00846D4C">
      <w:rPr>
        <w:rFonts w:ascii="Tahoma" w:hAnsi="Tahoma" w:cs="Tahoma"/>
        <w:w w:val="106"/>
        <w:sz w:val="24"/>
      </w:rPr>
      <w:t>epla</w:t>
    </w:r>
    <w:r w:rsidRPr="00846D4C">
      <w:rPr>
        <w:rFonts w:ascii="Tahoma" w:hAnsi="Tahoma" w:cs="Tahoma"/>
        <w:spacing w:val="-4"/>
        <w:w w:val="106"/>
        <w:sz w:val="24"/>
      </w:rPr>
      <w:t>c</w:t>
    </w:r>
    <w:r w:rsidRPr="00846D4C">
      <w:rPr>
        <w:rFonts w:ascii="Tahoma" w:hAnsi="Tahoma" w:cs="Tahoma"/>
        <w:w w:val="109"/>
        <w:sz w:val="24"/>
      </w:rPr>
      <w:t>e</w:t>
    </w:r>
    <w:r w:rsidRPr="00846D4C">
      <w:rPr>
        <w:rFonts w:ascii="Tahoma" w:hAnsi="Tahoma" w:cs="Tahoma"/>
        <w:spacing w:val="-16"/>
        <w:sz w:val="24"/>
      </w:rPr>
      <w:t xml:space="preserve"> </w:t>
    </w:r>
    <w:r w:rsidRPr="00846D4C">
      <w:rPr>
        <w:rFonts w:ascii="Tahoma" w:hAnsi="Tahoma" w:cs="Tahoma"/>
        <w:w w:val="110"/>
        <w:sz w:val="24"/>
      </w:rPr>
      <w:t>the</w:t>
    </w:r>
    <w:r w:rsidRPr="00846D4C">
      <w:rPr>
        <w:rFonts w:ascii="Tahoma" w:hAnsi="Tahoma" w:cs="Tahoma"/>
        <w:spacing w:val="-16"/>
        <w:sz w:val="24"/>
      </w:rPr>
      <w:t xml:space="preserve"> </w:t>
    </w:r>
    <w:r w:rsidRPr="00846D4C">
      <w:rPr>
        <w:rFonts w:ascii="Tahoma" w:hAnsi="Tahoma" w:cs="Tahoma"/>
        <w:spacing w:val="-9"/>
        <w:w w:val="102"/>
        <w:sz w:val="24"/>
      </w:rPr>
      <w:t>S</w:t>
    </w:r>
    <w:r w:rsidRPr="00846D4C">
      <w:rPr>
        <w:rFonts w:ascii="Tahoma" w:hAnsi="Tahoma" w:cs="Tahoma"/>
        <w:w w:val="110"/>
        <w:sz w:val="24"/>
      </w:rPr>
      <w:t>t</w:t>
    </w:r>
    <w:r w:rsidRPr="00846D4C">
      <w:rPr>
        <w:rFonts w:ascii="Tahoma" w:hAnsi="Tahoma" w:cs="Tahoma"/>
        <w:spacing w:val="-7"/>
        <w:w w:val="110"/>
        <w:sz w:val="24"/>
      </w:rPr>
      <w:t>a</w:t>
    </w:r>
    <w:r w:rsidRPr="00846D4C">
      <w:rPr>
        <w:rFonts w:ascii="Tahoma" w:hAnsi="Tahoma" w:cs="Tahoma"/>
        <w:w w:val="107"/>
        <w:sz w:val="24"/>
      </w:rPr>
      <w:t>teme</w:t>
    </w:r>
    <w:r w:rsidRPr="00846D4C">
      <w:rPr>
        <w:rFonts w:ascii="Tahoma" w:hAnsi="Tahoma" w:cs="Tahoma"/>
        <w:spacing w:val="-5"/>
        <w:w w:val="107"/>
        <w:sz w:val="24"/>
      </w:rPr>
      <w:t>n</w:t>
    </w:r>
    <w:r w:rsidRPr="00846D4C">
      <w:rPr>
        <w:rFonts w:ascii="Tahoma" w:hAnsi="Tahoma" w:cs="Tahoma"/>
        <w:w w:val="121"/>
        <w:sz w:val="24"/>
      </w:rPr>
      <w:t>t</w:t>
    </w:r>
    <w:r w:rsidRPr="00846D4C">
      <w:rPr>
        <w:rFonts w:ascii="Tahoma" w:hAnsi="Tahoma" w:cs="Tahoma"/>
        <w:spacing w:val="-16"/>
        <w:sz w:val="24"/>
      </w:rPr>
      <w:t xml:space="preserve"> </w:t>
    </w:r>
    <w:r w:rsidRPr="00846D4C">
      <w:rPr>
        <w:rFonts w:ascii="Tahoma" w:hAnsi="Tahoma" w:cs="Tahoma"/>
        <w:spacing w:val="-5"/>
        <w:w w:val="105"/>
        <w:sz w:val="24"/>
      </w:rPr>
      <w:t>o</w:t>
    </w:r>
    <w:r w:rsidRPr="00846D4C">
      <w:rPr>
        <w:rFonts w:ascii="Tahoma" w:hAnsi="Tahoma" w:cs="Tahoma"/>
        <w:w w:val="124"/>
        <w:sz w:val="24"/>
      </w:rPr>
      <w:t>f</w:t>
    </w:r>
    <w:r w:rsidRPr="00846D4C">
      <w:rPr>
        <w:rFonts w:ascii="Tahoma" w:hAnsi="Tahoma" w:cs="Tahoma"/>
        <w:spacing w:val="-16"/>
        <w:sz w:val="24"/>
      </w:rPr>
      <w:t xml:space="preserve"> </w:t>
    </w:r>
    <w:r w:rsidRPr="00846D4C">
      <w:rPr>
        <w:rFonts w:ascii="Tahoma" w:hAnsi="Tahoma" w:cs="Tahoma"/>
        <w:w w:val="110"/>
        <w:sz w:val="24"/>
      </w:rPr>
      <w:t>Fitness</w:t>
    </w:r>
    <w:r w:rsidRPr="00846D4C">
      <w:rPr>
        <w:rFonts w:ascii="Tahoma" w:hAnsi="Tahoma" w:cs="Tahoma"/>
        <w:spacing w:val="-16"/>
        <w:sz w:val="24"/>
      </w:rPr>
      <w:t xml:space="preserve"> </w:t>
    </w:r>
    <w:r w:rsidRPr="00846D4C">
      <w:rPr>
        <w:rFonts w:ascii="Tahoma" w:hAnsi="Tahoma" w:cs="Tahoma"/>
        <w:spacing w:val="-6"/>
        <w:w w:val="124"/>
        <w:sz w:val="24"/>
      </w:rPr>
      <w:t>f</w:t>
    </w:r>
    <w:r w:rsidRPr="00846D4C">
      <w:rPr>
        <w:rFonts w:ascii="Tahoma" w:hAnsi="Tahoma" w:cs="Tahoma"/>
        <w:w w:val="105"/>
        <w:sz w:val="24"/>
      </w:rPr>
      <w:t>or</w:t>
    </w:r>
    <w:r w:rsidRPr="00846D4C">
      <w:rPr>
        <w:rFonts w:ascii="Tahoma" w:hAnsi="Tahoma" w:cs="Tahoma"/>
        <w:spacing w:val="-16"/>
        <w:sz w:val="24"/>
      </w:rPr>
      <w:t xml:space="preserve"> </w:t>
    </w:r>
    <w:r w:rsidRPr="00846D4C">
      <w:rPr>
        <w:rFonts w:ascii="Tahoma" w:hAnsi="Tahoma" w:cs="Tahoma"/>
        <w:spacing w:val="-7"/>
        <w:w w:val="95"/>
        <w:sz w:val="24"/>
      </w:rPr>
      <w:t>W</w:t>
    </w:r>
    <w:r w:rsidRPr="00846D4C">
      <w:rPr>
        <w:rFonts w:ascii="Tahoma" w:hAnsi="Tahoma" w:cs="Tahoma"/>
        <w:w w:val="106"/>
        <w:sz w:val="24"/>
      </w:rPr>
      <w:t>ork</w:t>
    </w:r>
    <w:r w:rsidRPr="00846D4C">
      <w:rPr>
        <w:rFonts w:ascii="Tahoma" w:hAnsi="Tahoma" w:cs="Tahoma"/>
        <w:spacing w:val="-16"/>
        <w:sz w:val="24"/>
      </w:rPr>
      <w:t xml:space="preserve"> </w:t>
    </w:r>
    <w:r w:rsidRPr="00846D4C">
      <w:rPr>
        <w:rFonts w:ascii="Tahoma" w:hAnsi="Tahoma" w:cs="Tahoma"/>
        <w:w w:val="110"/>
        <w:sz w:val="24"/>
      </w:rPr>
      <w:t>(fit</w:t>
    </w:r>
    <w:r w:rsidRPr="00846D4C">
      <w:rPr>
        <w:rFonts w:ascii="Tahoma" w:hAnsi="Tahoma" w:cs="Tahoma"/>
        <w:spacing w:val="-16"/>
        <w:sz w:val="24"/>
      </w:rPr>
      <w:t xml:space="preserve"> </w:t>
    </w:r>
    <w:r w:rsidRPr="00846D4C">
      <w:rPr>
        <w:rFonts w:ascii="Tahoma" w:hAnsi="Tahoma" w:cs="Tahoma"/>
        <w:w w:val="105"/>
        <w:sz w:val="24"/>
      </w:rPr>
      <w:t>n</w:t>
    </w:r>
    <w:r w:rsidRPr="00846D4C">
      <w:rPr>
        <w:rFonts w:ascii="Tahoma" w:hAnsi="Tahoma" w:cs="Tahoma"/>
        <w:spacing w:val="-6"/>
        <w:w w:val="105"/>
        <w:sz w:val="24"/>
      </w:rPr>
      <w:t>o</w:t>
    </w:r>
    <w:r w:rsidRPr="00846D4C">
      <w:rPr>
        <w:rFonts w:ascii="Tahoma" w:hAnsi="Tahoma" w:cs="Tahoma"/>
        <w:w w:val="105"/>
        <w:sz w:val="24"/>
      </w:rPr>
      <w:t>te)</w:t>
    </w:r>
    <w:r w:rsidRPr="00846D4C">
      <w:rPr>
        <w:rFonts w:ascii="Tahoma" w:hAnsi="Tahoma" w:cs="Tahoma"/>
        <w:spacing w:val="-16"/>
        <w:sz w:val="24"/>
      </w:rPr>
      <w:t xml:space="preserve"> </w:t>
    </w:r>
    <w:r w:rsidRPr="00846D4C">
      <w:rPr>
        <w:rFonts w:ascii="Tahoma" w:hAnsi="Tahoma" w:cs="Tahoma"/>
        <w:spacing w:val="-6"/>
        <w:w w:val="124"/>
        <w:sz w:val="24"/>
      </w:rPr>
      <w:t>f</w:t>
    </w:r>
    <w:r w:rsidRPr="00846D4C">
      <w:rPr>
        <w:rFonts w:ascii="Tahoma" w:hAnsi="Tahoma" w:cs="Tahoma"/>
        <w:w w:val="105"/>
        <w:sz w:val="24"/>
      </w:rPr>
      <w:t>or</w:t>
    </w:r>
    <w:r w:rsidRPr="00846D4C">
      <w:rPr>
        <w:rFonts w:ascii="Tahoma" w:hAnsi="Tahoma" w:cs="Tahoma"/>
        <w:spacing w:val="-16"/>
        <w:sz w:val="24"/>
      </w:rPr>
      <w:t xml:space="preserve"> </w:t>
    </w:r>
    <w:proofErr w:type="gramStart"/>
    <w:r w:rsidRPr="00846D4C">
      <w:rPr>
        <w:rFonts w:ascii="Tahoma" w:hAnsi="Tahoma" w:cs="Tahoma"/>
        <w:w w:val="107"/>
        <w:sz w:val="24"/>
      </w:rPr>
      <w:t>ben</w:t>
    </w:r>
    <w:r w:rsidRPr="00846D4C">
      <w:rPr>
        <w:rFonts w:ascii="Tahoma" w:hAnsi="Tahoma" w:cs="Tahoma"/>
        <w:spacing w:val="-5"/>
        <w:w w:val="107"/>
        <w:sz w:val="24"/>
      </w:rPr>
      <w:t>e</w:t>
    </w:r>
    <w:r w:rsidRPr="00846D4C">
      <w:rPr>
        <w:rFonts w:ascii="Tahoma" w:hAnsi="Tahoma" w:cs="Tahoma"/>
        <w:w w:val="116"/>
        <w:sz w:val="24"/>
      </w:rPr>
      <w:t>fits</w:t>
    </w:r>
    <w:r w:rsidRPr="00846D4C">
      <w:rPr>
        <w:rFonts w:ascii="Tahoma" w:hAnsi="Tahoma" w:cs="Tahoma"/>
        <w:spacing w:val="-16"/>
        <w:sz w:val="24"/>
      </w:rPr>
      <w:t xml:space="preserve"> </w:t>
    </w:r>
    <w:r w:rsidRPr="00846D4C">
      <w:rPr>
        <w:rFonts w:ascii="Tahoma" w:hAnsi="Tahoma" w:cs="Tahoma"/>
        <w:w w:val="105"/>
        <w:sz w:val="24"/>
      </w:rPr>
      <w:t>purposes</w:t>
    </w:r>
    <w:r w:rsidR="00846D4C" w:rsidRPr="00846D4C">
      <w:rPr>
        <w:rFonts w:ascii="Tahoma" w:hAnsi="Tahoma" w:cs="Tahoma"/>
        <w:w w:val="105"/>
        <w:sz w:val="24"/>
      </w:rPr>
      <w:t>, but</w:t>
    </w:r>
    <w:proofErr w:type="gramEnd"/>
    <w:r w:rsidR="00846D4C" w:rsidRPr="00846D4C">
      <w:rPr>
        <w:rFonts w:ascii="Tahoma" w:hAnsi="Tahoma" w:cs="Tahoma"/>
        <w:w w:val="105"/>
        <w:sz w:val="24"/>
      </w:rPr>
      <w:t xml:space="preserve"> can be used for Statutory Sick pay with the employer’s agreement</w:t>
    </w:r>
    <w:r w:rsidRPr="00846D4C">
      <w:rPr>
        <w:rFonts w:ascii="Tahoma" w:hAnsi="Tahoma" w:cs="Tahoma"/>
        <w:w w:val="105"/>
        <w:sz w:val="24"/>
      </w:rPr>
      <w:t>.</w:t>
    </w:r>
    <w:r w:rsidRPr="00846D4C">
      <w:rPr>
        <w:rFonts w:ascii="Tahoma" w:eastAsiaTheme="minorHAnsi" w:hAnsi="Tahoma" w:cs="Tahoma"/>
        <w:sz w:val="24"/>
        <w:szCs w:val="24"/>
        <w:lang w:val="en-GB"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2AC4EB" w14:textId="77777777" w:rsidR="006A53AA" w:rsidRDefault="006A53AA" w:rsidP="00307393">
      <w:r>
        <w:separator/>
      </w:r>
    </w:p>
  </w:footnote>
  <w:footnote w:type="continuationSeparator" w:id="0">
    <w:p w14:paraId="38FC24E1" w14:textId="77777777" w:rsidR="006A53AA" w:rsidRDefault="006A53AA" w:rsidP="003073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3BE6D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A80353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4AA31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392EBC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2B6C3A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0D6977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0E2C05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BC49A8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1D0080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CB3D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0142D6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DE4C4A"/>
    <w:multiLevelType w:val="hybridMultilevel"/>
    <w:tmpl w:val="FEE43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BC036E"/>
    <w:multiLevelType w:val="hybridMultilevel"/>
    <w:tmpl w:val="0CEC3FA8"/>
    <w:lvl w:ilvl="0" w:tplc="B0DEB310">
      <w:start w:val="1"/>
      <w:numFmt w:val="bullet"/>
      <w:pStyle w:val="CheckList"/>
      <w:lvlText w:val=""/>
      <w:lvlJc w:val="left"/>
      <w:pPr>
        <w:ind w:left="1673" w:hanging="397"/>
      </w:pPr>
      <w:rPr>
        <w:rFonts w:ascii="Symbol" w:hAnsi="Symbol" w:hint="default"/>
        <w:u w:color="44546A" w:themeColor="text2"/>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13" w15:restartNumberingAfterBreak="0">
    <w:nsid w:val="12F91B53"/>
    <w:multiLevelType w:val="multilevel"/>
    <w:tmpl w:val="D39201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9F00D7E"/>
    <w:multiLevelType w:val="hybridMultilevel"/>
    <w:tmpl w:val="8B188076"/>
    <w:lvl w:ilvl="0" w:tplc="1E562B60">
      <w:numFmt w:val="bullet"/>
      <w:lvlText w:val="•"/>
      <w:lvlJc w:val="left"/>
      <w:pPr>
        <w:ind w:left="720" w:hanging="360"/>
      </w:pPr>
      <w:rPr>
        <w:rFonts w:ascii="Leelawadee" w:eastAsiaTheme="majorEastAsia" w:hAnsi="Leelawadee" w:cs="Leelawadee"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6304F4"/>
    <w:multiLevelType w:val="hybridMultilevel"/>
    <w:tmpl w:val="593A6E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68248C"/>
    <w:multiLevelType w:val="multilevel"/>
    <w:tmpl w:val="28B050C0"/>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B732EA4"/>
    <w:multiLevelType w:val="multilevel"/>
    <w:tmpl w:val="D39201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1A83BDC"/>
    <w:multiLevelType w:val="hybridMultilevel"/>
    <w:tmpl w:val="42702E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7C79C3"/>
    <w:multiLevelType w:val="multilevel"/>
    <w:tmpl w:val="BDB44C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FFE3243"/>
    <w:multiLevelType w:val="hybridMultilevel"/>
    <w:tmpl w:val="CC4E45FE"/>
    <w:lvl w:ilvl="0" w:tplc="1E562B60">
      <w:numFmt w:val="bullet"/>
      <w:lvlText w:val="•"/>
      <w:lvlJc w:val="left"/>
      <w:pPr>
        <w:ind w:left="720" w:hanging="360"/>
      </w:pPr>
      <w:rPr>
        <w:rFonts w:ascii="Leelawadee" w:eastAsiaTheme="majorEastAsia" w:hAnsi="Leelawadee" w:cs="Leelawadee"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846186"/>
    <w:multiLevelType w:val="hybridMultilevel"/>
    <w:tmpl w:val="60C04442"/>
    <w:lvl w:ilvl="0" w:tplc="1E562B60">
      <w:numFmt w:val="bullet"/>
      <w:lvlText w:val="•"/>
      <w:lvlJc w:val="left"/>
      <w:pPr>
        <w:ind w:left="720" w:hanging="360"/>
      </w:pPr>
      <w:rPr>
        <w:rFonts w:ascii="Leelawadee" w:eastAsiaTheme="majorEastAsia" w:hAnsi="Leelawadee" w:cs="Leelawade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C63FDE"/>
    <w:multiLevelType w:val="multilevel"/>
    <w:tmpl w:val="742E9A12"/>
    <w:lvl w:ilvl="0">
      <w:start w:val="1"/>
      <w:numFmt w:val="bullet"/>
      <w:lvlText w:val=""/>
      <w:lvlJc w:val="left"/>
      <w:pPr>
        <w:ind w:left="56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E4F7798"/>
    <w:multiLevelType w:val="hybridMultilevel"/>
    <w:tmpl w:val="90F0C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17"/>
  </w:num>
  <w:num w:numId="4">
    <w:abstractNumId w:val="13"/>
  </w:num>
  <w:num w:numId="5">
    <w:abstractNumId w:val="19"/>
  </w:num>
  <w:num w:numId="6">
    <w:abstractNumId w:val="22"/>
  </w:num>
  <w:num w:numId="7">
    <w:abstractNumId w:val="1"/>
  </w:num>
  <w:num w:numId="8">
    <w:abstractNumId w:val="2"/>
  </w:num>
  <w:num w:numId="9">
    <w:abstractNumId w:val="3"/>
  </w:num>
  <w:num w:numId="10">
    <w:abstractNumId w:val="4"/>
  </w:num>
  <w:num w:numId="11">
    <w:abstractNumId w:val="9"/>
  </w:num>
  <w:num w:numId="12">
    <w:abstractNumId w:val="5"/>
  </w:num>
  <w:num w:numId="13">
    <w:abstractNumId w:val="6"/>
  </w:num>
  <w:num w:numId="14">
    <w:abstractNumId w:val="7"/>
  </w:num>
  <w:num w:numId="15">
    <w:abstractNumId w:val="8"/>
  </w:num>
  <w:num w:numId="16">
    <w:abstractNumId w:val="10"/>
  </w:num>
  <w:num w:numId="17">
    <w:abstractNumId w:val="16"/>
  </w:num>
  <w:num w:numId="18">
    <w:abstractNumId w:val="23"/>
  </w:num>
  <w:num w:numId="19">
    <w:abstractNumId w:val="11"/>
  </w:num>
  <w:num w:numId="20">
    <w:abstractNumId w:val="21"/>
  </w:num>
  <w:num w:numId="21">
    <w:abstractNumId w:val="14"/>
  </w:num>
  <w:num w:numId="22">
    <w:abstractNumId w:val="20"/>
  </w:num>
  <w:num w:numId="23">
    <w:abstractNumId w:val="18"/>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displayBackgroundShape/>
  <w:proofState w:spelling="clean" w:grammar="clean"/>
  <w:attachedTemplate r:id="rId1"/>
  <w:stylePaneFormatFilter w:val="5824" w:allStyles="0" w:customStyles="0" w:latentStyles="1" w:stylesInUse="0" w:headingStyles="1" w:numberingStyles="0" w:tableStyles="0" w:directFormattingOnRuns="0" w:directFormattingOnParagraphs="0" w:directFormattingOnNumbering="0" w:directFormattingOnTables="1" w:clearFormatting="1" w:top3HeadingStyles="0" w:visibleStyles="1" w:alternateStyleNames="0"/>
  <w:defaultTabStop w:val="720"/>
  <w:drawingGridHorizontalSpacing w:val="105"/>
  <w:displayHorizontalDrawingGridEvery w:val="2"/>
  <w:displayVerticalDrawingGridEvery w:val="2"/>
  <w:characterSpacingControl w:val="doNotCompress"/>
  <w:savePreviewPicture/>
  <w:hdrShapeDefaults>
    <o:shapedefaults v:ext="edit" spidmax="2049">
      <o:colormru v:ext="edit" colors="#9cf,#bddeff,#d9ecff,#dcf1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393"/>
    <w:rsid w:val="0001761D"/>
    <w:rsid w:val="00032177"/>
    <w:rsid w:val="0006401C"/>
    <w:rsid w:val="00086BE9"/>
    <w:rsid w:val="000B3E71"/>
    <w:rsid w:val="000F23C5"/>
    <w:rsid w:val="000F44BA"/>
    <w:rsid w:val="00115B37"/>
    <w:rsid w:val="0013254E"/>
    <w:rsid w:val="001434AC"/>
    <w:rsid w:val="001614CB"/>
    <w:rsid w:val="00166887"/>
    <w:rsid w:val="001A6320"/>
    <w:rsid w:val="001E0ED5"/>
    <w:rsid w:val="001F50FD"/>
    <w:rsid w:val="00245AA2"/>
    <w:rsid w:val="00250DF2"/>
    <w:rsid w:val="002D03A2"/>
    <w:rsid w:val="002E7662"/>
    <w:rsid w:val="00307393"/>
    <w:rsid w:val="00315824"/>
    <w:rsid w:val="003179EB"/>
    <w:rsid w:val="00333781"/>
    <w:rsid w:val="00354439"/>
    <w:rsid w:val="003A7643"/>
    <w:rsid w:val="003B7552"/>
    <w:rsid w:val="003C56A8"/>
    <w:rsid w:val="003C602C"/>
    <w:rsid w:val="003C6F53"/>
    <w:rsid w:val="003E090D"/>
    <w:rsid w:val="00415899"/>
    <w:rsid w:val="00425288"/>
    <w:rsid w:val="00427065"/>
    <w:rsid w:val="004B123B"/>
    <w:rsid w:val="004B50BE"/>
    <w:rsid w:val="004F035F"/>
    <w:rsid w:val="00524F7C"/>
    <w:rsid w:val="00527480"/>
    <w:rsid w:val="00531629"/>
    <w:rsid w:val="005356B9"/>
    <w:rsid w:val="005618A8"/>
    <w:rsid w:val="005640E4"/>
    <w:rsid w:val="005755E1"/>
    <w:rsid w:val="005B482C"/>
    <w:rsid w:val="005C1E22"/>
    <w:rsid w:val="006262F8"/>
    <w:rsid w:val="00636AB6"/>
    <w:rsid w:val="006A53AA"/>
    <w:rsid w:val="006B44DA"/>
    <w:rsid w:val="006B4992"/>
    <w:rsid w:val="006B6365"/>
    <w:rsid w:val="006C554A"/>
    <w:rsid w:val="006E3C43"/>
    <w:rsid w:val="006F220A"/>
    <w:rsid w:val="00713D96"/>
    <w:rsid w:val="00716614"/>
    <w:rsid w:val="00721E9B"/>
    <w:rsid w:val="007262A3"/>
    <w:rsid w:val="007530F0"/>
    <w:rsid w:val="00761D56"/>
    <w:rsid w:val="00785D26"/>
    <w:rsid w:val="0079681F"/>
    <w:rsid w:val="007F0872"/>
    <w:rsid w:val="007F4037"/>
    <w:rsid w:val="008121DA"/>
    <w:rsid w:val="008351AF"/>
    <w:rsid w:val="008424EB"/>
    <w:rsid w:val="00846D4C"/>
    <w:rsid w:val="008B79F0"/>
    <w:rsid w:val="008D11C1"/>
    <w:rsid w:val="008D5BEC"/>
    <w:rsid w:val="008E14EF"/>
    <w:rsid w:val="008E47C4"/>
    <w:rsid w:val="00912CB9"/>
    <w:rsid w:val="00920752"/>
    <w:rsid w:val="00925CF7"/>
    <w:rsid w:val="009A11F0"/>
    <w:rsid w:val="009A12CB"/>
    <w:rsid w:val="009B61C4"/>
    <w:rsid w:val="009D044D"/>
    <w:rsid w:val="009D1CBF"/>
    <w:rsid w:val="009D207E"/>
    <w:rsid w:val="00A05B52"/>
    <w:rsid w:val="00A40D99"/>
    <w:rsid w:val="00A55C79"/>
    <w:rsid w:val="00A64A0F"/>
    <w:rsid w:val="00A75882"/>
    <w:rsid w:val="00AA0D05"/>
    <w:rsid w:val="00AB5744"/>
    <w:rsid w:val="00AD5B55"/>
    <w:rsid w:val="00AE7331"/>
    <w:rsid w:val="00B10D12"/>
    <w:rsid w:val="00B14394"/>
    <w:rsid w:val="00B26E49"/>
    <w:rsid w:val="00B52FB8"/>
    <w:rsid w:val="00B8488E"/>
    <w:rsid w:val="00B93157"/>
    <w:rsid w:val="00BA3B02"/>
    <w:rsid w:val="00BA681C"/>
    <w:rsid w:val="00BB33CE"/>
    <w:rsid w:val="00BE6E0A"/>
    <w:rsid w:val="00BF43C1"/>
    <w:rsid w:val="00C6523B"/>
    <w:rsid w:val="00C855C4"/>
    <w:rsid w:val="00CA23F5"/>
    <w:rsid w:val="00CB315B"/>
    <w:rsid w:val="00CB6656"/>
    <w:rsid w:val="00CB7BEA"/>
    <w:rsid w:val="00D053B5"/>
    <w:rsid w:val="00D07B45"/>
    <w:rsid w:val="00D319E3"/>
    <w:rsid w:val="00D878EC"/>
    <w:rsid w:val="00DC5D31"/>
    <w:rsid w:val="00E17A9A"/>
    <w:rsid w:val="00E368C0"/>
    <w:rsid w:val="00E436E9"/>
    <w:rsid w:val="00E5035D"/>
    <w:rsid w:val="00E615E1"/>
    <w:rsid w:val="00E939F9"/>
    <w:rsid w:val="00E96708"/>
    <w:rsid w:val="00EA1A9C"/>
    <w:rsid w:val="00EA784E"/>
    <w:rsid w:val="00EB50F0"/>
    <w:rsid w:val="00EC6453"/>
    <w:rsid w:val="00ED5FDF"/>
    <w:rsid w:val="00EE4C59"/>
    <w:rsid w:val="00F024B8"/>
    <w:rsid w:val="00F50B25"/>
    <w:rsid w:val="00F74868"/>
    <w:rsid w:val="00F957FC"/>
    <w:rsid w:val="00FE26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cf,#bddeff,#d9ecff,#dcf1fc"/>
    </o:shapedefaults>
    <o:shapelayout v:ext="edit">
      <o:idmap v:ext="edit" data="1"/>
    </o:shapelayout>
  </w:shapeDefaults>
  <w:decimalSymbol w:val="."/>
  <w:listSeparator w:val=","/>
  <w14:docId w14:val="768B2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1"/>
        <w:szCs w:val="21"/>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393"/>
    <w:pPr>
      <w:keepNext/>
      <w:keepLines/>
      <w:contextualSpacing/>
      <w:outlineLvl w:val="0"/>
    </w:pPr>
    <w:rPr>
      <w:rFonts w:ascii="Calibri" w:eastAsiaTheme="majorEastAsia" w:hAnsi="Calibri" w:cs="Calibri"/>
      <w:sz w:val="18"/>
      <w:szCs w:val="18"/>
    </w:rPr>
  </w:style>
  <w:style w:type="paragraph" w:styleId="Heading1">
    <w:name w:val="heading 1"/>
    <w:basedOn w:val="Normal"/>
    <w:link w:val="Heading1Char"/>
    <w:uiPriority w:val="9"/>
    <w:rsid w:val="003179EB"/>
    <w:rPr>
      <w:rFonts w:asciiTheme="majorHAnsi" w:hAnsiTheme="majorHAnsi" w:cstheme="majorBidi"/>
      <w:color w:val="5B9BD5" w:themeColor="accent1"/>
      <w:szCs w:val="32"/>
    </w:rPr>
  </w:style>
  <w:style w:type="paragraph" w:styleId="Heading2">
    <w:name w:val="heading 2"/>
    <w:basedOn w:val="Normal"/>
    <w:link w:val="Heading2Char"/>
    <w:uiPriority w:val="9"/>
    <w:qFormat/>
    <w:rsid w:val="003179EB"/>
    <w:pPr>
      <w:jc w:val="center"/>
      <w:outlineLvl w:val="1"/>
    </w:pPr>
    <w:rPr>
      <w:rFonts w:asciiTheme="majorHAnsi" w:hAnsiTheme="majorHAnsi" w:cstheme="majorBidi"/>
      <w:b/>
      <w:color w:val="5B9BD5" w:themeColor="accent1"/>
      <w:szCs w:val="26"/>
    </w:rPr>
  </w:style>
  <w:style w:type="paragraph" w:styleId="Heading3">
    <w:name w:val="heading 3"/>
    <w:basedOn w:val="Normal"/>
    <w:link w:val="Heading3Char"/>
    <w:uiPriority w:val="9"/>
    <w:unhideWhenUsed/>
    <w:qFormat/>
    <w:rsid w:val="003179EB"/>
    <w:pPr>
      <w:spacing w:after="240"/>
      <w:jc w:val="center"/>
      <w:outlineLvl w:val="2"/>
    </w:pPr>
    <w:rPr>
      <w:rFonts w:cstheme="majorBidi"/>
      <w:i/>
      <w:color w:val="FFFFF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179EB"/>
    <w:rPr>
      <w:rFonts w:eastAsiaTheme="majorEastAsia" w:cstheme="majorBidi"/>
      <w:i/>
      <w:color w:val="FFFFFF" w:themeColor="background1"/>
      <w:szCs w:val="24"/>
    </w:rPr>
  </w:style>
  <w:style w:type="table" w:styleId="TableGrid">
    <w:name w:val="Table Grid"/>
    <w:basedOn w:val="TableNormal"/>
    <w:uiPriority w:val="59"/>
    <w:rsid w:val="003C6F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rsid w:val="003179EB"/>
    <w:pPr>
      <w:spacing w:before="240" w:after="240"/>
      <w:ind w:left="173"/>
    </w:pPr>
    <w:rPr>
      <w:rFonts w:asciiTheme="majorHAnsi" w:hAnsiTheme="majorHAnsi" w:cstheme="majorBidi"/>
      <w:color w:val="FFFFFF" w:themeColor="background1"/>
      <w:kern w:val="28"/>
      <w:sz w:val="56"/>
      <w:szCs w:val="56"/>
    </w:rPr>
  </w:style>
  <w:style w:type="character" w:customStyle="1" w:styleId="TitleChar">
    <w:name w:val="Title Char"/>
    <w:basedOn w:val="DefaultParagraphFont"/>
    <w:link w:val="Title"/>
    <w:uiPriority w:val="1"/>
    <w:rsid w:val="003179EB"/>
    <w:rPr>
      <w:rFonts w:asciiTheme="majorHAnsi" w:eastAsiaTheme="majorEastAsia" w:hAnsiTheme="majorHAnsi" w:cstheme="majorBidi"/>
      <w:color w:val="FFFFFF" w:themeColor="background1"/>
      <w:kern w:val="28"/>
      <w:sz w:val="56"/>
      <w:szCs w:val="56"/>
    </w:rPr>
  </w:style>
  <w:style w:type="paragraph" w:customStyle="1" w:styleId="CheckList">
    <w:name w:val="CheckList"/>
    <w:basedOn w:val="Normal"/>
    <w:uiPriority w:val="10"/>
    <w:qFormat/>
    <w:rsid w:val="003179EB"/>
    <w:pPr>
      <w:numPr>
        <w:numId w:val="1"/>
      </w:numPr>
      <w:spacing w:before="120"/>
      <w:ind w:left="403" w:hanging="403"/>
    </w:pPr>
    <w:rPr>
      <w:rFonts w:cs="Tahoma"/>
    </w:rPr>
  </w:style>
  <w:style w:type="character" w:styleId="Strong">
    <w:name w:val="Strong"/>
    <w:basedOn w:val="DefaultParagraphFont"/>
    <w:uiPriority w:val="22"/>
    <w:unhideWhenUsed/>
    <w:qFormat/>
    <w:rsid w:val="00BB33CE"/>
    <w:rPr>
      <w:rFonts w:asciiTheme="majorHAnsi" w:hAnsiTheme="majorHAnsi"/>
      <w:b/>
      <w:bCs/>
      <w:color w:val="5B9BD5" w:themeColor="accent1"/>
    </w:rPr>
  </w:style>
  <w:style w:type="paragraph" w:customStyle="1" w:styleId="Normal-Bold">
    <w:name w:val="Normal - Bold"/>
    <w:basedOn w:val="Normal"/>
    <w:qFormat/>
    <w:rsid w:val="00BA3B02"/>
    <w:pPr>
      <w:jc w:val="center"/>
    </w:pPr>
    <w:rPr>
      <w:b/>
    </w:rPr>
  </w:style>
  <w:style w:type="paragraph" w:styleId="Header">
    <w:name w:val="header"/>
    <w:basedOn w:val="Normal"/>
    <w:link w:val="HeaderChar"/>
    <w:uiPriority w:val="99"/>
    <w:unhideWhenUsed/>
    <w:rsid w:val="00DC5D31"/>
    <w:pPr>
      <w:tabs>
        <w:tab w:val="center" w:pos="4680"/>
        <w:tab w:val="right" w:pos="9360"/>
      </w:tabs>
    </w:pPr>
  </w:style>
  <w:style w:type="character" w:customStyle="1" w:styleId="HeaderChar">
    <w:name w:val="Header Char"/>
    <w:basedOn w:val="DefaultParagraphFont"/>
    <w:link w:val="Header"/>
    <w:uiPriority w:val="99"/>
    <w:rsid w:val="00DC5D31"/>
    <w:rPr>
      <w:color w:val="000000" w:themeColor="text1"/>
      <w:sz w:val="21"/>
    </w:rPr>
  </w:style>
  <w:style w:type="paragraph" w:styleId="Footer">
    <w:name w:val="footer"/>
    <w:basedOn w:val="Normal"/>
    <w:link w:val="FooterChar"/>
    <w:uiPriority w:val="99"/>
    <w:unhideWhenUsed/>
    <w:rsid w:val="00DC5D31"/>
    <w:pPr>
      <w:tabs>
        <w:tab w:val="center" w:pos="4680"/>
        <w:tab w:val="right" w:pos="9360"/>
      </w:tabs>
    </w:pPr>
  </w:style>
  <w:style w:type="character" w:customStyle="1" w:styleId="FooterChar">
    <w:name w:val="Footer Char"/>
    <w:basedOn w:val="DefaultParagraphFont"/>
    <w:link w:val="Footer"/>
    <w:uiPriority w:val="99"/>
    <w:rsid w:val="00DC5D31"/>
    <w:rPr>
      <w:color w:val="000000" w:themeColor="text1"/>
      <w:sz w:val="21"/>
    </w:rPr>
  </w:style>
  <w:style w:type="paragraph" w:styleId="Subtitle">
    <w:name w:val="Subtitle"/>
    <w:basedOn w:val="Normal"/>
    <w:link w:val="SubtitleChar"/>
    <w:uiPriority w:val="11"/>
    <w:unhideWhenUsed/>
    <w:qFormat/>
    <w:rsid w:val="004B50BE"/>
    <w:pPr>
      <w:numPr>
        <w:ilvl w:val="1"/>
      </w:numPr>
      <w:spacing w:before="240" w:after="240"/>
      <w:ind w:left="173"/>
      <w:jc w:val="center"/>
    </w:pPr>
    <w:rPr>
      <w:rFonts w:asciiTheme="majorHAnsi" w:eastAsiaTheme="minorEastAsia" w:hAnsiTheme="majorHAnsi"/>
      <w:b/>
      <w:color w:val="FFFFFF" w:themeColor="background1"/>
      <w:spacing w:val="15"/>
      <w:sz w:val="32"/>
    </w:rPr>
  </w:style>
  <w:style w:type="character" w:customStyle="1" w:styleId="SubtitleChar">
    <w:name w:val="Subtitle Char"/>
    <w:basedOn w:val="DefaultParagraphFont"/>
    <w:link w:val="Subtitle"/>
    <w:uiPriority w:val="11"/>
    <w:rsid w:val="004B50BE"/>
    <w:rPr>
      <w:rFonts w:asciiTheme="majorHAnsi" w:eastAsiaTheme="minorEastAsia" w:hAnsiTheme="majorHAnsi"/>
      <w:b/>
      <w:color w:val="FFFFFF" w:themeColor="background1"/>
      <w:spacing w:val="15"/>
      <w:sz w:val="32"/>
    </w:rPr>
  </w:style>
  <w:style w:type="character" w:styleId="PlaceholderText">
    <w:name w:val="Placeholder Text"/>
    <w:basedOn w:val="DefaultParagraphFont"/>
    <w:uiPriority w:val="99"/>
    <w:semiHidden/>
    <w:rsid w:val="00B93157"/>
    <w:rPr>
      <w:color w:val="808080"/>
    </w:rPr>
  </w:style>
  <w:style w:type="character" w:customStyle="1" w:styleId="Heading1Char">
    <w:name w:val="Heading 1 Char"/>
    <w:basedOn w:val="DefaultParagraphFont"/>
    <w:link w:val="Heading1"/>
    <w:uiPriority w:val="9"/>
    <w:rsid w:val="003179EB"/>
    <w:rPr>
      <w:rFonts w:asciiTheme="majorHAnsi" w:eastAsiaTheme="majorEastAsia" w:hAnsiTheme="majorHAnsi" w:cstheme="majorBidi"/>
      <w:color w:val="5B9BD5" w:themeColor="accent1"/>
      <w:szCs w:val="32"/>
    </w:rPr>
  </w:style>
  <w:style w:type="character" w:customStyle="1" w:styleId="Heading2Char">
    <w:name w:val="Heading 2 Char"/>
    <w:basedOn w:val="DefaultParagraphFont"/>
    <w:link w:val="Heading2"/>
    <w:uiPriority w:val="9"/>
    <w:rsid w:val="003179EB"/>
    <w:rPr>
      <w:rFonts w:asciiTheme="majorHAnsi" w:eastAsiaTheme="majorEastAsia" w:hAnsiTheme="majorHAnsi" w:cstheme="majorBidi"/>
      <w:b/>
      <w:color w:val="5B9BD5" w:themeColor="accent1"/>
      <w:szCs w:val="26"/>
    </w:rPr>
  </w:style>
  <w:style w:type="paragraph" w:customStyle="1" w:styleId="Normal-Large">
    <w:name w:val="Normal - Large"/>
    <w:basedOn w:val="Normal"/>
    <w:qFormat/>
    <w:rsid w:val="003179EB"/>
    <w:pPr>
      <w:spacing w:before="360" w:after="360"/>
    </w:pPr>
    <w:rPr>
      <w:sz w:val="24"/>
    </w:rPr>
  </w:style>
  <w:style w:type="paragraph" w:styleId="BodyText">
    <w:name w:val="Body Text"/>
    <w:basedOn w:val="Normal"/>
    <w:link w:val="BodyTextChar"/>
    <w:uiPriority w:val="1"/>
    <w:qFormat/>
    <w:rsid w:val="00307393"/>
    <w:pPr>
      <w:widowControl w:val="0"/>
      <w:ind w:left="93"/>
    </w:pPr>
    <w:rPr>
      <w:rFonts w:eastAsia="Calibri"/>
    </w:rPr>
  </w:style>
  <w:style w:type="character" w:customStyle="1" w:styleId="BodyTextChar">
    <w:name w:val="Body Text Char"/>
    <w:basedOn w:val="DefaultParagraphFont"/>
    <w:link w:val="BodyText"/>
    <w:uiPriority w:val="1"/>
    <w:rsid w:val="00307393"/>
    <w:rPr>
      <w:rFonts w:ascii="Calibri" w:eastAsia="Calibri" w:hAnsi="Calibri"/>
      <w:sz w:val="18"/>
      <w:szCs w:val="18"/>
    </w:rPr>
  </w:style>
  <w:style w:type="paragraph" w:styleId="BalloonText">
    <w:name w:val="Balloon Text"/>
    <w:basedOn w:val="Normal"/>
    <w:link w:val="BalloonTextChar"/>
    <w:uiPriority w:val="99"/>
    <w:semiHidden/>
    <w:unhideWhenUsed/>
    <w:rsid w:val="008D5BEC"/>
    <w:rPr>
      <w:rFonts w:ascii="Tahoma" w:hAnsi="Tahoma" w:cs="Tahoma"/>
      <w:sz w:val="16"/>
      <w:szCs w:val="16"/>
    </w:rPr>
  </w:style>
  <w:style w:type="character" w:customStyle="1" w:styleId="BalloonTextChar">
    <w:name w:val="Balloon Text Char"/>
    <w:basedOn w:val="DefaultParagraphFont"/>
    <w:link w:val="BalloonText"/>
    <w:uiPriority w:val="99"/>
    <w:semiHidden/>
    <w:rsid w:val="008D5BEC"/>
    <w:rPr>
      <w:rFonts w:ascii="Tahoma" w:eastAsiaTheme="majorEastAsia" w:hAnsi="Tahoma" w:cs="Tahoma"/>
      <w:sz w:val="16"/>
      <w:szCs w:val="16"/>
    </w:rPr>
  </w:style>
  <w:style w:type="character" w:styleId="Hyperlink">
    <w:name w:val="Hyperlink"/>
    <w:basedOn w:val="DefaultParagraphFont"/>
    <w:uiPriority w:val="99"/>
    <w:unhideWhenUsed/>
    <w:rsid w:val="00B10D1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287011">
      <w:bodyDiv w:val="1"/>
      <w:marLeft w:val="0"/>
      <w:marRight w:val="0"/>
      <w:marTop w:val="0"/>
      <w:marBottom w:val="0"/>
      <w:divBdr>
        <w:top w:val="none" w:sz="0" w:space="0" w:color="auto"/>
        <w:left w:val="none" w:sz="0" w:space="0" w:color="auto"/>
        <w:bottom w:val="none" w:sz="0" w:space="0" w:color="auto"/>
        <w:right w:val="none" w:sz="0" w:space="0" w:color="auto"/>
      </w:divBdr>
    </w:div>
    <w:div w:id="500121625">
      <w:bodyDiv w:val="1"/>
      <w:marLeft w:val="0"/>
      <w:marRight w:val="0"/>
      <w:marTop w:val="0"/>
      <w:marBottom w:val="0"/>
      <w:divBdr>
        <w:top w:val="none" w:sz="0" w:space="0" w:color="auto"/>
        <w:left w:val="none" w:sz="0" w:space="0" w:color="auto"/>
        <w:bottom w:val="none" w:sz="0" w:space="0" w:color="auto"/>
        <w:right w:val="none" w:sz="0" w:space="0" w:color="auto"/>
      </w:divBdr>
    </w:div>
    <w:div w:id="861936980">
      <w:bodyDiv w:val="1"/>
      <w:marLeft w:val="0"/>
      <w:marRight w:val="0"/>
      <w:marTop w:val="0"/>
      <w:marBottom w:val="0"/>
      <w:divBdr>
        <w:top w:val="none" w:sz="0" w:space="0" w:color="auto"/>
        <w:left w:val="none" w:sz="0" w:space="0" w:color="auto"/>
        <w:bottom w:val="none" w:sz="0" w:space="0" w:color="auto"/>
        <w:right w:val="none" w:sz="0" w:space="0" w:color="auto"/>
      </w:divBdr>
    </w:div>
    <w:div w:id="1682731837">
      <w:bodyDiv w:val="1"/>
      <w:marLeft w:val="0"/>
      <w:marRight w:val="0"/>
      <w:marTop w:val="0"/>
      <w:marBottom w:val="0"/>
      <w:divBdr>
        <w:top w:val="none" w:sz="0" w:space="0" w:color="auto"/>
        <w:left w:val="none" w:sz="0" w:space="0" w:color="auto"/>
        <w:bottom w:val="none" w:sz="0" w:space="0" w:color="auto"/>
        <w:right w:val="none" w:sz="0" w:space="0" w:color="auto"/>
      </w:divBdr>
    </w:div>
    <w:div w:id="1690520713">
      <w:bodyDiv w:val="1"/>
      <w:marLeft w:val="0"/>
      <w:marRight w:val="0"/>
      <w:marTop w:val="0"/>
      <w:marBottom w:val="0"/>
      <w:divBdr>
        <w:top w:val="none" w:sz="0" w:space="0" w:color="auto"/>
        <w:left w:val="none" w:sz="0" w:space="0" w:color="auto"/>
        <w:bottom w:val="none" w:sz="0" w:space="0" w:color="auto"/>
        <w:right w:val="none" w:sz="0" w:space="0" w:color="auto"/>
      </w:divBdr>
    </w:div>
    <w:div w:id="171568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rcot.org.uk" TargetMode="External"/><Relationship Id="rId26" Type="http://schemas.openxmlformats.org/officeDocument/2006/relationships/hyperlink" Target="mailto:enquiries@csp.org.uk"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cop.org.uk" TargetMode="External"/><Relationship Id="rId34" Type="http://schemas.openxmlformats.org/officeDocument/2006/relationships/image" Target="media/image8.jpeg"/><Relationship Id="rId42" Type="http://schemas.openxmlformats.org/officeDocument/2006/relationships/image" Target="media/image1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cop.org.uk" TargetMode="External"/><Relationship Id="rId25" Type="http://schemas.openxmlformats.org/officeDocument/2006/relationships/hyperlink" Target="http://www.csp.org.uk" TargetMode="External"/><Relationship Id="rId33" Type="http://schemas.openxmlformats.org/officeDocument/2006/relationships/hyperlink" Target="http://www.feetforlife.org" TargetMode="External"/><Relationship Id="rId38"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mailto:enquiries@csp.org.uk" TargetMode="External"/><Relationship Id="rId20" Type="http://schemas.openxmlformats.org/officeDocument/2006/relationships/hyperlink" Target="mailto:enquiries@csp.org.uk"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0.png"/><Relationship Id="rId32" Type="http://schemas.openxmlformats.org/officeDocument/2006/relationships/image" Target="media/image70.png"/><Relationship Id="rId37" Type="http://schemas.openxmlformats.org/officeDocument/2006/relationships/image" Target="media/image90.png"/><Relationship Id="rId40" Type="http://schemas.openxmlformats.org/officeDocument/2006/relationships/image" Target="media/image11.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csp.org.uk" TargetMode="External"/><Relationship Id="rId23" Type="http://schemas.openxmlformats.org/officeDocument/2006/relationships/image" Target="media/image4.png"/><Relationship Id="rId28" Type="http://schemas.openxmlformats.org/officeDocument/2006/relationships/image" Target="media/image50.png"/><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www.csp.org.uk" TargetMode="External"/><Relationship Id="rId31" Type="http://schemas.openxmlformats.org/officeDocument/2006/relationships/image" Target="media/image60.pn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hpf.org.uk" TargetMode="External"/><Relationship Id="rId22" Type="http://schemas.openxmlformats.org/officeDocument/2006/relationships/hyperlink" Target="http://www.rcot.org.uk"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80.jpe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AppData\Roaming\Microsoft\Templates\Behavior%20agree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B87E540F-D16E-4F29-BBF2-178D3AC0DC84}"/>
      </w:docPartPr>
      <w:docPartBody>
        <w:p w:rsidR="00804DF2" w:rsidRDefault="00756F26">
          <w:r w:rsidRPr="00CB008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eelawadee">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dobe Fan Heiti Std B">
    <w:panose1 w:val="00000000000000000000"/>
    <w:charset w:val="80"/>
    <w:family w:val="swiss"/>
    <w:notTrueType/>
    <w:pitch w:val="variable"/>
    <w:sig w:usb0="00000203" w:usb1="1A0F1900" w:usb2="00000016" w:usb3="00000000" w:csb0="00120005" w:csb1="00000000"/>
  </w:font>
  <w:font w:name="Arial Rounded MT Bold">
    <w:panose1 w:val="020F0704030504030204"/>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Futura Hv">
    <w:altName w:val="Segoe UI Semibold"/>
    <w:charset w:val="00"/>
    <w:family w:val="swiss"/>
    <w:pitch w:val="variable"/>
    <w:sig w:usb0="00000001"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3ACD"/>
    <w:rsid w:val="002637EE"/>
    <w:rsid w:val="00340E04"/>
    <w:rsid w:val="00503ACD"/>
    <w:rsid w:val="005A2397"/>
    <w:rsid w:val="007248CA"/>
    <w:rsid w:val="00756F26"/>
    <w:rsid w:val="00804DF2"/>
    <w:rsid w:val="009F1245"/>
    <w:rsid w:val="00AA4914"/>
    <w:rsid w:val="00BF4614"/>
    <w:rsid w:val="00BF6CB0"/>
    <w:rsid w:val="00CA11C5"/>
    <w:rsid w:val="00E301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ACAF94AD8274956A66D260FB397B703">
    <w:name w:val="5ACAF94AD8274956A66D260FB397B703"/>
  </w:style>
  <w:style w:type="paragraph" w:customStyle="1" w:styleId="EF6AB4B507754E2197271FD1B0D5FE75">
    <w:name w:val="EF6AB4B507754E2197271FD1B0D5FE75"/>
  </w:style>
  <w:style w:type="paragraph" w:customStyle="1" w:styleId="DA553DE91D1D45508AEC5F86CB1C55E8">
    <w:name w:val="DA553DE91D1D45508AEC5F86CB1C55E8"/>
  </w:style>
  <w:style w:type="paragraph" w:customStyle="1" w:styleId="ED67BCB0538846CE951CD0FEF6A0FC1C">
    <w:name w:val="ED67BCB0538846CE951CD0FEF6A0FC1C"/>
  </w:style>
  <w:style w:type="paragraph" w:customStyle="1" w:styleId="7FF3166286894F4FB256684290007013">
    <w:name w:val="7FF3166286894F4FB256684290007013"/>
  </w:style>
  <w:style w:type="paragraph" w:customStyle="1" w:styleId="B482CEFE137342729649FBDAC84A2CC6">
    <w:name w:val="B482CEFE137342729649FBDAC84A2CC6"/>
  </w:style>
  <w:style w:type="paragraph" w:customStyle="1" w:styleId="A6EA351FA1714BC4B9D53D7900228ABB">
    <w:name w:val="A6EA351FA1714BC4B9D53D7900228ABB"/>
  </w:style>
  <w:style w:type="paragraph" w:customStyle="1" w:styleId="2D098D33677C45B8A158B863B97FCFC2">
    <w:name w:val="2D098D33677C45B8A158B863B97FCFC2"/>
  </w:style>
  <w:style w:type="paragraph" w:customStyle="1" w:styleId="ACC65F69894148028164500387501382">
    <w:name w:val="ACC65F69894148028164500387501382"/>
  </w:style>
  <w:style w:type="paragraph" w:customStyle="1" w:styleId="B376E8EE70034EEFABD5D80A0556E53F">
    <w:name w:val="B376E8EE70034EEFABD5D80A0556E53F"/>
  </w:style>
  <w:style w:type="paragraph" w:customStyle="1" w:styleId="BB8D2B483131435ABA8607EC495B30F5">
    <w:name w:val="BB8D2B483131435ABA8607EC495B30F5"/>
  </w:style>
  <w:style w:type="paragraph" w:customStyle="1" w:styleId="454467A78FD240B78BC3BA59E093586D">
    <w:name w:val="454467A78FD240B78BC3BA59E093586D"/>
  </w:style>
  <w:style w:type="paragraph" w:customStyle="1" w:styleId="5477F7C633294804B0A84CC2F9CD3F49">
    <w:name w:val="5477F7C633294804B0A84CC2F9CD3F49"/>
  </w:style>
  <w:style w:type="paragraph" w:customStyle="1" w:styleId="3FA1769B42284962833B1634148C5C46">
    <w:name w:val="3FA1769B42284962833B1634148C5C46"/>
  </w:style>
  <w:style w:type="paragraph" w:customStyle="1" w:styleId="0ADCA6E12F4842E9BE46406C15860F2A">
    <w:name w:val="0ADCA6E12F4842E9BE46406C15860F2A"/>
  </w:style>
  <w:style w:type="paragraph" w:customStyle="1" w:styleId="FCE13D588A434180A3519314F5F67EFE">
    <w:name w:val="FCE13D588A434180A3519314F5F67EFE"/>
  </w:style>
  <w:style w:type="paragraph" w:customStyle="1" w:styleId="96F0F3B650574F2DA9B76FD207379416">
    <w:name w:val="96F0F3B650574F2DA9B76FD207379416"/>
  </w:style>
  <w:style w:type="paragraph" w:customStyle="1" w:styleId="8606A8B71452417E81BB6BC5AEC5EFB8">
    <w:name w:val="8606A8B71452417E81BB6BC5AEC5EFB8"/>
  </w:style>
  <w:style w:type="paragraph" w:customStyle="1" w:styleId="699F90F8F31441EF8F134A2CEE555B0D">
    <w:name w:val="699F90F8F31441EF8F134A2CEE555B0D"/>
  </w:style>
  <w:style w:type="paragraph" w:customStyle="1" w:styleId="E6FDA10A5A444173BA7132D6E7905251">
    <w:name w:val="E6FDA10A5A444173BA7132D6E7905251"/>
  </w:style>
  <w:style w:type="paragraph" w:customStyle="1" w:styleId="B909668E7CD942FEB28BC163CAC0CE68">
    <w:name w:val="B909668E7CD942FEB28BC163CAC0CE68"/>
  </w:style>
  <w:style w:type="paragraph" w:customStyle="1" w:styleId="E8CDFDC6D1D54A8999C2A61F53E6AA77">
    <w:name w:val="E8CDFDC6D1D54A8999C2A61F53E6AA77"/>
  </w:style>
  <w:style w:type="paragraph" w:customStyle="1" w:styleId="556E7D2DF6EE4EAEB9358E71D6BA0D3F">
    <w:name w:val="556E7D2DF6EE4EAEB9358E71D6BA0D3F"/>
  </w:style>
  <w:style w:type="paragraph" w:customStyle="1" w:styleId="4DFD7ED76FEF44878D368292527B0872">
    <w:name w:val="4DFD7ED76FEF44878D368292527B0872"/>
  </w:style>
  <w:style w:type="paragraph" w:customStyle="1" w:styleId="5F15C9A31DF74F77A3D3F10FB41FE435">
    <w:name w:val="5F15C9A31DF74F77A3D3F10FB41FE435"/>
  </w:style>
  <w:style w:type="paragraph" w:customStyle="1" w:styleId="A6EDDF509771494D86239C2970D3EEE4">
    <w:name w:val="A6EDDF509771494D86239C2970D3EEE4"/>
  </w:style>
  <w:style w:type="paragraph" w:customStyle="1" w:styleId="99A2A70B59774E9D9C17AE33A5C05E40">
    <w:name w:val="99A2A70B59774E9D9C17AE33A5C05E40"/>
  </w:style>
  <w:style w:type="paragraph" w:customStyle="1" w:styleId="61041FEC0D47469AA38FF525CC381648">
    <w:name w:val="61041FEC0D47469AA38FF525CC381648"/>
  </w:style>
  <w:style w:type="paragraph" w:customStyle="1" w:styleId="0A53CF53AA234112A4D8001F0DB14E06">
    <w:name w:val="0A53CF53AA234112A4D8001F0DB14E06"/>
  </w:style>
  <w:style w:type="paragraph" w:customStyle="1" w:styleId="BC7F9D9DEE6E433E8526519317877D0E">
    <w:name w:val="BC7F9D9DEE6E433E8526519317877D0E"/>
  </w:style>
  <w:style w:type="paragraph" w:customStyle="1" w:styleId="8F7E523294BC40618F825FB497A41474">
    <w:name w:val="8F7E523294BC40618F825FB497A41474"/>
  </w:style>
  <w:style w:type="paragraph" w:customStyle="1" w:styleId="E78100AE739F49A4B0BA7AA3A2C0291A">
    <w:name w:val="E78100AE739F49A4B0BA7AA3A2C0291A"/>
  </w:style>
  <w:style w:type="paragraph" w:customStyle="1" w:styleId="FC830F2B9BC74CEFAF41E87934201D0B">
    <w:name w:val="FC830F2B9BC74CEFAF41E87934201D0B"/>
  </w:style>
  <w:style w:type="paragraph" w:customStyle="1" w:styleId="1792E6334CC84B0C9A5B7335268C8129">
    <w:name w:val="1792E6334CC84B0C9A5B7335268C8129"/>
  </w:style>
  <w:style w:type="paragraph" w:customStyle="1" w:styleId="F08E546C66324AA98F1D248694E10BCB">
    <w:name w:val="F08E546C66324AA98F1D248694E10BCB"/>
  </w:style>
  <w:style w:type="paragraph" w:customStyle="1" w:styleId="01E17A990D16478AB8A0FB48A794C296">
    <w:name w:val="01E17A990D16478AB8A0FB48A794C296"/>
  </w:style>
  <w:style w:type="paragraph" w:customStyle="1" w:styleId="46183BB7AF8143EB8EEEA02C5A339B5B">
    <w:name w:val="46183BB7AF8143EB8EEEA02C5A339B5B"/>
  </w:style>
  <w:style w:type="paragraph" w:customStyle="1" w:styleId="BA49E41BC33C4F87BAF4E0584823AA81">
    <w:name w:val="BA49E41BC33C4F87BAF4E0584823AA81"/>
  </w:style>
  <w:style w:type="paragraph" w:customStyle="1" w:styleId="6D806312B12C4A028B7C9C1453D6F400">
    <w:name w:val="6D806312B12C4A028B7C9C1453D6F400"/>
  </w:style>
  <w:style w:type="paragraph" w:customStyle="1" w:styleId="6737429CFD08459E93D6EAA6FC079D42">
    <w:name w:val="6737429CFD08459E93D6EAA6FC079D42"/>
  </w:style>
  <w:style w:type="paragraph" w:customStyle="1" w:styleId="29DAEA67687D40298379B2555A2C0830">
    <w:name w:val="29DAEA67687D40298379B2555A2C0830"/>
  </w:style>
  <w:style w:type="paragraph" w:customStyle="1" w:styleId="99CE93D57D0F459FB17F1F59E87ED99B">
    <w:name w:val="99CE93D57D0F459FB17F1F59E87ED99B"/>
  </w:style>
  <w:style w:type="paragraph" w:customStyle="1" w:styleId="536457E9054445D8A356CD7EDD947E95">
    <w:name w:val="536457E9054445D8A356CD7EDD947E95"/>
  </w:style>
  <w:style w:type="paragraph" w:customStyle="1" w:styleId="15D6834BDAF04DC38B06C8E8BC7B7A67">
    <w:name w:val="15D6834BDAF04DC38B06C8E8BC7B7A67"/>
  </w:style>
  <w:style w:type="paragraph" w:customStyle="1" w:styleId="6739442A4DA244CBB1CAD988E05B4627">
    <w:name w:val="6739442A4DA244CBB1CAD988E05B4627"/>
  </w:style>
  <w:style w:type="paragraph" w:customStyle="1" w:styleId="EB36EF1285034A27B7D10BA972B9362C">
    <w:name w:val="EB36EF1285034A27B7D10BA972B9362C"/>
  </w:style>
  <w:style w:type="paragraph" w:customStyle="1" w:styleId="065F85DAD6754860BCB28BD643D5823C">
    <w:name w:val="065F85DAD6754860BCB28BD643D5823C"/>
  </w:style>
  <w:style w:type="paragraph" w:customStyle="1" w:styleId="A9D64A4E09C04E508D1BE1B5CFE3C101">
    <w:name w:val="A9D64A4E09C04E508D1BE1B5CFE3C101"/>
  </w:style>
  <w:style w:type="paragraph" w:customStyle="1" w:styleId="5DB65D06A2CF4EB5BB733E6819A2EF72">
    <w:name w:val="5DB65D06A2CF4EB5BB733E6819A2EF72"/>
  </w:style>
  <w:style w:type="paragraph" w:customStyle="1" w:styleId="5034BCC6149A4A719FA70DC551B8E53D">
    <w:name w:val="5034BCC6149A4A719FA70DC551B8E53D"/>
  </w:style>
  <w:style w:type="paragraph" w:customStyle="1" w:styleId="8CFDA0B78FFD4CFBAD7116CDF14CB720">
    <w:name w:val="8CFDA0B78FFD4CFBAD7116CDF14CB720"/>
  </w:style>
  <w:style w:type="paragraph" w:customStyle="1" w:styleId="FDD7BD9DF11E433B840BB5EDDE83D791">
    <w:name w:val="FDD7BD9DF11E433B840BB5EDDE83D791"/>
  </w:style>
  <w:style w:type="paragraph" w:customStyle="1" w:styleId="AB209C7BEC8646D18089F996C28CBF62">
    <w:name w:val="AB209C7BEC8646D18089F996C28CBF62"/>
  </w:style>
  <w:style w:type="paragraph" w:customStyle="1" w:styleId="EE2091D1D5204189BFC2CDB288D3BE95">
    <w:name w:val="EE2091D1D5204189BFC2CDB288D3BE95"/>
  </w:style>
  <w:style w:type="paragraph" w:customStyle="1" w:styleId="0C6FCA36142E43A388ADC05672E34B95">
    <w:name w:val="0C6FCA36142E43A388ADC05672E34B95"/>
  </w:style>
  <w:style w:type="paragraph" w:customStyle="1" w:styleId="C775053AD09E4806B8E58D3231B1B351">
    <w:name w:val="C775053AD09E4806B8E58D3231B1B351"/>
  </w:style>
  <w:style w:type="paragraph" w:customStyle="1" w:styleId="8433F32280A74F6B87DE4C43EA82143F">
    <w:name w:val="8433F32280A74F6B87DE4C43EA82143F"/>
  </w:style>
  <w:style w:type="paragraph" w:customStyle="1" w:styleId="FFAA1FDD4CAE4909921698F21290D036">
    <w:name w:val="FFAA1FDD4CAE4909921698F21290D036"/>
  </w:style>
  <w:style w:type="paragraph" w:customStyle="1" w:styleId="2B46015BEB6D4E529650729852B148DA">
    <w:name w:val="2B46015BEB6D4E529650729852B148DA"/>
  </w:style>
  <w:style w:type="paragraph" w:customStyle="1" w:styleId="AC957967C1A9408BB1C4C5C6C2367E05">
    <w:name w:val="AC957967C1A9408BB1C4C5C6C2367E05"/>
  </w:style>
  <w:style w:type="paragraph" w:customStyle="1" w:styleId="08373003A0C74B0E8849D26F6FEDA680">
    <w:name w:val="08373003A0C74B0E8849D26F6FEDA680"/>
  </w:style>
  <w:style w:type="paragraph" w:customStyle="1" w:styleId="F0160EBFCF414AE2AA89DA9ED5C529B8">
    <w:name w:val="F0160EBFCF414AE2AA89DA9ED5C529B8"/>
  </w:style>
  <w:style w:type="paragraph" w:customStyle="1" w:styleId="4A226156A13E4DB0817FFCAE7E8D9722">
    <w:name w:val="4A226156A13E4DB0817FFCAE7E8D9722"/>
  </w:style>
  <w:style w:type="paragraph" w:customStyle="1" w:styleId="0F756A6AD37B40C381576EAAC1F3F6A4">
    <w:name w:val="0F756A6AD37B40C381576EAAC1F3F6A4"/>
  </w:style>
  <w:style w:type="paragraph" w:customStyle="1" w:styleId="FFCFB45DEA67472FA7EC7DF8965769E0">
    <w:name w:val="FFCFB45DEA67472FA7EC7DF8965769E0"/>
  </w:style>
  <w:style w:type="paragraph" w:customStyle="1" w:styleId="A551DEA5F9344A469871FBA489EE0600">
    <w:name w:val="A551DEA5F9344A469871FBA489EE0600"/>
  </w:style>
  <w:style w:type="paragraph" w:customStyle="1" w:styleId="0EA3EF03C0E24453BC02F78A8201CBFB">
    <w:name w:val="0EA3EF03C0E24453BC02F78A8201CBFB"/>
    <w:rsid w:val="00503ACD"/>
  </w:style>
  <w:style w:type="paragraph" w:customStyle="1" w:styleId="1A7C17DD45594500B6EF96D9377ABBFB">
    <w:name w:val="1A7C17DD45594500B6EF96D9377ABBFB"/>
    <w:rsid w:val="00503ACD"/>
  </w:style>
  <w:style w:type="paragraph" w:customStyle="1" w:styleId="682212AE25154937B3B35C47487E8377">
    <w:name w:val="682212AE25154937B3B35C47487E8377"/>
    <w:rsid w:val="00503ACD"/>
  </w:style>
  <w:style w:type="paragraph" w:customStyle="1" w:styleId="57911A9B49874C1F9D5350F4A9008735">
    <w:name w:val="57911A9B49874C1F9D5350F4A9008735"/>
    <w:rsid w:val="00503ACD"/>
  </w:style>
  <w:style w:type="paragraph" w:customStyle="1" w:styleId="CAE361A9CF2E4D2B8B317D66DA5BECDB">
    <w:name w:val="CAE361A9CF2E4D2B8B317D66DA5BECDB"/>
    <w:rsid w:val="00503ACD"/>
  </w:style>
  <w:style w:type="paragraph" w:customStyle="1" w:styleId="7997916673EE4B36AE07818A4276A282">
    <w:name w:val="7997916673EE4B36AE07818A4276A282"/>
    <w:rsid w:val="00503ACD"/>
  </w:style>
  <w:style w:type="paragraph" w:customStyle="1" w:styleId="AC2EF079E6274A9D823F233747C750EE">
    <w:name w:val="AC2EF079E6274A9D823F233747C750EE"/>
    <w:rsid w:val="00503ACD"/>
  </w:style>
  <w:style w:type="paragraph" w:customStyle="1" w:styleId="74632CFFA11B4778B8D462AD8A5F184A">
    <w:name w:val="74632CFFA11B4778B8D462AD8A5F184A"/>
    <w:rsid w:val="00503ACD"/>
  </w:style>
  <w:style w:type="paragraph" w:customStyle="1" w:styleId="936736EA135647E8BEBF6D182D9A8B80">
    <w:name w:val="936736EA135647E8BEBF6D182D9A8B80"/>
    <w:rsid w:val="00503ACD"/>
  </w:style>
  <w:style w:type="paragraph" w:customStyle="1" w:styleId="133A37841BEB46C98BB75D4D8E9241D1">
    <w:name w:val="133A37841BEB46C98BB75D4D8E9241D1"/>
    <w:rsid w:val="00503ACD"/>
  </w:style>
  <w:style w:type="paragraph" w:customStyle="1" w:styleId="67DBF95108694BA1BD16CE76F27610EC">
    <w:name w:val="67DBF95108694BA1BD16CE76F27610EC"/>
    <w:rsid w:val="00503ACD"/>
  </w:style>
  <w:style w:type="paragraph" w:customStyle="1" w:styleId="25997FF9B0524CB8A4A839A91FFAEC5B">
    <w:name w:val="25997FF9B0524CB8A4A839A91FFAEC5B"/>
    <w:rsid w:val="00503ACD"/>
  </w:style>
  <w:style w:type="paragraph" w:customStyle="1" w:styleId="D0EE1E486B5348BBB07923F51DA4452F">
    <w:name w:val="D0EE1E486B5348BBB07923F51DA4452F"/>
    <w:rsid w:val="00503ACD"/>
  </w:style>
  <w:style w:type="paragraph" w:customStyle="1" w:styleId="B66C79D8A6B44C74A29D602AAB9B0588">
    <w:name w:val="B66C79D8A6B44C74A29D602AAB9B0588"/>
    <w:rsid w:val="00503ACD"/>
  </w:style>
  <w:style w:type="paragraph" w:customStyle="1" w:styleId="081A6E0AD13946FEBEBEEDC4A2954818">
    <w:name w:val="081A6E0AD13946FEBEBEEDC4A2954818"/>
    <w:rsid w:val="00503ACD"/>
  </w:style>
  <w:style w:type="paragraph" w:customStyle="1" w:styleId="CCEE03AE1390417C80AC04CD3D7EB0A1">
    <w:name w:val="CCEE03AE1390417C80AC04CD3D7EB0A1"/>
    <w:rsid w:val="00503ACD"/>
  </w:style>
  <w:style w:type="paragraph" w:customStyle="1" w:styleId="8827721159ED467BAEA85D28DD89C725">
    <w:name w:val="8827721159ED467BAEA85D28DD89C725"/>
    <w:rsid w:val="00503ACD"/>
  </w:style>
  <w:style w:type="paragraph" w:customStyle="1" w:styleId="778574FEBD3747B5939E6E557C24EE3C">
    <w:name w:val="778574FEBD3747B5939E6E557C24EE3C"/>
    <w:rsid w:val="00503ACD"/>
  </w:style>
  <w:style w:type="paragraph" w:customStyle="1" w:styleId="2EB93955853D449DA57047C2808595FA">
    <w:name w:val="2EB93955853D449DA57047C2808595FA"/>
    <w:rsid w:val="00503ACD"/>
  </w:style>
  <w:style w:type="character" w:styleId="PlaceholderText">
    <w:name w:val="Placeholder Text"/>
    <w:basedOn w:val="DefaultParagraphFont"/>
    <w:uiPriority w:val="99"/>
    <w:semiHidden/>
    <w:rsid w:val="00756F26"/>
    <w:rPr>
      <w:color w:val="808080"/>
    </w:rPr>
  </w:style>
  <w:style w:type="paragraph" w:customStyle="1" w:styleId="2F920E9A69114CC4997945C2469F8015">
    <w:name w:val="2F920E9A69114CC4997945C2469F8015"/>
    <w:rsid w:val="00503ACD"/>
  </w:style>
  <w:style w:type="paragraph" w:customStyle="1" w:styleId="8E330B7118E543878F41861D76AAADAD">
    <w:name w:val="8E330B7118E543878F41861D76AAADAD"/>
    <w:rsid w:val="00503ACD"/>
  </w:style>
  <w:style w:type="paragraph" w:customStyle="1" w:styleId="9794746FD875496AB33151F6F2D950E6">
    <w:name w:val="9794746FD875496AB33151F6F2D950E6"/>
    <w:rsid w:val="00503ACD"/>
  </w:style>
  <w:style w:type="paragraph" w:customStyle="1" w:styleId="C62EF50DAA704C5D8F3CCEF4D89C9A4A">
    <w:name w:val="C62EF50DAA704C5D8F3CCEF4D89C9A4A"/>
    <w:rsid w:val="00503ACD"/>
  </w:style>
  <w:style w:type="paragraph" w:customStyle="1" w:styleId="26C661EB2A4F4D569155820D262064E7">
    <w:name w:val="26C661EB2A4F4D569155820D262064E7"/>
    <w:rsid w:val="00503ACD"/>
  </w:style>
  <w:style w:type="paragraph" w:customStyle="1" w:styleId="04566F44BDB3466E9B13CC4F5476D013">
    <w:name w:val="04566F44BDB3466E9B13CC4F5476D013"/>
    <w:rsid w:val="00503ACD"/>
  </w:style>
  <w:style w:type="paragraph" w:customStyle="1" w:styleId="92D490CD0A9346F0972DFFCFE47083CF">
    <w:name w:val="92D490CD0A9346F0972DFFCFE47083CF"/>
    <w:rsid w:val="00503ACD"/>
  </w:style>
  <w:style w:type="paragraph" w:customStyle="1" w:styleId="9E9687BA9EFD4A56B267C2958D86E0DD">
    <w:name w:val="9E9687BA9EFD4A56B267C2958D86E0DD"/>
    <w:rsid w:val="00503ACD"/>
  </w:style>
  <w:style w:type="paragraph" w:customStyle="1" w:styleId="B88DB9C434FA4A2BAEFF8913E2A363C5">
    <w:name w:val="B88DB9C434FA4A2BAEFF8913E2A363C5"/>
    <w:rsid w:val="00503ACD"/>
  </w:style>
  <w:style w:type="paragraph" w:customStyle="1" w:styleId="06EE3AD131DE45EEBE664FDF82AFE3E8">
    <w:name w:val="06EE3AD131DE45EEBE664FDF82AFE3E8"/>
    <w:rsid w:val="00503ACD"/>
  </w:style>
  <w:style w:type="paragraph" w:customStyle="1" w:styleId="5E0AF88675224216A537A22334A5BDA6">
    <w:name w:val="5E0AF88675224216A537A22334A5BDA6"/>
    <w:rsid w:val="00503ACD"/>
  </w:style>
  <w:style w:type="paragraph" w:customStyle="1" w:styleId="BDE3616D6BBF43359179A39DE8F6A61E">
    <w:name w:val="BDE3616D6BBF43359179A39DE8F6A61E"/>
    <w:rsid w:val="00503ACD"/>
  </w:style>
  <w:style w:type="paragraph" w:customStyle="1" w:styleId="B565CD11378C4FC8B9DFCD246F32F40D">
    <w:name w:val="B565CD11378C4FC8B9DFCD246F32F40D"/>
    <w:rsid w:val="00503ACD"/>
  </w:style>
  <w:style w:type="paragraph" w:customStyle="1" w:styleId="7422759EDCAC47B7AE91DC7A08E23331">
    <w:name w:val="7422759EDCAC47B7AE91DC7A08E23331"/>
    <w:rsid w:val="00503ACD"/>
  </w:style>
  <w:style w:type="paragraph" w:customStyle="1" w:styleId="2516894D94B34327B302E365BBA85F4E">
    <w:name w:val="2516894D94B34327B302E365BBA85F4E"/>
    <w:rsid w:val="00756F26"/>
  </w:style>
  <w:style w:type="paragraph" w:customStyle="1" w:styleId="F3EDA284AD194AEF968FDF1114990B84">
    <w:name w:val="F3EDA284AD194AEF968FDF1114990B84"/>
    <w:rsid w:val="00756F26"/>
  </w:style>
  <w:style w:type="paragraph" w:customStyle="1" w:styleId="D054335A5265424FABB593CF68F1268D">
    <w:name w:val="D054335A5265424FABB593CF68F1268D"/>
    <w:rsid w:val="00756F26"/>
  </w:style>
  <w:style w:type="paragraph" w:customStyle="1" w:styleId="81815C2D062142269398672CC01082EB">
    <w:name w:val="81815C2D062142269398672CC01082EB"/>
    <w:rsid w:val="00756F26"/>
  </w:style>
  <w:style w:type="paragraph" w:customStyle="1" w:styleId="7EC3E090DCEB4C45AE6E63087F8781D9">
    <w:name w:val="7EC3E090DCEB4C45AE6E63087F8781D9"/>
    <w:rsid w:val="00756F26"/>
  </w:style>
  <w:style w:type="paragraph" w:customStyle="1" w:styleId="F54A3AFEA3D848C6BB2D23C87E227596">
    <w:name w:val="F54A3AFEA3D848C6BB2D23C87E227596"/>
    <w:rsid w:val="00756F26"/>
  </w:style>
  <w:style w:type="paragraph" w:customStyle="1" w:styleId="8EC8104B62C64A8E8CB2DAB4462A5B15">
    <w:name w:val="8EC8104B62C64A8E8CB2DAB4462A5B15"/>
    <w:rsid w:val="00756F26"/>
  </w:style>
  <w:style w:type="paragraph" w:customStyle="1" w:styleId="A3EBB995703E4C139CDE065EB3A8F53E">
    <w:name w:val="A3EBB995703E4C139CDE065EB3A8F53E"/>
    <w:rsid w:val="00756F26"/>
  </w:style>
  <w:style w:type="paragraph" w:customStyle="1" w:styleId="E58ECC4A21E041ECB11ED2B1731DCBF2">
    <w:name w:val="E58ECC4A21E041ECB11ED2B1731DCBF2"/>
    <w:rsid w:val="00756F26"/>
  </w:style>
  <w:style w:type="paragraph" w:customStyle="1" w:styleId="C67D74C49E404B73972A46C7687D7A03">
    <w:name w:val="C67D74C49E404B73972A46C7687D7A03"/>
    <w:rsid w:val="00756F26"/>
  </w:style>
  <w:style w:type="paragraph" w:customStyle="1" w:styleId="36B31AA5199642FB8B4307E59175B20B">
    <w:name w:val="36B31AA5199642FB8B4307E59175B20B"/>
    <w:rsid w:val="00756F26"/>
  </w:style>
  <w:style w:type="paragraph" w:customStyle="1" w:styleId="D171C3E7DA454D7D93E65F6DB0B41CC3">
    <w:name w:val="D171C3E7DA454D7D93E65F6DB0B41CC3"/>
    <w:rsid w:val="00756F26"/>
  </w:style>
  <w:style w:type="paragraph" w:customStyle="1" w:styleId="9F415C802318492B8AD06211808FBC04">
    <w:name w:val="9F415C802318492B8AD06211808FBC04"/>
    <w:rsid w:val="00756F26"/>
  </w:style>
  <w:style w:type="paragraph" w:customStyle="1" w:styleId="BCE70C0FD5454340A5696325AF91506E">
    <w:name w:val="BCE70C0FD5454340A5696325AF91506E"/>
    <w:rsid w:val="00756F26"/>
  </w:style>
  <w:style w:type="paragraph" w:customStyle="1" w:styleId="E96A47A08D97482888D0E1496053B241">
    <w:name w:val="E96A47A08D97482888D0E1496053B241"/>
    <w:rsid w:val="00756F26"/>
  </w:style>
  <w:style w:type="paragraph" w:customStyle="1" w:styleId="EFF2CCAD8F534A5ABC34FD94043FA115">
    <w:name w:val="EFF2CCAD8F534A5ABC34FD94043FA115"/>
    <w:rsid w:val="00756F26"/>
  </w:style>
  <w:style w:type="paragraph" w:customStyle="1" w:styleId="C4D5BECD26C74AB0BE4294309B6C345D">
    <w:name w:val="C4D5BECD26C74AB0BE4294309B6C345D"/>
    <w:rsid w:val="00756F26"/>
  </w:style>
  <w:style w:type="paragraph" w:customStyle="1" w:styleId="C5728E18DEC643EFBC886D3F7F222C46">
    <w:name w:val="C5728E18DEC643EFBC886D3F7F222C46"/>
    <w:rsid w:val="00756F26"/>
  </w:style>
  <w:style w:type="paragraph" w:customStyle="1" w:styleId="A93E75B6B7E341689A54C90615F5A566">
    <w:name w:val="A93E75B6B7E341689A54C90615F5A566"/>
    <w:rsid w:val="00756F26"/>
  </w:style>
  <w:style w:type="paragraph" w:customStyle="1" w:styleId="B4BE42F0C259444E8CE1F57F6EA75DDE">
    <w:name w:val="B4BE42F0C259444E8CE1F57F6EA75DDE"/>
    <w:rsid w:val="00756F26"/>
  </w:style>
  <w:style w:type="paragraph" w:customStyle="1" w:styleId="5B34A1BE3F6947BBA046BAE419BDBB6B">
    <w:name w:val="5B34A1BE3F6947BBA046BAE419BDBB6B"/>
    <w:rsid w:val="00756F26"/>
  </w:style>
  <w:style w:type="paragraph" w:customStyle="1" w:styleId="7BFB6068F4BF4D3EA7C053363CC55149">
    <w:name w:val="7BFB6068F4BF4D3EA7C053363CC55149"/>
    <w:rsid w:val="00756F26"/>
  </w:style>
  <w:style w:type="paragraph" w:customStyle="1" w:styleId="0F770ED9CEFD44E8BF42590DD284BA7B">
    <w:name w:val="0F770ED9CEFD44E8BF42590DD284BA7B"/>
    <w:rsid w:val="00756F26"/>
  </w:style>
  <w:style w:type="paragraph" w:customStyle="1" w:styleId="90FDF223F22D489D8CC662630CD01E83">
    <w:name w:val="90FDF223F22D489D8CC662630CD01E83"/>
    <w:rsid w:val="00756F26"/>
  </w:style>
  <w:style w:type="paragraph" w:customStyle="1" w:styleId="A1E30630A7BF41408BCAB0966ADF97D6">
    <w:name w:val="A1E30630A7BF41408BCAB0966ADF97D6"/>
    <w:rsid w:val="00756F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Documents-2">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Documents-2" id="{9B3F8919-78F6-1041-AE0F-531EB0A306A3}" vid="{46F7AD45-279D-184E-B651-BF576404343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6B246-E8BF-4654-AA78-8787424B3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9EF5EF-4A08-4B72-B80F-1C475E921383}">
  <ds:schemaRefs>
    <ds:schemaRef ds:uri="http://schemas.microsoft.com/sharepoint/v3/contenttype/forms"/>
  </ds:schemaRefs>
</ds:datastoreItem>
</file>

<file path=customXml/itemProps3.xml><?xml version="1.0" encoding="utf-8"?>
<ds:datastoreItem xmlns:ds="http://schemas.openxmlformats.org/officeDocument/2006/customXml" ds:itemID="{4D0EF562-DD97-469F-9859-D8198BAEA8A1}">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888D328-532A-467A-B320-1AF7D8ED0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Behavior agreement</Template>
  <TotalTime>0</TotalTime>
  <Pages>4</Pages>
  <Words>1292</Words>
  <Characters>7366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2019-09-02T12:58:00Z</dcterms:created>
  <dcterms:modified xsi:type="dcterms:W3CDTF">2019-09-02T13:28:00Z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MSIP_Label_f42aa342-8706-4288-bd11-ebb85995028c_Enabled">
    <vt:lpwstr>True</vt:lpwstr>
  </property>
  <property fmtid="{D5CDD505-2E9C-101B-9397-08002B2CF9AE}" pid="4" name="MSIP_Label_f42aa342-8706-4288-bd11-ebb85995028c_SiteId">
    <vt:lpwstr>72f988bf-86f1-41af-91ab-2d7cd011db47</vt:lpwstr>
  </property>
  <property fmtid="{D5CDD505-2E9C-101B-9397-08002B2CF9AE}" pid="5" name="MSIP_Label_f42aa342-8706-4288-bd11-ebb85995028c_Owner">
    <vt:lpwstr>gaylemadeira@GAYLEMADEIRDE85</vt:lpwstr>
  </property>
  <property fmtid="{D5CDD505-2E9C-101B-9397-08002B2CF9AE}" pid="6" name="MSIP_Label_f42aa342-8706-4288-bd11-ebb85995028c_SetDate">
    <vt:lpwstr>2018-07-30T19:21:21.9682688Z</vt:lpwstr>
  </property>
  <property fmtid="{D5CDD505-2E9C-101B-9397-08002B2CF9AE}" pid="7" name="MSIP_Label_f42aa342-8706-4288-bd11-ebb85995028c_Name">
    <vt:lpwstr>General</vt:lpwstr>
  </property>
  <property fmtid="{D5CDD505-2E9C-101B-9397-08002B2CF9AE}" pid="8" name="MSIP_Label_f42aa342-8706-4288-bd11-ebb85995028c_Application">
    <vt:lpwstr>Microsoft Azure Information Protection</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